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D1234" w14:textId="0390E705" w:rsidR="00585656" w:rsidRDefault="002D4CE2">
      <w:pPr>
        <w:sectPr w:rsidR="00585656">
          <w:headerReference w:type="default" r:id="rId8"/>
          <w:footerReference w:type="default" r:id="rId9"/>
          <w:headerReference w:type="first" r:id="rId10"/>
          <w:pgSz w:w="12240" w:h="15840"/>
          <w:pgMar w:top="576" w:right="576" w:bottom="576" w:left="576" w:header="576" w:footer="576" w:gutter="0"/>
          <w:cols w:space="720"/>
          <w:titlePg/>
        </w:sectPr>
      </w:pPr>
      <w:bookmarkStart w:id="0" w:name="_GoBack"/>
      <w:bookmarkEnd w:id="0"/>
      <w:r>
        <w:rPr>
          <w:noProof/>
        </w:rPr>
        <mc:AlternateContent>
          <mc:Choice Requires="wps">
            <w:drawing>
              <wp:anchor distT="0" distB="0" distL="114300" distR="114300" simplePos="0" relativeHeight="251658365" behindDoc="0" locked="0" layoutInCell="1" allowOverlap="1" wp14:anchorId="369C8406" wp14:editId="43BE810E">
                <wp:simplePos x="0" y="0"/>
                <wp:positionH relativeFrom="page">
                  <wp:posOffset>462915</wp:posOffset>
                </wp:positionH>
                <wp:positionV relativeFrom="page">
                  <wp:posOffset>5864225</wp:posOffset>
                </wp:positionV>
                <wp:extent cx="2352040" cy="3892550"/>
                <wp:effectExtent l="0" t="0" r="0" b="19050"/>
                <wp:wrapTight wrapText="bothSides">
                  <wp:wrapPolygon edited="0">
                    <wp:start x="233" y="0"/>
                    <wp:lineTo x="233" y="21565"/>
                    <wp:lineTo x="20994" y="21565"/>
                    <wp:lineTo x="20994" y="0"/>
                    <wp:lineTo x="233" y="0"/>
                  </wp:wrapPolygon>
                </wp:wrapTight>
                <wp:docPr id="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9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AE2E2A" w14:textId="4687F1A5" w:rsidR="007E782B" w:rsidRDefault="002D4CE2" w:rsidP="002D4CE2">
                            <w:pPr>
                              <w:pStyle w:val="Heading7"/>
                              <w:spacing w:line="480" w:lineRule="auto"/>
                              <w:jc w:val="left"/>
                              <w:rPr>
                                <w:b w:val="0"/>
                                <w:color w:val="318FC5" w:themeColor="text2"/>
                              </w:rPr>
                            </w:pPr>
                            <w:r>
                              <w:rPr>
                                <w:b w:val="0"/>
                                <w:color w:val="318FC5" w:themeColor="text2"/>
                              </w:rPr>
                              <w:t>June 3</w:t>
                            </w:r>
                            <w:r w:rsidRPr="002D4CE2">
                              <w:rPr>
                                <w:b w:val="0"/>
                                <w:color w:val="318FC5" w:themeColor="text2"/>
                                <w:vertAlign w:val="superscript"/>
                              </w:rPr>
                              <w:t>rd</w:t>
                            </w:r>
                            <w:r>
                              <w:rPr>
                                <w:b w:val="0"/>
                                <w:color w:val="318FC5" w:themeColor="text2"/>
                              </w:rPr>
                              <w:t xml:space="preserve">:  </w:t>
                            </w:r>
                            <w:proofErr w:type="spellStart"/>
                            <w:r>
                              <w:rPr>
                                <w:b w:val="0"/>
                                <w:color w:val="318FC5" w:themeColor="text2"/>
                              </w:rPr>
                              <w:t>Aryanna</w:t>
                            </w:r>
                            <w:proofErr w:type="spellEnd"/>
                            <w:r>
                              <w:rPr>
                                <w:b w:val="0"/>
                                <w:color w:val="318FC5" w:themeColor="text2"/>
                              </w:rPr>
                              <w:t xml:space="preserve"> Jeffries</w:t>
                            </w:r>
                          </w:p>
                          <w:p w14:paraId="570A706D" w14:textId="68243A0F" w:rsidR="002D4CE2" w:rsidRDefault="002D4CE2" w:rsidP="002D4CE2">
                            <w:pPr>
                              <w:pStyle w:val="Heading7"/>
                              <w:spacing w:line="480" w:lineRule="auto"/>
                              <w:jc w:val="left"/>
                              <w:rPr>
                                <w:b w:val="0"/>
                                <w:color w:val="318FC5" w:themeColor="text2"/>
                              </w:rPr>
                            </w:pPr>
                            <w:r>
                              <w:rPr>
                                <w:b w:val="0"/>
                                <w:color w:val="318FC5" w:themeColor="text2"/>
                              </w:rPr>
                              <w:t>June 4</w:t>
                            </w:r>
                            <w:r w:rsidRPr="002D4CE2">
                              <w:rPr>
                                <w:b w:val="0"/>
                                <w:color w:val="318FC5" w:themeColor="text2"/>
                                <w:vertAlign w:val="superscript"/>
                              </w:rPr>
                              <w:t>th</w:t>
                            </w:r>
                            <w:r>
                              <w:rPr>
                                <w:b w:val="0"/>
                                <w:color w:val="318FC5" w:themeColor="text2"/>
                              </w:rPr>
                              <w:t xml:space="preserve">:  Julia </w:t>
                            </w:r>
                            <w:proofErr w:type="spellStart"/>
                            <w:r>
                              <w:rPr>
                                <w:b w:val="0"/>
                                <w:color w:val="318FC5" w:themeColor="text2"/>
                              </w:rPr>
                              <w:t>Mulvaney</w:t>
                            </w:r>
                            <w:proofErr w:type="spellEnd"/>
                          </w:p>
                          <w:p w14:paraId="17DF2F3F" w14:textId="1E853FB8" w:rsidR="002D4CE2" w:rsidRDefault="002D4CE2" w:rsidP="002D4CE2">
                            <w:pPr>
                              <w:pStyle w:val="Heading7"/>
                              <w:spacing w:line="480" w:lineRule="auto"/>
                              <w:jc w:val="left"/>
                              <w:rPr>
                                <w:b w:val="0"/>
                                <w:color w:val="318FC5" w:themeColor="text2"/>
                              </w:rPr>
                            </w:pPr>
                            <w:r>
                              <w:rPr>
                                <w:b w:val="0"/>
                                <w:color w:val="318FC5" w:themeColor="text2"/>
                              </w:rPr>
                              <w:t>June 6</w:t>
                            </w:r>
                            <w:r w:rsidRPr="002D4CE2">
                              <w:rPr>
                                <w:b w:val="0"/>
                                <w:color w:val="318FC5" w:themeColor="text2"/>
                                <w:vertAlign w:val="superscript"/>
                              </w:rPr>
                              <w:t>th</w:t>
                            </w:r>
                            <w:r>
                              <w:rPr>
                                <w:b w:val="0"/>
                                <w:color w:val="318FC5" w:themeColor="text2"/>
                              </w:rPr>
                              <w:t>:  Avery Gordon</w:t>
                            </w:r>
                          </w:p>
                          <w:p w14:paraId="786D91F4" w14:textId="72940609" w:rsidR="002D4CE2" w:rsidRDefault="002D4CE2" w:rsidP="002D4CE2">
                            <w:pPr>
                              <w:pStyle w:val="Heading7"/>
                              <w:spacing w:line="480" w:lineRule="auto"/>
                              <w:jc w:val="left"/>
                              <w:rPr>
                                <w:b w:val="0"/>
                                <w:color w:val="318FC5" w:themeColor="text2"/>
                              </w:rPr>
                            </w:pPr>
                            <w:r>
                              <w:rPr>
                                <w:b w:val="0"/>
                                <w:color w:val="318FC5" w:themeColor="text2"/>
                              </w:rPr>
                              <w:t>June 8</w:t>
                            </w:r>
                            <w:r w:rsidRPr="002D4CE2">
                              <w:rPr>
                                <w:b w:val="0"/>
                                <w:color w:val="318FC5" w:themeColor="text2"/>
                                <w:vertAlign w:val="superscript"/>
                              </w:rPr>
                              <w:t>th</w:t>
                            </w:r>
                            <w:r>
                              <w:rPr>
                                <w:b w:val="0"/>
                                <w:color w:val="318FC5" w:themeColor="text2"/>
                              </w:rPr>
                              <w:t xml:space="preserve">:  </w:t>
                            </w:r>
                            <w:proofErr w:type="spellStart"/>
                            <w:r>
                              <w:rPr>
                                <w:b w:val="0"/>
                                <w:color w:val="318FC5" w:themeColor="text2"/>
                              </w:rPr>
                              <w:t>Camryn</w:t>
                            </w:r>
                            <w:proofErr w:type="spellEnd"/>
                            <w:r>
                              <w:rPr>
                                <w:b w:val="0"/>
                                <w:color w:val="318FC5" w:themeColor="text2"/>
                              </w:rPr>
                              <w:t xml:space="preserve"> Conner</w:t>
                            </w:r>
                          </w:p>
                          <w:p w14:paraId="4C22EABC" w14:textId="35F2B659" w:rsidR="002D4CE2" w:rsidRDefault="002D4CE2" w:rsidP="002D4CE2">
                            <w:pPr>
                              <w:pStyle w:val="Heading7"/>
                              <w:spacing w:line="480" w:lineRule="auto"/>
                              <w:jc w:val="left"/>
                              <w:rPr>
                                <w:b w:val="0"/>
                                <w:color w:val="318FC5" w:themeColor="text2"/>
                              </w:rPr>
                            </w:pPr>
                            <w:r>
                              <w:rPr>
                                <w:b w:val="0"/>
                                <w:color w:val="318FC5" w:themeColor="text2"/>
                              </w:rPr>
                              <w:t>June 10</w:t>
                            </w:r>
                            <w:r w:rsidRPr="002D4CE2">
                              <w:rPr>
                                <w:b w:val="0"/>
                                <w:color w:val="318FC5" w:themeColor="text2"/>
                                <w:vertAlign w:val="superscript"/>
                              </w:rPr>
                              <w:t>th</w:t>
                            </w:r>
                            <w:r>
                              <w:rPr>
                                <w:b w:val="0"/>
                                <w:color w:val="318FC5" w:themeColor="text2"/>
                              </w:rPr>
                              <w:t xml:space="preserve">:  </w:t>
                            </w:r>
                            <w:proofErr w:type="spellStart"/>
                            <w:r>
                              <w:rPr>
                                <w:b w:val="0"/>
                                <w:color w:val="318FC5" w:themeColor="text2"/>
                              </w:rPr>
                              <w:t>Izzy</w:t>
                            </w:r>
                            <w:proofErr w:type="spellEnd"/>
                            <w:r>
                              <w:rPr>
                                <w:b w:val="0"/>
                                <w:color w:val="318FC5" w:themeColor="text2"/>
                              </w:rPr>
                              <w:t xml:space="preserve"> Warner</w:t>
                            </w:r>
                          </w:p>
                          <w:p w14:paraId="477A3291" w14:textId="580FEE13" w:rsidR="002D4CE2" w:rsidRDefault="002D4CE2" w:rsidP="002D4CE2">
                            <w:pPr>
                              <w:pStyle w:val="Heading7"/>
                              <w:spacing w:line="480" w:lineRule="auto"/>
                              <w:jc w:val="left"/>
                              <w:rPr>
                                <w:b w:val="0"/>
                                <w:color w:val="318FC5" w:themeColor="text2"/>
                              </w:rPr>
                            </w:pPr>
                            <w:r>
                              <w:rPr>
                                <w:b w:val="0"/>
                                <w:color w:val="318FC5" w:themeColor="text2"/>
                              </w:rPr>
                              <w:t>June 17</w:t>
                            </w:r>
                            <w:r w:rsidRPr="002D4CE2">
                              <w:rPr>
                                <w:b w:val="0"/>
                                <w:color w:val="318FC5" w:themeColor="text2"/>
                                <w:vertAlign w:val="superscript"/>
                              </w:rPr>
                              <w:t>th</w:t>
                            </w:r>
                            <w:r>
                              <w:rPr>
                                <w:b w:val="0"/>
                                <w:color w:val="318FC5" w:themeColor="text2"/>
                              </w:rPr>
                              <w:t xml:space="preserve">:  </w:t>
                            </w:r>
                            <w:proofErr w:type="spellStart"/>
                            <w:r>
                              <w:rPr>
                                <w:b w:val="0"/>
                                <w:color w:val="318FC5" w:themeColor="text2"/>
                              </w:rPr>
                              <w:t>Brenlee</w:t>
                            </w:r>
                            <w:proofErr w:type="spellEnd"/>
                            <w:r>
                              <w:rPr>
                                <w:b w:val="0"/>
                                <w:color w:val="318FC5" w:themeColor="text2"/>
                              </w:rPr>
                              <w:t xml:space="preserve"> Dalton</w:t>
                            </w:r>
                          </w:p>
                          <w:p w14:paraId="2C94806F" w14:textId="6E11125F" w:rsidR="002D4CE2" w:rsidRDefault="002D4CE2" w:rsidP="002D4CE2">
                            <w:pPr>
                              <w:pStyle w:val="Heading7"/>
                              <w:spacing w:line="480" w:lineRule="auto"/>
                              <w:jc w:val="left"/>
                              <w:rPr>
                                <w:b w:val="0"/>
                                <w:color w:val="318FC5" w:themeColor="text2"/>
                              </w:rPr>
                            </w:pPr>
                            <w:r>
                              <w:rPr>
                                <w:b w:val="0"/>
                                <w:color w:val="318FC5" w:themeColor="text2"/>
                              </w:rPr>
                              <w:t>June 21</w:t>
                            </w:r>
                            <w:r w:rsidRPr="002D4CE2">
                              <w:rPr>
                                <w:b w:val="0"/>
                                <w:color w:val="318FC5" w:themeColor="text2"/>
                                <w:vertAlign w:val="superscript"/>
                              </w:rPr>
                              <w:t>st</w:t>
                            </w:r>
                            <w:r>
                              <w:rPr>
                                <w:b w:val="0"/>
                                <w:color w:val="318FC5" w:themeColor="text2"/>
                              </w:rPr>
                              <w:t xml:space="preserve">:  Hanna </w:t>
                            </w:r>
                            <w:proofErr w:type="spellStart"/>
                            <w:r>
                              <w:rPr>
                                <w:b w:val="0"/>
                                <w:color w:val="318FC5" w:themeColor="text2"/>
                              </w:rPr>
                              <w:t>Eastin</w:t>
                            </w:r>
                            <w:proofErr w:type="spellEnd"/>
                          </w:p>
                          <w:p w14:paraId="412CC868" w14:textId="5C25FB83" w:rsidR="002D4CE2" w:rsidRDefault="002D4CE2" w:rsidP="002D4CE2">
                            <w:pPr>
                              <w:pStyle w:val="Heading7"/>
                              <w:spacing w:line="480" w:lineRule="auto"/>
                              <w:jc w:val="left"/>
                              <w:rPr>
                                <w:b w:val="0"/>
                                <w:color w:val="318FC5" w:themeColor="text2"/>
                              </w:rPr>
                            </w:pPr>
                            <w:r>
                              <w:rPr>
                                <w:b w:val="0"/>
                                <w:color w:val="318FC5" w:themeColor="text2"/>
                              </w:rPr>
                              <w:t>June 22</w:t>
                            </w:r>
                            <w:r w:rsidRPr="002D4CE2">
                              <w:rPr>
                                <w:b w:val="0"/>
                                <w:color w:val="318FC5" w:themeColor="text2"/>
                                <w:vertAlign w:val="superscript"/>
                              </w:rPr>
                              <w:t>nd</w:t>
                            </w:r>
                            <w:r>
                              <w:rPr>
                                <w:b w:val="0"/>
                                <w:color w:val="318FC5" w:themeColor="text2"/>
                              </w:rPr>
                              <w:t>:  Trinity Tapia</w:t>
                            </w:r>
                          </w:p>
                          <w:p w14:paraId="7310875D" w14:textId="71A90B7E" w:rsidR="002D4CE2" w:rsidRPr="002D4CE2" w:rsidRDefault="002D4CE2" w:rsidP="002D4CE2">
                            <w:pPr>
                              <w:pStyle w:val="Heading7"/>
                              <w:spacing w:line="480" w:lineRule="auto"/>
                              <w:jc w:val="left"/>
                              <w:rPr>
                                <w:b w:val="0"/>
                                <w:color w:val="318FC5" w:themeColor="text2"/>
                              </w:rPr>
                            </w:pPr>
                            <w:r>
                              <w:rPr>
                                <w:b w:val="0"/>
                                <w:color w:val="318FC5" w:themeColor="text2"/>
                              </w:rPr>
                              <w:t>June 27</w:t>
                            </w:r>
                            <w:r w:rsidRPr="002D4CE2">
                              <w:rPr>
                                <w:b w:val="0"/>
                                <w:color w:val="318FC5" w:themeColor="text2"/>
                                <w:vertAlign w:val="superscript"/>
                              </w:rPr>
                              <w:t>th</w:t>
                            </w:r>
                            <w:r>
                              <w:rPr>
                                <w:b w:val="0"/>
                                <w:color w:val="318FC5" w:themeColor="text2"/>
                              </w:rPr>
                              <w:t xml:space="preserve">:  Grace </w:t>
                            </w:r>
                            <w:proofErr w:type="spellStart"/>
                            <w:r>
                              <w:rPr>
                                <w:b w:val="0"/>
                                <w:color w:val="318FC5" w:themeColor="text2"/>
                              </w:rPr>
                              <w:t>Stoerger</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5" o:spid="_x0000_s1026" type="#_x0000_t202" style="position:absolute;margin-left:36.45pt;margin-top:461.75pt;width:185.2pt;height:306.5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" filled="f" stroked="f">
                <v:textbox inset=",0,,0">
                  <w:txbxContent>
                    <w:p w14:paraId="55AE2E2A" w14:textId="4687F1A5" w:rsidR="007E782B" w:rsidRDefault="002D4CE2" w:rsidP="002D4CE2">
                      <w:pPr>
                        <w:pStyle w:val="Heading7"/>
                        <w:spacing w:line="480" w:lineRule="auto"/>
                        <w:jc w:val="left"/>
                        <w:rPr>
                          <w:b w:val="0"/>
                          <w:color w:val="318FC5" w:themeColor="text2"/>
                        </w:rPr>
                      </w:pPr>
                      <w:r>
                        <w:rPr>
                          <w:b w:val="0"/>
                          <w:color w:val="318FC5" w:themeColor="text2"/>
                        </w:rPr>
                        <w:t>June 3</w:t>
                      </w:r>
                      <w:r w:rsidRPr="002D4CE2">
                        <w:rPr>
                          <w:b w:val="0"/>
                          <w:color w:val="318FC5" w:themeColor="text2"/>
                          <w:vertAlign w:val="superscript"/>
                        </w:rPr>
                        <w:t>rd</w:t>
                      </w:r>
                      <w:r>
                        <w:rPr>
                          <w:b w:val="0"/>
                          <w:color w:val="318FC5" w:themeColor="text2"/>
                        </w:rPr>
                        <w:t xml:space="preserve">:  </w:t>
                      </w:r>
                      <w:proofErr w:type="spellStart"/>
                      <w:r>
                        <w:rPr>
                          <w:b w:val="0"/>
                          <w:color w:val="318FC5" w:themeColor="text2"/>
                        </w:rPr>
                        <w:t>Aryanna</w:t>
                      </w:r>
                      <w:proofErr w:type="spellEnd"/>
                      <w:r>
                        <w:rPr>
                          <w:b w:val="0"/>
                          <w:color w:val="318FC5" w:themeColor="text2"/>
                        </w:rPr>
                        <w:t xml:space="preserve"> Jeffries</w:t>
                      </w:r>
                    </w:p>
                    <w:p w14:paraId="570A706D" w14:textId="68243A0F" w:rsidR="002D4CE2" w:rsidRDefault="002D4CE2" w:rsidP="002D4CE2">
                      <w:pPr>
                        <w:pStyle w:val="Heading7"/>
                        <w:spacing w:line="480" w:lineRule="auto"/>
                        <w:jc w:val="left"/>
                        <w:rPr>
                          <w:b w:val="0"/>
                          <w:color w:val="318FC5" w:themeColor="text2"/>
                        </w:rPr>
                      </w:pPr>
                      <w:r>
                        <w:rPr>
                          <w:b w:val="0"/>
                          <w:color w:val="318FC5" w:themeColor="text2"/>
                        </w:rPr>
                        <w:t>June 4</w:t>
                      </w:r>
                      <w:r w:rsidRPr="002D4CE2">
                        <w:rPr>
                          <w:b w:val="0"/>
                          <w:color w:val="318FC5" w:themeColor="text2"/>
                          <w:vertAlign w:val="superscript"/>
                        </w:rPr>
                        <w:t>th</w:t>
                      </w:r>
                      <w:r>
                        <w:rPr>
                          <w:b w:val="0"/>
                          <w:color w:val="318FC5" w:themeColor="text2"/>
                        </w:rPr>
                        <w:t xml:space="preserve">:  Julia </w:t>
                      </w:r>
                      <w:proofErr w:type="spellStart"/>
                      <w:r>
                        <w:rPr>
                          <w:b w:val="0"/>
                          <w:color w:val="318FC5" w:themeColor="text2"/>
                        </w:rPr>
                        <w:t>Mulvaney</w:t>
                      </w:r>
                      <w:proofErr w:type="spellEnd"/>
                    </w:p>
                    <w:p w14:paraId="17DF2F3F" w14:textId="1E853FB8" w:rsidR="002D4CE2" w:rsidRDefault="002D4CE2" w:rsidP="002D4CE2">
                      <w:pPr>
                        <w:pStyle w:val="Heading7"/>
                        <w:spacing w:line="480" w:lineRule="auto"/>
                        <w:jc w:val="left"/>
                        <w:rPr>
                          <w:b w:val="0"/>
                          <w:color w:val="318FC5" w:themeColor="text2"/>
                        </w:rPr>
                      </w:pPr>
                      <w:r>
                        <w:rPr>
                          <w:b w:val="0"/>
                          <w:color w:val="318FC5" w:themeColor="text2"/>
                        </w:rPr>
                        <w:t>June 6</w:t>
                      </w:r>
                      <w:r w:rsidRPr="002D4CE2">
                        <w:rPr>
                          <w:b w:val="0"/>
                          <w:color w:val="318FC5" w:themeColor="text2"/>
                          <w:vertAlign w:val="superscript"/>
                        </w:rPr>
                        <w:t>th</w:t>
                      </w:r>
                      <w:r>
                        <w:rPr>
                          <w:b w:val="0"/>
                          <w:color w:val="318FC5" w:themeColor="text2"/>
                        </w:rPr>
                        <w:t>:  Avery Gordon</w:t>
                      </w:r>
                    </w:p>
                    <w:p w14:paraId="786D91F4" w14:textId="72940609" w:rsidR="002D4CE2" w:rsidRDefault="002D4CE2" w:rsidP="002D4CE2">
                      <w:pPr>
                        <w:pStyle w:val="Heading7"/>
                        <w:spacing w:line="480" w:lineRule="auto"/>
                        <w:jc w:val="left"/>
                        <w:rPr>
                          <w:b w:val="0"/>
                          <w:color w:val="318FC5" w:themeColor="text2"/>
                        </w:rPr>
                      </w:pPr>
                      <w:r>
                        <w:rPr>
                          <w:b w:val="0"/>
                          <w:color w:val="318FC5" w:themeColor="text2"/>
                        </w:rPr>
                        <w:t>June 8</w:t>
                      </w:r>
                      <w:r w:rsidRPr="002D4CE2">
                        <w:rPr>
                          <w:b w:val="0"/>
                          <w:color w:val="318FC5" w:themeColor="text2"/>
                          <w:vertAlign w:val="superscript"/>
                        </w:rPr>
                        <w:t>th</w:t>
                      </w:r>
                      <w:r>
                        <w:rPr>
                          <w:b w:val="0"/>
                          <w:color w:val="318FC5" w:themeColor="text2"/>
                        </w:rPr>
                        <w:t xml:space="preserve">:  </w:t>
                      </w:r>
                      <w:proofErr w:type="spellStart"/>
                      <w:r>
                        <w:rPr>
                          <w:b w:val="0"/>
                          <w:color w:val="318FC5" w:themeColor="text2"/>
                        </w:rPr>
                        <w:t>Camryn</w:t>
                      </w:r>
                      <w:proofErr w:type="spellEnd"/>
                      <w:r>
                        <w:rPr>
                          <w:b w:val="0"/>
                          <w:color w:val="318FC5" w:themeColor="text2"/>
                        </w:rPr>
                        <w:t xml:space="preserve"> Conner</w:t>
                      </w:r>
                    </w:p>
                    <w:p w14:paraId="4C22EABC" w14:textId="35F2B659" w:rsidR="002D4CE2" w:rsidRDefault="002D4CE2" w:rsidP="002D4CE2">
                      <w:pPr>
                        <w:pStyle w:val="Heading7"/>
                        <w:spacing w:line="480" w:lineRule="auto"/>
                        <w:jc w:val="left"/>
                        <w:rPr>
                          <w:b w:val="0"/>
                          <w:color w:val="318FC5" w:themeColor="text2"/>
                        </w:rPr>
                      </w:pPr>
                      <w:r>
                        <w:rPr>
                          <w:b w:val="0"/>
                          <w:color w:val="318FC5" w:themeColor="text2"/>
                        </w:rPr>
                        <w:t>June 10</w:t>
                      </w:r>
                      <w:r w:rsidRPr="002D4CE2">
                        <w:rPr>
                          <w:b w:val="0"/>
                          <w:color w:val="318FC5" w:themeColor="text2"/>
                          <w:vertAlign w:val="superscript"/>
                        </w:rPr>
                        <w:t>th</w:t>
                      </w:r>
                      <w:r>
                        <w:rPr>
                          <w:b w:val="0"/>
                          <w:color w:val="318FC5" w:themeColor="text2"/>
                        </w:rPr>
                        <w:t xml:space="preserve">:  </w:t>
                      </w:r>
                      <w:proofErr w:type="spellStart"/>
                      <w:r>
                        <w:rPr>
                          <w:b w:val="0"/>
                          <w:color w:val="318FC5" w:themeColor="text2"/>
                        </w:rPr>
                        <w:t>Izzy</w:t>
                      </w:r>
                      <w:proofErr w:type="spellEnd"/>
                      <w:r>
                        <w:rPr>
                          <w:b w:val="0"/>
                          <w:color w:val="318FC5" w:themeColor="text2"/>
                        </w:rPr>
                        <w:t xml:space="preserve"> Warner</w:t>
                      </w:r>
                    </w:p>
                    <w:p w14:paraId="477A3291" w14:textId="580FEE13" w:rsidR="002D4CE2" w:rsidRDefault="002D4CE2" w:rsidP="002D4CE2">
                      <w:pPr>
                        <w:pStyle w:val="Heading7"/>
                        <w:spacing w:line="480" w:lineRule="auto"/>
                        <w:jc w:val="left"/>
                        <w:rPr>
                          <w:b w:val="0"/>
                          <w:color w:val="318FC5" w:themeColor="text2"/>
                        </w:rPr>
                      </w:pPr>
                      <w:r>
                        <w:rPr>
                          <w:b w:val="0"/>
                          <w:color w:val="318FC5" w:themeColor="text2"/>
                        </w:rPr>
                        <w:t>June 17</w:t>
                      </w:r>
                      <w:r w:rsidRPr="002D4CE2">
                        <w:rPr>
                          <w:b w:val="0"/>
                          <w:color w:val="318FC5" w:themeColor="text2"/>
                          <w:vertAlign w:val="superscript"/>
                        </w:rPr>
                        <w:t>th</w:t>
                      </w:r>
                      <w:r>
                        <w:rPr>
                          <w:b w:val="0"/>
                          <w:color w:val="318FC5" w:themeColor="text2"/>
                        </w:rPr>
                        <w:t xml:space="preserve">:  </w:t>
                      </w:r>
                      <w:proofErr w:type="spellStart"/>
                      <w:r>
                        <w:rPr>
                          <w:b w:val="0"/>
                          <w:color w:val="318FC5" w:themeColor="text2"/>
                        </w:rPr>
                        <w:t>Brenlee</w:t>
                      </w:r>
                      <w:proofErr w:type="spellEnd"/>
                      <w:r>
                        <w:rPr>
                          <w:b w:val="0"/>
                          <w:color w:val="318FC5" w:themeColor="text2"/>
                        </w:rPr>
                        <w:t xml:space="preserve"> Dalton</w:t>
                      </w:r>
                    </w:p>
                    <w:p w14:paraId="2C94806F" w14:textId="6E11125F" w:rsidR="002D4CE2" w:rsidRDefault="002D4CE2" w:rsidP="002D4CE2">
                      <w:pPr>
                        <w:pStyle w:val="Heading7"/>
                        <w:spacing w:line="480" w:lineRule="auto"/>
                        <w:jc w:val="left"/>
                        <w:rPr>
                          <w:b w:val="0"/>
                          <w:color w:val="318FC5" w:themeColor="text2"/>
                        </w:rPr>
                      </w:pPr>
                      <w:r>
                        <w:rPr>
                          <w:b w:val="0"/>
                          <w:color w:val="318FC5" w:themeColor="text2"/>
                        </w:rPr>
                        <w:t>June 21</w:t>
                      </w:r>
                      <w:r w:rsidRPr="002D4CE2">
                        <w:rPr>
                          <w:b w:val="0"/>
                          <w:color w:val="318FC5" w:themeColor="text2"/>
                          <w:vertAlign w:val="superscript"/>
                        </w:rPr>
                        <w:t>st</w:t>
                      </w:r>
                      <w:r>
                        <w:rPr>
                          <w:b w:val="0"/>
                          <w:color w:val="318FC5" w:themeColor="text2"/>
                        </w:rPr>
                        <w:t xml:space="preserve">:  Hanna </w:t>
                      </w:r>
                      <w:proofErr w:type="spellStart"/>
                      <w:r>
                        <w:rPr>
                          <w:b w:val="0"/>
                          <w:color w:val="318FC5" w:themeColor="text2"/>
                        </w:rPr>
                        <w:t>Eastin</w:t>
                      </w:r>
                      <w:proofErr w:type="spellEnd"/>
                    </w:p>
                    <w:p w14:paraId="412CC868" w14:textId="5C25FB83" w:rsidR="002D4CE2" w:rsidRDefault="002D4CE2" w:rsidP="002D4CE2">
                      <w:pPr>
                        <w:pStyle w:val="Heading7"/>
                        <w:spacing w:line="480" w:lineRule="auto"/>
                        <w:jc w:val="left"/>
                        <w:rPr>
                          <w:b w:val="0"/>
                          <w:color w:val="318FC5" w:themeColor="text2"/>
                        </w:rPr>
                      </w:pPr>
                      <w:r>
                        <w:rPr>
                          <w:b w:val="0"/>
                          <w:color w:val="318FC5" w:themeColor="text2"/>
                        </w:rPr>
                        <w:t>June 22</w:t>
                      </w:r>
                      <w:r w:rsidRPr="002D4CE2">
                        <w:rPr>
                          <w:b w:val="0"/>
                          <w:color w:val="318FC5" w:themeColor="text2"/>
                          <w:vertAlign w:val="superscript"/>
                        </w:rPr>
                        <w:t>nd</w:t>
                      </w:r>
                      <w:r>
                        <w:rPr>
                          <w:b w:val="0"/>
                          <w:color w:val="318FC5" w:themeColor="text2"/>
                        </w:rPr>
                        <w:t>:  Trinity Tapia</w:t>
                      </w:r>
                    </w:p>
                    <w:p w14:paraId="7310875D" w14:textId="71A90B7E" w:rsidR="002D4CE2" w:rsidRPr="002D4CE2" w:rsidRDefault="002D4CE2" w:rsidP="002D4CE2">
                      <w:pPr>
                        <w:pStyle w:val="Heading7"/>
                        <w:spacing w:line="480" w:lineRule="auto"/>
                        <w:jc w:val="left"/>
                        <w:rPr>
                          <w:b w:val="0"/>
                          <w:color w:val="318FC5" w:themeColor="text2"/>
                        </w:rPr>
                      </w:pPr>
                      <w:r>
                        <w:rPr>
                          <w:b w:val="0"/>
                          <w:color w:val="318FC5" w:themeColor="text2"/>
                        </w:rPr>
                        <w:t>June 27</w:t>
                      </w:r>
                      <w:r w:rsidRPr="002D4CE2">
                        <w:rPr>
                          <w:b w:val="0"/>
                          <w:color w:val="318FC5" w:themeColor="text2"/>
                          <w:vertAlign w:val="superscript"/>
                        </w:rPr>
                        <w:t>th</w:t>
                      </w:r>
                      <w:r>
                        <w:rPr>
                          <w:b w:val="0"/>
                          <w:color w:val="318FC5" w:themeColor="text2"/>
                        </w:rPr>
                        <w:t xml:space="preserve">:  Grace </w:t>
                      </w:r>
                      <w:proofErr w:type="spellStart"/>
                      <w:r>
                        <w:rPr>
                          <w:b w:val="0"/>
                          <w:color w:val="318FC5" w:themeColor="text2"/>
                        </w:rPr>
                        <w:t>Stoerger</w:t>
                      </w:r>
                      <w:proofErr w:type="spellEnd"/>
                    </w:p>
                  </w:txbxContent>
                </v:textbox>
                <w10:wrap type="tight" anchorx="page" anchory="page"/>
              </v:shape>
            </w:pict>
          </mc:Fallback>
        </mc:AlternateContent>
      </w:r>
      <w:r>
        <w:rPr>
          <w:noProof/>
        </w:rPr>
        <mc:AlternateContent>
          <mc:Choice Requires="wps">
            <w:drawing>
              <wp:anchor distT="0" distB="0" distL="114300" distR="114300" simplePos="0" relativeHeight="251658362" behindDoc="0" locked="0" layoutInCell="1" allowOverlap="1" wp14:anchorId="648AADFC" wp14:editId="2EAE5BF4">
                <wp:simplePos x="0" y="0"/>
                <wp:positionH relativeFrom="page">
                  <wp:posOffset>427355</wp:posOffset>
                </wp:positionH>
                <wp:positionV relativeFrom="page">
                  <wp:posOffset>4705985</wp:posOffset>
                </wp:positionV>
                <wp:extent cx="2260600" cy="1158240"/>
                <wp:effectExtent l="0" t="0" r="0" b="10160"/>
                <wp:wrapTight wrapText="bothSides">
                  <wp:wrapPolygon edited="0">
                    <wp:start x="243" y="0"/>
                    <wp:lineTo x="243" y="21316"/>
                    <wp:lineTo x="21115" y="21316"/>
                    <wp:lineTo x="21115" y="0"/>
                    <wp:lineTo x="243" y="0"/>
                  </wp:wrapPolygon>
                </wp:wrapTight>
                <wp:docPr id="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D913663" w14:textId="77777777" w:rsidR="007E782B" w:rsidRPr="002D4CE2" w:rsidRDefault="007E782B" w:rsidP="008227E5">
                            <w:pPr>
                              <w:pStyle w:val="BodyText2"/>
                              <w:jc w:val="center"/>
                              <w:rPr>
                                <w:sz w:val="28"/>
                                <w:szCs w:val="28"/>
                              </w:rPr>
                            </w:pPr>
                            <w:r w:rsidRPr="002D4CE2">
                              <w:rPr>
                                <w:sz w:val="28"/>
                                <w:szCs w:val="28"/>
                              </w:rPr>
                              <w:t>If you see any of these kids around the gym, be sure to wish them a happy birthday!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margin-left:33.65pt;margin-top:370.55pt;width:178pt;height:91.2pt;z-index:251658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" mv:complextextbox="1" filled="f" stroked="f">
                <v:textbox inset=",0,,0">
                  <w:txbxContent>
                    <w:p w14:paraId="2D913663" w14:textId="77777777" w:rsidR="007E782B" w:rsidRPr="002D4CE2" w:rsidRDefault="007E782B" w:rsidP="008227E5">
                      <w:pPr>
                        <w:pStyle w:val="BodyText2"/>
                        <w:jc w:val="center"/>
                        <w:rPr>
                          <w:sz w:val="28"/>
                          <w:szCs w:val="28"/>
                        </w:rPr>
                      </w:pPr>
                      <w:r w:rsidRPr="002D4CE2">
                        <w:rPr>
                          <w:sz w:val="28"/>
                          <w:szCs w:val="28"/>
                        </w:rPr>
                        <w:t>If you see any of these kids around the gym, be sure to wish them a happy birthday!</w:t>
                      </w:r>
                    </w:p>
                  </w:txbxContent>
                </v:textbox>
                <w10:wrap type="tight" anchorx="page" anchory="page"/>
              </v:shape>
            </w:pict>
          </mc:Fallback>
        </mc:AlternateContent>
      </w:r>
      <w:r w:rsidR="00677038">
        <w:rPr>
          <w:noProof/>
        </w:rPr>
        <mc:AlternateContent>
          <mc:Choice Requires="wps">
            <w:drawing>
              <wp:anchor distT="0" distB="0" distL="114300" distR="114300" simplePos="0" relativeHeight="251658260" behindDoc="0" locked="0" layoutInCell="1" allowOverlap="1" wp14:anchorId="195A683A" wp14:editId="3C5D2654">
                <wp:simplePos x="0" y="0"/>
                <wp:positionH relativeFrom="page">
                  <wp:posOffset>5939790</wp:posOffset>
                </wp:positionH>
                <wp:positionV relativeFrom="page">
                  <wp:posOffset>8648700</wp:posOffset>
                </wp:positionV>
                <wp:extent cx="1454150" cy="1069340"/>
                <wp:effectExtent l="0" t="0" r="0" b="22860"/>
                <wp:wrapTight wrapText="bothSides">
                  <wp:wrapPolygon edited="0">
                    <wp:start x="377" y="0"/>
                    <wp:lineTo x="377" y="21549"/>
                    <wp:lineTo x="20751" y="21549"/>
                    <wp:lineTo x="20751" y="0"/>
                    <wp:lineTo x="377" y="0"/>
                  </wp:wrapPolygon>
                </wp:wrapTight>
                <wp:docPr id="1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7DC281" w14:textId="77777777" w:rsidR="007E782B" w:rsidRPr="00677038" w:rsidRDefault="007E782B" w:rsidP="00677038">
                            <w:pPr>
                              <w:pStyle w:val="BodyText"/>
                              <w:jc w:val="center"/>
                              <w:rPr>
                                <w:sz w:val="32"/>
                                <w:szCs w:val="32"/>
                              </w:rPr>
                            </w:pPr>
                            <w:r w:rsidRPr="00677038">
                              <w:rPr>
                                <w:sz w:val="32"/>
                                <w:szCs w:val="32"/>
                              </w:rPr>
                              <w:t>July 28</w:t>
                            </w:r>
                            <w:r w:rsidRPr="00677038">
                              <w:rPr>
                                <w:sz w:val="32"/>
                                <w:szCs w:val="32"/>
                                <w:vertAlign w:val="superscript"/>
                              </w:rPr>
                              <w:t>th</w:t>
                            </w:r>
                          </w:p>
                          <w:p w14:paraId="639B9DC3" w14:textId="77777777" w:rsidR="007E782B" w:rsidRPr="00677038" w:rsidRDefault="007E782B" w:rsidP="00677038">
                            <w:pPr>
                              <w:pStyle w:val="BodyText"/>
                              <w:jc w:val="center"/>
                            </w:pPr>
                            <w:proofErr w:type="gramStart"/>
                            <w:r w:rsidRPr="00677038">
                              <w:t>through</w:t>
                            </w:r>
                            <w:proofErr w:type="gramEnd"/>
                          </w:p>
                          <w:p w14:paraId="640025F1" w14:textId="77777777" w:rsidR="007E782B" w:rsidRPr="00B047B0" w:rsidRDefault="007E782B" w:rsidP="00677038">
                            <w:pPr>
                              <w:pStyle w:val="BodyText"/>
                              <w:jc w:val="center"/>
                            </w:pPr>
                            <w:r w:rsidRPr="00677038">
                              <w:rPr>
                                <w:sz w:val="32"/>
                                <w:szCs w:val="32"/>
                              </w:rPr>
                              <w:t>August 14</w:t>
                            </w:r>
                            <w:r w:rsidRPr="00677038">
                              <w:rPr>
                                <w:sz w:val="32"/>
                                <w:szCs w:val="32"/>
                                <w:vertAlign w:val="superscript"/>
                              </w:rPr>
                              <w:t>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467.7pt;margin-top:681pt;width:114.5pt;height:84.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" mv:complextextbox="1" filled="f" stroked="f">
                <v:textbox inset=",0,,0">
                  <w:txbxContent>
                    <w:p w14:paraId="307DC281" w14:textId="77777777" w:rsidR="007E782B" w:rsidRPr="00677038" w:rsidRDefault="007E782B" w:rsidP="00677038">
                      <w:pPr>
                        <w:pStyle w:val="BodyText"/>
                        <w:jc w:val="center"/>
                        <w:rPr>
                          <w:sz w:val="32"/>
                          <w:szCs w:val="32"/>
                        </w:rPr>
                      </w:pPr>
                      <w:r w:rsidRPr="00677038">
                        <w:rPr>
                          <w:sz w:val="32"/>
                          <w:szCs w:val="32"/>
                        </w:rPr>
                        <w:t>July 28</w:t>
                      </w:r>
                      <w:r w:rsidRPr="00677038">
                        <w:rPr>
                          <w:sz w:val="32"/>
                          <w:szCs w:val="32"/>
                          <w:vertAlign w:val="superscript"/>
                        </w:rPr>
                        <w:t>th</w:t>
                      </w:r>
                    </w:p>
                    <w:p w14:paraId="639B9DC3" w14:textId="77777777" w:rsidR="007E782B" w:rsidRPr="00677038" w:rsidRDefault="007E782B" w:rsidP="00677038">
                      <w:pPr>
                        <w:pStyle w:val="BodyText"/>
                        <w:jc w:val="center"/>
                      </w:pPr>
                      <w:proofErr w:type="gramStart"/>
                      <w:r w:rsidRPr="00677038">
                        <w:t>through</w:t>
                      </w:r>
                      <w:proofErr w:type="gramEnd"/>
                    </w:p>
                    <w:p w14:paraId="640025F1" w14:textId="77777777" w:rsidR="007E782B" w:rsidRPr="00B047B0" w:rsidRDefault="007E782B" w:rsidP="00677038">
                      <w:pPr>
                        <w:pStyle w:val="BodyText"/>
                        <w:jc w:val="center"/>
                      </w:pPr>
                      <w:r w:rsidRPr="00677038">
                        <w:rPr>
                          <w:sz w:val="32"/>
                          <w:szCs w:val="32"/>
                        </w:rPr>
                        <w:t>August 14</w:t>
                      </w:r>
                      <w:r w:rsidRPr="00677038">
                        <w:rPr>
                          <w:sz w:val="32"/>
                          <w:szCs w:val="32"/>
                          <w:vertAlign w:val="superscript"/>
                        </w:rPr>
                        <w:t>th</w:t>
                      </w:r>
                    </w:p>
                  </w:txbxContent>
                </v:textbox>
                <w10:wrap type="tight" anchorx="page" anchory="page"/>
              </v:shape>
            </w:pict>
          </mc:Fallback>
        </mc:AlternateContent>
      </w:r>
      <w:r w:rsidR="00677038">
        <w:rPr>
          <w:noProof/>
        </w:rPr>
        <mc:AlternateContent>
          <mc:Choice Requires="wps">
            <w:drawing>
              <wp:anchor distT="0" distB="0" distL="114300" distR="114300" simplePos="0" relativeHeight="251658257" behindDoc="0" locked="0" layoutInCell="1" allowOverlap="1" wp14:anchorId="5C943344" wp14:editId="3C7F8DDF">
                <wp:simplePos x="0" y="0"/>
                <wp:positionH relativeFrom="page">
                  <wp:posOffset>4476115</wp:posOffset>
                </wp:positionH>
                <wp:positionV relativeFrom="page">
                  <wp:posOffset>8648700</wp:posOffset>
                </wp:positionV>
                <wp:extent cx="1454150" cy="1069340"/>
                <wp:effectExtent l="0" t="0" r="0" b="22860"/>
                <wp:wrapTight wrapText="bothSides">
                  <wp:wrapPolygon edited="0">
                    <wp:start x="377" y="0"/>
                    <wp:lineTo x="377" y="21549"/>
                    <wp:lineTo x="20751" y="21549"/>
                    <wp:lineTo x="20751" y="0"/>
                    <wp:lineTo x="377" y="0"/>
                  </wp:wrapPolygon>
                </wp:wrapTight>
                <wp:docPr id="1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EDA6982" w14:textId="77777777" w:rsidR="007E782B" w:rsidRPr="00677038" w:rsidRDefault="007E782B" w:rsidP="00677038">
                            <w:pPr>
                              <w:pStyle w:val="BodyText"/>
                              <w:jc w:val="center"/>
                              <w:rPr>
                                <w:sz w:val="32"/>
                                <w:szCs w:val="32"/>
                              </w:rPr>
                            </w:pPr>
                            <w:r w:rsidRPr="00677038">
                              <w:rPr>
                                <w:sz w:val="32"/>
                                <w:szCs w:val="32"/>
                              </w:rPr>
                              <w:t>July 7</w:t>
                            </w:r>
                            <w:r w:rsidRPr="00677038">
                              <w:rPr>
                                <w:sz w:val="32"/>
                                <w:szCs w:val="32"/>
                                <w:vertAlign w:val="superscript"/>
                              </w:rPr>
                              <w:t>th</w:t>
                            </w:r>
                          </w:p>
                          <w:p w14:paraId="1C0EA1EE" w14:textId="77777777" w:rsidR="007E782B" w:rsidRPr="00677038" w:rsidRDefault="007E782B" w:rsidP="00677038">
                            <w:pPr>
                              <w:pStyle w:val="BodyText"/>
                              <w:jc w:val="center"/>
                            </w:pPr>
                            <w:proofErr w:type="gramStart"/>
                            <w:r w:rsidRPr="00677038">
                              <w:t>through</w:t>
                            </w:r>
                            <w:proofErr w:type="gramEnd"/>
                          </w:p>
                          <w:p w14:paraId="7866EB1E" w14:textId="77777777" w:rsidR="007E782B" w:rsidRPr="00677038" w:rsidRDefault="007E782B" w:rsidP="00677038">
                            <w:pPr>
                              <w:pStyle w:val="BodyText"/>
                              <w:jc w:val="center"/>
                              <w:rPr>
                                <w:sz w:val="32"/>
                                <w:szCs w:val="32"/>
                              </w:rPr>
                            </w:pPr>
                            <w:r w:rsidRPr="00677038">
                              <w:rPr>
                                <w:sz w:val="32"/>
                                <w:szCs w:val="32"/>
                              </w:rPr>
                              <w:t>July 24</w:t>
                            </w:r>
                            <w:r w:rsidRPr="00677038">
                              <w:rPr>
                                <w:sz w:val="32"/>
                                <w:szCs w:val="32"/>
                                <w:vertAlign w:val="superscript"/>
                              </w:rPr>
                              <w:t>th</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21" o:spid="_x0000_s1029" type="#_x0000_t202" style="position:absolute;margin-left:352.45pt;margin-top:681pt;width:114.5pt;height:84.2pt;z-index:2516582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" mv:complextextbox="1" filled="f" stroked="f">
                <v:textbox inset=",0,,0">
                  <w:txbxContent>
                    <w:p w14:paraId="7EDA6982" w14:textId="77777777" w:rsidR="007E782B" w:rsidRPr="00677038" w:rsidRDefault="007E782B" w:rsidP="00677038">
                      <w:pPr>
                        <w:pStyle w:val="BodyText"/>
                        <w:jc w:val="center"/>
                        <w:rPr>
                          <w:sz w:val="32"/>
                          <w:szCs w:val="32"/>
                        </w:rPr>
                      </w:pPr>
                      <w:r w:rsidRPr="00677038">
                        <w:rPr>
                          <w:sz w:val="32"/>
                          <w:szCs w:val="32"/>
                        </w:rPr>
                        <w:t>July 7</w:t>
                      </w:r>
                      <w:r w:rsidRPr="00677038">
                        <w:rPr>
                          <w:sz w:val="32"/>
                          <w:szCs w:val="32"/>
                          <w:vertAlign w:val="superscript"/>
                        </w:rPr>
                        <w:t>th</w:t>
                      </w:r>
                    </w:p>
                    <w:p w14:paraId="1C0EA1EE" w14:textId="77777777" w:rsidR="007E782B" w:rsidRPr="00677038" w:rsidRDefault="007E782B" w:rsidP="00677038">
                      <w:pPr>
                        <w:pStyle w:val="BodyText"/>
                        <w:jc w:val="center"/>
                      </w:pPr>
                      <w:proofErr w:type="gramStart"/>
                      <w:r w:rsidRPr="00677038">
                        <w:t>through</w:t>
                      </w:r>
                      <w:proofErr w:type="gramEnd"/>
                    </w:p>
                    <w:p w14:paraId="7866EB1E" w14:textId="77777777" w:rsidR="007E782B" w:rsidRPr="00677038" w:rsidRDefault="007E782B" w:rsidP="00677038">
                      <w:pPr>
                        <w:pStyle w:val="BodyText"/>
                        <w:jc w:val="center"/>
                        <w:rPr>
                          <w:sz w:val="32"/>
                          <w:szCs w:val="32"/>
                        </w:rPr>
                      </w:pPr>
                      <w:r w:rsidRPr="00677038">
                        <w:rPr>
                          <w:sz w:val="32"/>
                          <w:szCs w:val="32"/>
                        </w:rPr>
                        <w:t>July 24</w:t>
                      </w:r>
                      <w:r w:rsidRPr="00677038">
                        <w:rPr>
                          <w:sz w:val="32"/>
                          <w:szCs w:val="32"/>
                          <w:vertAlign w:val="superscript"/>
                        </w:rPr>
                        <w:t>th</w:t>
                      </w:r>
                    </w:p>
                  </w:txbxContent>
                </v:textbox>
                <w10:wrap type="tight" anchorx="page" anchory="page"/>
              </v:shape>
            </w:pict>
          </mc:Fallback>
        </mc:AlternateContent>
      </w:r>
      <w:r w:rsidR="00677038">
        <w:rPr>
          <w:noProof/>
        </w:rPr>
        <mc:AlternateContent>
          <mc:Choice Requires="wps">
            <w:drawing>
              <wp:anchor distT="0" distB="0" distL="114300" distR="114300" simplePos="0" relativeHeight="251659417" behindDoc="0" locked="0" layoutInCell="1" allowOverlap="1" wp14:anchorId="04727982" wp14:editId="36AC2D5E">
                <wp:simplePos x="0" y="0"/>
                <wp:positionH relativeFrom="page">
                  <wp:posOffset>3012440</wp:posOffset>
                </wp:positionH>
                <wp:positionV relativeFrom="page">
                  <wp:posOffset>8648700</wp:posOffset>
                </wp:positionV>
                <wp:extent cx="1454150" cy="1069340"/>
                <wp:effectExtent l="0" t="0" r="0" b="22860"/>
                <wp:wrapTight wrapText="bothSides">
                  <wp:wrapPolygon edited="0">
                    <wp:start x="377" y="0"/>
                    <wp:lineTo x="377" y="21549"/>
                    <wp:lineTo x="20751" y="21549"/>
                    <wp:lineTo x="20751" y="0"/>
                    <wp:lineTo x="377" y="0"/>
                  </wp:wrapPolygon>
                </wp:wrapTight>
                <wp:docPr id="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737D99" w14:textId="77777777" w:rsidR="007E782B" w:rsidRPr="00677038" w:rsidRDefault="007E782B" w:rsidP="00677038">
                            <w:pPr>
                              <w:pStyle w:val="BodyText"/>
                              <w:jc w:val="center"/>
                              <w:rPr>
                                <w:sz w:val="32"/>
                                <w:szCs w:val="32"/>
                              </w:rPr>
                            </w:pPr>
                            <w:r w:rsidRPr="00677038">
                              <w:rPr>
                                <w:sz w:val="32"/>
                                <w:szCs w:val="32"/>
                              </w:rPr>
                              <w:t>June 9</w:t>
                            </w:r>
                            <w:r w:rsidRPr="00677038">
                              <w:rPr>
                                <w:sz w:val="32"/>
                                <w:szCs w:val="32"/>
                                <w:vertAlign w:val="superscript"/>
                              </w:rPr>
                              <w:t>th</w:t>
                            </w:r>
                            <w:r w:rsidRPr="00677038">
                              <w:rPr>
                                <w:sz w:val="32"/>
                                <w:szCs w:val="32"/>
                              </w:rPr>
                              <w:t xml:space="preserve"> </w:t>
                            </w:r>
                          </w:p>
                          <w:p w14:paraId="21A60B7C" w14:textId="77777777" w:rsidR="007E782B" w:rsidRPr="00677038" w:rsidRDefault="007E782B" w:rsidP="00677038">
                            <w:pPr>
                              <w:pStyle w:val="BodyText"/>
                              <w:jc w:val="center"/>
                            </w:pPr>
                            <w:proofErr w:type="gramStart"/>
                            <w:r w:rsidRPr="00677038">
                              <w:t>through</w:t>
                            </w:r>
                            <w:proofErr w:type="gramEnd"/>
                          </w:p>
                          <w:p w14:paraId="7A1350A9" w14:textId="77777777" w:rsidR="007E782B" w:rsidRPr="00677038" w:rsidRDefault="007E782B" w:rsidP="00677038">
                            <w:pPr>
                              <w:pStyle w:val="BodyText"/>
                              <w:jc w:val="center"/>
                              <w:rPr>
                                <w:sz w:val="32"/>
                                <w:szCs w:val="32"/>
                              </w:rPr>
                            </w:pPr>
                            <w:r w:rsidRPr="00677038">
                              <w:rPr>
                                <w:sz w:val="32"/>
                                <w:szCs w:val="32"/>
                              </w:rPr>
                              <w:t>June 26</w:t>
                            </w:r>
                            <w:r w:rsidRPr="00677038">
                              <w:rPr>
                                <w:sz w:val="32"/>
                                <w:szCs w:val="32"/>
                                <w:vertAlign w:val="superscript"/>
                              </w:rPr>
                              <w:t>th</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8" o:spid="_x0000_s1030" type="#_x0000_t202" style="position:absolute;margin-left:237.2pt;margin-top:681pt;width:114.5pt;height:84.2pt;z-index:2516594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" mv:complextextbox="1" filled="f" stroked="f">
                <v:textbox inset=",0,,0">
                  <w:txbxContent>
                    <w:p w14:paraId="18737D99" w14:textId="77777777" w:rsidR="007E782B" w:rsidRPr="00677038" w:rsidRDefault="007E782B" w:rsidP="00677038">
                      <w:pPr>
                        <w:pStyle w:val="BodyText"/>
                        <w:jc w:val="center"/>
                        <w:rPr>
                          <w:sz w:val="32"/>
                          <w:szCs w:val="32"/>
                        </w:rPr>
                      </w:pPr>
                      <w:r w:rsidRPr="00677038">
                        <w:rPr>
                          <w:sz w:val="32"/>
                          <w:szCs w:val="32"/>
                        </w:rPr>
                        <w:t>June 9</w:t>
                      </w:r>
                      <w:r w:rsidRPr="00677038">
                        <w:rPr>
                          <w:sz w:val="32"/>
                          <w:szCs w:val="32"/>
                          <w:vertAlign w:val="superscript"/>
                        </w:rPr>
                        <w:t>th</w:t>
                      </w:r>
                      <w:r w:rsidRPr="00677038">
                        <w:rPr>
                          <w:sz w:val="32"/>
                          <w:szCs w:val="32"/>
                        </w:rPr>
                        <w:t xml:space="preserve"> </w:t>
                      </w:r>
                    </w:p>
                    <w:p w14:paraId="21A60B7C" w14:textId="77777777" w:rsidR="007E782B" w:rsidRPr="00677038" w:rsidRDefault="007E782B" w:rsidP="00677038">
                      <w:pPr>
                        <w:pStyle w:val="BodyText"/>
                        <w:jc w:val="center"/>
                      </w:pPr>
                      <w:proofErr w:type="gramStart"/>
                      <w:r w:rsidRPr="00677038">
                        <w:t>through</w:t>
                      </w:r>
                      <w:proofErr w:type="gramEnd"/>
                    </w:p>
                    <w:p w14:paraId="7A1350A9" w14:textId="77777777" w:rsidR="007E782B" w:rsidRPr="00677038" w:rsidRDefault="007E782B" w:rsidP="00677038">
                      <w:pPr>
                        <w:pStyle w:val="BodyText"/>
                        <w:jc w:val="center"/>
                        <w:rPr>
                          <w:sz w:val="32"/>
                          <w:szCs w:val="32"/>
                        </w:rPr>
                      </w:pPr>
                      <w:r w:rsidRPr="00677038">
                        <w:rPr>
                          <w:sz w:val="32"/>
                          <w:szCs w:val="32"/>
                        </w:rPr>
                        <w:t>June 26</w:t>
                      </w:r>
                      <w:r w:rsidRPr="00677038">
                        <w:rPr>
                          <w:sz w:val="32"/>
                          <w:szCs w:val="32"/>
                          <w:vertAlign w:val="superscript"/>
                        </w:rPr>
                        <w:t>th</w:t>
                      </w:r>
                    </w:p>
                  </w:txbxContent>
                </v:textbox>
                <w10:wrap type="tight" anchorx="page" anchory="page"/>
              </v:shape>
            </w:pict>
          </mc:Fallback>
        </mc:AlternateContent>
      </w:r>
      <w:r w:rsidR="00B94869">
        <w:rPr>
          <w:noProof/>
        </w:rPr>
        <mc:AlternateContent>
          <mc:Choice Requires="wps">
            <w:drawing>
              <wp:anchor distT="0" distB="0" distL="114300" distR="114300" simplePos="0" relativeHeight="251658250" behindDoc="0" locked="0" layoutInCell="1" allowOverlap="1" wp14:anchorId="06555162" wp14:editId="121FD51A">
                <wp:simplePos x="0" y="0"/>
                <wp:positionH relativeFrom="page">
                  <wp:posOffset>3041015</wp:posOffset>
                </wp:positionH>
                <wp:positionV relativeFrom="page">
                  <wp:posOffset>5346700</wp:posOffset>
                </wp:positionV>
                <wp:extent cx="2191385" cy="762000"/>
                <wp:effectExtent l="0" t="0" r="0" b="0"/>
                <wp:wrapTight wrapText="bothSides">
                  <wp:wrapPolygon edited="0">
                    <wp:start x="250" y="0"/>
                    <wp:lineTo x="250" y="20880"/>
                    <wp:lineTo x="21030" y="20880"/>
                    <wp:lineTo x="21030" y="0"/>
                    <wp:lineTo x="250" y="0"/>
                  </wp:wrapPolygon>
                </wp:wrapTight>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9B8276" w14:textId="77777777" w:rsidR="007E782B" w:rsidRPr="00B047B0" w:rsidRDefault="007E782B" w:rsidP="0041207C">
                            <w:pPr>
                              <w:pStyle w:val="Heading1"/>
                            </w:pPr>
                            <w:r>
                              <w:t>Don’t forget!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239.45pt;margin-top:421pt;width:172.55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" filled="f" stroked="f">
                <v:textbox inset=",0,,0">
                  <w:txbxContent>
                    <w:p w14:paraId="479B8276" w14:textId="77777777" w:rsidR="007E782B" w:rsidRPr="00B047B0" w:rsidRDefault="007E782B" w:rsidP="0041207C">
                      <w:pPr>
                        <w:pStyle w:val="Heading1"/>
                      </w:pPr>
                      <w:r>
                        <w:t>Don’t forget!</w:t>
                      </w:r>
                    </w:p>
                  </w:txbxContent>
                </v:textbox>
                <w10:wrap type="tight" anchorx="page" anchory="page"/>
              </v:shape>
            </w:pict>
          </mc:Fallback>
        </mc:AlternateContent>
      </w:r>
      <w:r w:rsidR="00B94869">
        <w:rPr>
          <w:noProof/>
        </w:rPr>
        <mc:AlternateContent>
          <mc:Choice Requires="wps">
            <w:drawing>
              <wp:anchor distT="0" distB="0" distL="114300" distR="114300" simplePos="0" relativeHeight="251658251" behindDoc="0" locked="0" layoutInCell="1" allowOverlap="1" wp14:anchorId="6A3EF845" wp14:editId="0CC76741">
                <wp:simplePos x="0" y="0"/>
                <wp:positionH relativeFrom="page">
                  <wp:posOffset>3088640</wp:posOffset>
                </wp:positionH>
                <wp:positionV relativeFrom="page">
                  <wp:posOffset>5778500</wp:posOffset>
                </wp:positionV>
                <wp:extent cx="4305300" cy="2032000"/>
                <wp:effectExtent l="0" t="0" r="0" b="0"/>
                <wp:wrapTight wrapText="bothSides">
                  <wp:wrapPolygon edited="0">
                    <wp:start x="127" y="0"/>
                    <wp:lineTo x="127" y="21330"/>
                    <wp:lineTo x="21281" y="21330"/>
                    <wp:lineTo x="21281" y="0"/>
                    <wp:lineTo x="127" y="0"/>
                  </wp:wrapPolygon>
                </wp:wrapTight>
                <wp:docPr id="8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0FDBAD" w14:textId="77777777" w:rsidR="007E782B" w:rsidRPr="00B94869" w:rsidRDefault="007E782B" w:rsidP="0041207C">
                            <w:pPr>
                              <w:pStyle w:val="BodyText"/>
                            </w:pPr>
                            <w:r w:rsidRPr="00B94869">
                              <w:t>Summer sessions are only 3 weeks long!  Because of this, fees will be different from the standard monthly pricing that everyone is used to!  You</w:t>
                            </w:r>
                            <w:r>
                              <w:t xml:space="preserve"> will</w:t>
                            </w:r>
                            <w:r w:rsidRPr="00B94869">
                              <w:t xml:space="preserve"> still pay by the hour and the new price list is up on the white board by the office.  Please consult the board or ask a member of our staff to assist you when paying per session.  Also </w:t>
                            </w:r>
                            <w:r>
                              <w:t xml:space="preserve">notice that the gym will be closed for a week between each session.  We will offer open gyms and other events while we are closed!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32" type="#_x0000_t202" style="position:absolute;margin-left:243.2pt;margin-top:455pt;width:339pt;height:160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" mv:complextextbox="1" filled="f" stroked="f">
                <v:textbox inset=",0,,0">
                  <w:txbxContent>
                    <w:p w14:paraId="0C0FDBAD" w14:textId="77777777" w:rsidR="007E782B" w:rsidRPr="00B94869" w:rsidRDefault="007E782B" w:rsidP="0041207C">
                      <w:pPr>
                        <w:pStyle w:val="BodyText"/>
                      </w:pPr>
                      <w:r w:rsidRPr="00B94869">
                        <w:t>Summer sessions are only 3 weeks long!  Because of this, fees will be different from the standard monthly pricing that everyone is used to!  You</w:t>
                      </w:r>
                      <w:r>
                        <w:t xml:space="preserve"> will</w:t>
                      </w:r>
                      <w:r w:rsidRPr="00B94869">
                        <w:t xml:space="preserve"> still pay by the hour and the new price list is up on the white board by the office.  Please consult the board or ask a member of our staff to assist you when paying per session.  Also </w:t>
                      </w:r>
                      <w:r>
                        <w:t xml:space="preserve">notice that the gym will be closed for a week between each session.  We will offer open gyms and other events while we are closed! </w:t>
                      </w:r>
                    </w:p>
                  </w:txbxContent>
                </v:textbox>
                <w10:wrap type="tight" anchorx="page" anchory="page"/>
              </v:shape>
            </w:pict>
          </mc:Fallback>
        </mc:AlternateContent>
      </w:r>
      <w:r w:rsidR="00B94869">
        <w:rPr>
          <w:noProof/>
        </w:rPr>
        <mc:AlternateContent>
          <mc:Choice Requires="wps">
            <w:drawing>
              <wp:anchor distT="0" distB="0" distL="114300" distR="114300" simplePos="0" relativeHeight="251673753" behindDoc="0" locked="0" layoutInCell="1" allowOverlap="1" wp14:anchorId="58D0E993" wp14:editId="619D98BF">
                <wp:simplePos x="0" y="0"/>
                <wp:positionH relativeFrom="page">
                  <wp:posOffset>5899150</wp:posOffset>
                </wp:positionH>
                <wp:positionV relativeFrom="page">
                  <wp:posOffset>1981200</wp:posOffset>
                </wp:positionV>
                <wp:extent cx="311150" cy="127000"/>
                <wp:effectExtent l="25400" t="25400" r="19050" b="25400"/>
                <wp:wrapNone/>
                <wp:docPr id="201" name="Straight Connector 201"/>
                <wp:cNvGraphicFramePr/>
                <a:graphic xmlns:a="http://schemas.openxmlformats.org/drawingml/2006/main">
                  <a:graphicData uri="http://schemas.microsoft.com/office/word/2010/wordprocessingShape">
                    <wps:wsp>
                      <wps:cNvCnPr/>
                      <wps:spPr>
                        <a:xfrm flipH="1">
                          <a:off x="0" y="0"/>
                          <a:ext cx="311150" cy="127000"/>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flip:x;z-index:2516737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64.5pt,156pt" to="489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" strokecolor="black [3200]" strokeweight="3pt">
                <w10:wrap anchorx="page" anchory="page"/>
              </v:line>
            </w:pict>
          </mc:Fallback>
        </mc:AlternateContent>
      </w:r>
      <w:r w:rsidR="00207025">
        <w:rPr>
          <w:noProof/>
        </w:rPr>
        <mc:AlternateContent>
          <mc:Choice Requires="wps">
            <w:drawing>
              <wp:anchor distT="0" distB="0" distL="114300" distR="114300" simplePos="0" relativeHeight="251677849" behindDoc="0" locked="0" layoutInCell="1" allowOverlap="1" wp14:anchorId="75F9CA40" wp14:editId="0AD0E48D">
                <wp:simplePos x="0" y="0"/>
                <wp:positionH relativeFrom="page">
                  <wp:posOffset>6324600</wp:posOffset>
                </wp:positionH>
                <wp:positionV relativeFrom="page">
                  <wp:posOffset>1638300</wp:posOffset>
                </wp:positionV>
                <wp:extent cx="165100" cy="457200"/>
                <wp:effectExtent l="25400" t="25400" r="38100" b="25400"/>
                <wp:wrapNone/>
                <wp:docPr id="203" name="Straight Connector 203"/>
                <wp:cNvGraphicFramePr/>
                <a:graphic xmlns:a="http://schemas.openxmlformats.org/drawingml/2006/main">
                  <a:graphicData uri="http://schemas.microsoft.com/office/word/2010/wordprocessingShape">
                    <wps:wsp>
                      <wps:cNvCnPr/>
                      <wps:spPr>
                        <a:xfrm flipH="1">
                          <a:off x="0" y="0"/>
                          <a:ext cx="165100" cy="457200"/>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3" o:spid="_x0000_s1026" style="position:absolute;flip:x;z-index:2516778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98pt,129pt" to="511pt,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" strokecolor="black [3200]" strokeweight="3pt">
                <w10:wrap anchorx="page" anchory="page"/>
              </v:line>
            </w:pict>
          </mc:Fallback>
        </mc:AlternateContent>
      </w:r>
      <w:r w:rsidR="00207025">
        <w:rPr>
          <w:noProof/>
        </w:rPr>
        <mc:AlternateContent>
          <mc:Choice Requires="wps">
            <w:drawing>
              <wp:anchor distT="0" distB="0" distL="114300" distR="114300" simplePos="0" relativeHeight="251671705" behindDoc="0" locked="0" layoutInCell="1" allowOverlap="1" wp14:anchorId="0ADCACE6" wp14:editId="4EE1A575">
                <wp:simplePos x="0" y="0"/>
                <wp:positionH relativeFrom="page">
                  <wp:posOffset>6324600</wp:posOffset>
                </wp:positionH>
                <wp:positionV relativeFrom="page">
                  <wp:posOffset>1600200</wp:posOffset>
                </wp:positionV>
                <wp:extent cx="165100" cy="457200"/>
                <wp:effectExtent l="25400" t="25400" r="38100" b="25400"/>
                <wp:wrapNone/>
                <wp:docPr id="22" name="Straight Connector 22"/>
                <wp:cNvGraphicFramePr/>
                <a:graphic xmlns:a="http://schemas.openxmlformats.org/drawingml/2006/main">
                  <a:graphicData uri="http://schemas.microsoft.com/office/word/2010/wordprocessingShape">
                    <wps:wsp>
                      <wps:cNvCnPr/>
                      <wps:spPr>
                        <a:xfrm flipH="1">
                          <a:off x="0" y="0"/>
                          <a:ext cx="165100" cy="457200"/>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671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98pt,126pt" to="511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" strokecolor="black [3200]" strokeweight="3pt">
                <w10:wrap anchorx="page" anchory="page"/>
              </v:line>
            </w:pict>
          </mc:Fallback>
        </mc:AlternateContent>
      </w:r>
      <w:r w:rsidR="00207025">
        <w:rPr>
          <w:noProof/>
        </w:rPr>
        <mc:AlternateContent>
          <mc:Choice Requires="wps">
            <w:drawing>
              <wp:anchor distT="0" distB="0" distL="114300" distR="114300" simplePos="0" relativeHeight="251675801" behindDoc="0" locked="0" layoutInCell="1" allowOverlap="1" wp14:anchorId="4195524B" wp14:editId="1882EA74">
                <wp:simplePos x="0" y="0"/>
                <wp:positionH relativeFrom="page">
                  <wp:posOffset>6197600</wp:posOffset>
                </wp:positionH>
                <wp:positionV relativeFrom="page">
                  <wp:posOffset>1968500</wp:posOffset>
                </wp:positionV>
                <wp:extent cx="152400" cy="25400"/>
                <wp:effectExtent l="25400" t="25400" r="25400" b="25400"/>
                <wp:wrapNone/>
                <wp:docPr id="202" name="Straight Connector 202"/>
                <wp:cNvGraphicFramePr/>
                <a:graphic xmlns:a="http://schemas.openxmlformats.org/drawingml/2006/main">
                  <a:graphicData uri="http://schemas.microsoft.com/office/word/2010/wordprocessingShape">
                    <wps:wsp>
                      <wps:cNvCnPr/>
                      <wps:spPr>
                        <a:xfrm flipH="1" flipV="1">
                          <a:off x="0" y="0"/>
                          <a:ext cx="152400" cy="25400"/>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2" o:spid="_x0000_s1026" style="position:absolute;flip:x y;z-index:251675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8pt,155pt" to="500pt,1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" strokecolor="black [3200]" strokeweight="3pt">
                <w10:wrap anchorx="page" anchory="page"/>
              </v:line>
            </w:pict>
          </mc:Fallback>
        </mc:AlternateContent>
      </w:r>
      <w:r w:rsidR="00207025">
        <w:rPr>
          <w:noProof/>
        </w:rPr>
        <w:drawing>
          <wp:anchor distT="0" distB="0" distL="114300" distR="114300" simplePos="0" relativeHeight="251670681" behindDoc="0" locked="0" layoutInCell="1" allowOverlap="1" wp14:anchorId="71692A7F" wp14:editId="6A90397A">
            <wp:simplePos x="0" y="0"/>
            <wp:positionH relativeFrom="page">
              <wp:posOffset>5557520</wp:posOffset>
            </wp:positionH>
            <wp:positionV relativeFrom="page">
              <wp:posOffset>1027430</wp:posOffset>
            </wp:positionV>
            <wp:extent cx="1678940" cy="1678940"/>
            <wp:effectExtent l="0" t="0" r="0" b="0"/>
            <wp:wrapThrough wrapText="bothSides">
              <wp:wrapPolygon edited="0">
                <wp:start x="7189" y="0"/>
                <wp:lineTo x="7189" y="1961"/>
                <wp:lineTo x="9150" y="5882"/>
                <wp:lineTo x="9477" y="11110"/>
                <wp:lineTo x="654" y="13398"/>
                <wp:lineTo x="654" y="16012"/>
                <wp:lineTo x="9150" y="16339"/>
                <wp:lineTo x="2941" y="18953"/>
                <wp:lineTo x="2614" y="19933"/>
                <wp:lineTo x="4248" y="20587"/>
                <wp:lineTo x="7843" y="20587"/>
                <wp:lineTo x="17319" y="19933"/>
                <wp:lineTo x="17646" y="18953"/>
                <wp:lineTo x="11110" y="16339"/>
                <wp:lineTo x="11110" y="11110"/>
                <wp:lineTo x="14051" y="11110"/>
                <wp:lineTo x="20587" y="7516"/>
                <wp:lineTo x="20260" y="5555"/>
                <wp:lineTo x="9803" y="0"/>
                <wp:lineTo x="7189" y="0"/>
              </wp:wrapPolygon>
            </wp:wrapThrough>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0" r="99333">
                                  <a14:foregroundMark x1="88000" y1="31333" x2="88000" y2="31333"/>
                                  <a14:foregroundMark x1="84000" y1="27667" x2="84000" y2="27667"/>
                                  <a14:foregroundMark x1="40667" y1="7667" x2="40667" y2="7667"/>
                                  <a14:foregroundMark x1="43667" y1="9333" x2="43667" y2="9333"/>
                                  <a14:foregroundMark x1="36667" y1="66333" x2="36667" y2="66333"/>
                                  <a14:foregroundMark x1="41333" y1="64000" x2="41333" y2="64000"/>
                                  <a14:foregroundMark x1="37333" y1="62667" x2="37333" y2="62667"/>
                                  <a14:foregroundMark x1="9333" y1="68333" x2="9333" y2="68333"/>
                                  <a14:foregroundMark x1="13667" y1="67667" x2="13667" y2="67667"/>
                                  <a14:foregroundMark x1="51000" y1="88667" x2="51000" y2="88667"/>
                                  <a14:foregroundMark x1="51667" y1="46667" x2="51667" y2="46667"/>
                                  <a14:backgroundMark x1="30667" y1="60667" x2="30667" y2="60667"/>
                                  <a14:backgroundMark x1="33667" y1="59667" x2="33667" y2="59667"/>
                                  <a14:backgroundMark x1="24333" y1="62000" x2="24333" y2="62000"/>
                                  <a14:backgroundMark x1="38667" y1="57667" x2="38667" y2="57667"/>
                                  <a14:backgroundMark x1="42667" y1="56000" x2="42667" y2="56000"/>
                                  <a14:backgroundMark x1="47333" y1="53000" x2="47333" y2="53000"/>
                                  <a14:backgroundMark x1="53667" y1="43667" x2="53667" y2="43667"/>
                                  <a14:backgroundMark x1="47667" y1="55667" x2="47667" y2="55667"/>
                                  <a14:backgroundMark x1="49667" y1="51333" x2="49667" y2="51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025">
        <w:rPr>
          <w:noProof/>
        </w:rPr>
        <w:drawing>
          <wp:anchor distT="0" distB="0" distL="114300" distR="114300" simplePos="0" relativeHeight="251668633" behindDoc="0" locked="0" layoutInCell="1" allowOverlap="1" wp14:anchorId="39F9FA87" wp14:editId="460CD486">
            <wp:simplePos x="0" y="0"/>
            <wp:positionH relativeFrom="page">
              <wp:posOffset>698500</wp:posOffset>
            </wp:positionH>
            <wp:positionV relativeFrom="page">
              <wp:posOffset>1027430</wp:posOffset>
            </wp:positionV>
            <wp:extent cx="1406525" cy="1512570"/>
            <wp:effectExtent l="76200" t="76200" r="0" b="62230"/>
            <wp:wrapThrough wrapText="bothSides">
              <wp:wrapPolygon edited="0">
                <wp:start x="12281" y="-1009"/>
                <wp:lineTo x="7544" y="-750"/>
                <wp:lineTo x="6880" y="5020"/>
                <wp:lineTo x="-489" y="4287"/>
                <wp:lineTo x="-1429" y="15867"/>
                <wp:lineTo x="6716" y="16677"/>
                <wp:lineTo x="6523" y="21765"/>
                <wp:lineTo x="10789" y="22189"/>
                <wp:lineTo x="12036" y="21584"/>
                <wp:lineTo x="13961" y="18492"/>
                <wp:lineTo x="13697" y="17372"/>
                <wp:lineTo x="20913" y="12618"/>
                <wp:lineTo x="20955" y="12257"/>
                <wp:lineTo x="21189" y="6809"/>
                <wp:lineTo x="21314" y="5727"/>
                <wp:lineTo x="16077" y="99"/>
                <wp:lineTo x="15384" y="-700"/>
                <wp:lineTo x="12281" y="-1009"/>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100000">
                                  <a14:foregroundMark x1="51254" y1="26667" x2="51254" y2="26667"/>
                                  <a14:foregroundMark x1="58423" y1="22000" x2="58423" y2="22000"/>
                                  <a14:foregroundMark x1="46595" y1="24333" x2="46595" y2="24333"/>
                                  <a14:foregroundMark x1="48029" y1="14000" x2="48029" y2="14000"/>
                                  <a14:foregroundMark x1="58423" y1="15000" x2="58423" y2="15000"/>
                                  <a14:foregroundMark x1="74552" y1="15667" x2="74552" y2="15667"/>
                                  <a14:foregroundMark x1="63799" y1="4000" x2="63799" y2="4000"/>
                                  <a14:foregroundMark x1="29391" y1="44333" x2="29391" y2="44333"/>
                                  <a14:foregroundMark x1="70609" y1="45333" x2="70609" y2="45333"/>
                                  <a14:foregroundMark x1="57348" y1="28000" x2="57348" y2="28000"/>
                                  <a14:foregroundMark x1="16846" y1="44667" x2="16846" y2="44667"/>
                                  <a14:foregroundMark x1="17204" y1="38333" x2="17204" y2="38333"/>
                                  <a14:foregroundMark x1="7885" y1="45667" x2="7885" y2="45667"/>
                                  <a14:foregroundMark x1="9319" y1="35667" x2="9319" y2="35667"/>
                                  <a14:foregroundMark x1="23656" y1="33333" x2="23656" y2="33333"/>
                                  <a14:foregroundMark x1="15771" y1="32667" x2="15771" y2="32667"/>
                                  <a14:foregroundMark x1="84229" y1="46667" x2="84229" y2="46667"/>
                                  <a14:foregroundMark x1="91756" y1="45000" x2="91756" y2="45000"/>
                                  <a14:foregroundMark x1="82079" y1="40000" x2="82079" y2="40000"/>
                                  <a14:foregroundMark x1="77419" y1="34000" x2="77419" y2="34000"/>
                                  <a14:foregroundMark x1="85305" y1="34667" x2="85305" y2="34667"/>
                                  <a14:foregroundMark x1="90323" y1="35000" x2="90323" y2="35000"/>
                                  <a14:backgroundMark x1="63082" y1="12000" x2="63082" y2="12000"/>
                                </a14:backgroundRemoval>
                              </a14:imgEffect>
                            </a14:imgLayer>
                          </a14:imgProps>
                        </a:ext>
                        <a:ext uri="{28A0092B-C50C-407E-A947-70E740481C1C}">
                          <a14:useLocalDpi xmlns:a14="http://schemas.microsoft.com/office/drawing/2010/main" val="0"/>
                        </a:ext>
                      </a:extLst>
                    </a:blip>
                    <a:srcRect/>
                    <a:stretch>
                      <a:fillRect/>
                    </a:stretch>
                  </pic:blipFill>
                  <pic:spPr bwMode="auto">
                    <a:xfrm rot="21233626">
                      <a:off x="0" y="0"/>
                      <a:ext cx="1406525"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025">
        <w:rPr>
          <w:noProof/>
        </w:rPr>
        <mc:AlternateContent>
          <mc:Choice Requires="wps">
            <w:drawing>
              <wp:anchor distT="0" distB="0" distL="114300" distR="114300" simplePos="0" relativeHeight="251658246" behindDoc="0" locked="0" layoutInCell="1" allowOverlap="1" wp14:anchorId="7541FD75" wp14:editId="7FA5571A">
                <wp:simplePos x="0" y="0"/>
                <wp:positionH relativeFrom="margin">
                  <wp:align>center</wp:align>
                </wp:positionH>
                <wp:positionV relativeFrom="page">
                  <wp:posOffset>1016000</wp:posOffset>
                </wp:positionV>
                <wp:extent cx="4406900" cy="1663700"/>
                <wp:effectExtent l="0" t="0" r="0" b="12700"/>
                <wp:wrapTight wrapText="bothSides">
                  <wp:wrapPolygon edited="0">
                    <wp:start x="124" y="0"/>
                    <wp:lineTo x="124" y="21435"/>
                    <wp:lineTo x="21289" y="21435"/>
                    <wp:lineTo x="21289" y="0"/>
                    <wp:lineTo x="124" y="0"/>
                  </wp:wrapPolygon>
                </wp:wrapTight>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3E89F5" w14:textId="77777777" w:rsidR="007E782B" w:rsidRPr="008227E5" w:rsidRDefault="007E782B" w:rsidP="00207025">
                            <w:pPr>
                              <w:pStyle w:val="Title"/>
                              <w:spacing w:line="240" w:lineRule="auto"/>
                              <w:rPr>
                                <w:sz w:val="96"/>
                                <w:szCs w:val="96"/>
                              </w:rPr>
                            </w:pPr>
                            <w:r w:rsidRPr="008227E5">
                              <w:rPr>
                                <w:sz w:val="96"/>
                                <w:szCs w:val="96"/>
                              </w:rPr>
                              <w:t>Top Star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0;margin-top:80pt;width:347pt;height:131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xJjfQ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" filled="f" stroked="f">
                <v:textbox inset=",0,,0">
                  <w:txbxContent>
                    <w:p w14:paraId="163E89F5" w14:textId="77777777" w:rsidR="007E782B" w:rsidRPr="008227E5" w:rsidRDefault="007E782B" w:rsidP="00207025">
                      <w:pPr>
                        <w:pStyle w:val="Title"/>
                        <w:spacing w:line="240" w:lineRule="auto"/>
                        <w:rPr>
                          <w:sz w:val="96"/>
                          <w:szCs w:val="96"/>
                        </w:rPr>
                      </w:pPr>
                      <w:r w:rsidRPr="008227E5">
                        <w:rPr>
                          <w:sz w:val="96"/>
                          <w:szCs w:val="96"/>
                        </w:rPr>
                        <w:t>Top Star Newsletter</w:t>
                      </w:r>
                    </w:p>
                  </w:txbxContent>
                </v:textbox>
                <w10:wrap type="tight" anchorx="margin" anchory="page"/>
              </v:shape>
            </w:pict>
          </mc:Fallback>
        </mc:AlternateContent>
      </w:r>
      <w:r w:rsidR="008227E5">
        <w:rPr>
          <w:noProof/>
        </w:rPr>
        <w:drawing>
          <wp:anchor distT="0" distB="0" distL="114300" distR="114300" simplePos="0" relativeHeight="251666585" behindDoc="0" locked="0" layoutInCell="1" allowOverlap="1" wp14:anchorId="050B8C57" wp14:editId="48A4CEFD">
            <wp:simplePos x="0" y="0"/>
            <wp:positionH relativeFrom="page">
              <wp:posOffset>5473700</wp:posOffset>
            </wp:positionH>
            <wp:positionV relativeFrom="page">
              <wp:posOffset>3683000</wp:posOffset>
            </wp:positionV>
            <wp:extent cx="1711960" cy="1579880"/>
            <wp:effectExtent l="0" t="0" r="0" b="0"/>
            <wp:wrapThrough wrapText="bothSides">
              <wp:wrapPolygon edited="0">
                <wp:start x="9294" y="0"/>
                <wp:lineTo x="2884" y="2431"/>
                <wp:lineTo x="1282" y="3473"/>
                <wp:lineTo x="0" y="12154"/>
                <wp:lineTo x="0" y="13196"/>
                <wp:lineTo x="1602" y="16669"/>
                <wp:lineTo x="1282" y="19100"/>
                <wp:lineTo x="5128" y="21183"/>
                <wp:lineTo x="9614" y="21183"/>
                <wp:lineTo x="11217" y="21183"/>
                <wp:lineTo x="16665" y="20141"/>
                <wp:lineTo x="19228" y="18752"/>
                <wp:lineTo x="17947" y="16669"/>
                <wp:lineTo x="21151" y="11460"/>
                <wp:lineTo x="21151" y="5209"/>
                <wp:lineTo x="16344" y="0"/>
                <wp:lineTo x="9294"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71196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7E5">
        <w:rPr>
          <w:noProof/>
        </w:rPr>
        <mc:AlternateContent>
          <mc:Choice Requires="wps">
            <w:drawing>
              <wp:anchor distT="0" distB="0" distL="114300" distR="114300" simplePos="0" relativeHeight="251658361" behindDoc="0" locked="0" layoutInCell="1" allowOverlap="1" wp14:anchorId="69C2D375" wp14:editId="7237152E">
                <wp:simplePos x="0" y="0"/>
                <wp:positionH relativeFrom="page">
                  <wp:posOffset>342900</wp:posOffset>
                </wp:positionH>
                <wp:positionV relativeFrom="page">
                  <wp:posOffset>4022725</wp:posOffset>
                </wp:positionV>
                <wp:extent cx="2450465" cy="385445"/>
                <wp:effectExtent l="0" t="0" r="0" b="20955"/>
                <wp:wrapTight wrapText="bothSides">
                  <wp:wrapPolygon edited="0">
                    <wp:start x="224" y="0"/>
                    <wp:lineTo x="224" y="21351"/>
                    <wp:lineTo x="21046" y="21351"/>
                    <wp:lineTo x="21046" y="0"/>
                    <wp:lineTo x="224" y="0"/>
                  </wp:wrapPolygon>
                </wp:wrapTight>
                <wp:docPr id="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666952" w14:textId="77777777" w:rsidR="007E782B" w:rsidRPr="008227E5" w:rsidRDefault="007E782B" w:rsidP="0041207C">
                            <w:pPr>
                              <w:pStyle w:val="Heading3"/>
                              <w:rPr>
                                <w:color w:val="90D4E5" w:themeColor="accent6" w:themeTint="66"/>
                              </w:rPr>
                            </w:pPr>
                            <w:r w:rsidRPr="008227E5">
                              <w:rPr>
                                <w:color w:val="90D4E5" w:themeColor="accent6" w:themeTint="66"/>
                              </w:rPr>
                              <w:t>June Birthdays!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4" type="#_x0000_t202" style="position:absolute;margin-left:27pt;margin-top:316.75pt;width:192.95pt;height:30.3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" filled="f" stroked="f">
                <v:textbox inset=",0,,0">
                  <w:txbxContent>
                    <w:p w14:paraId="77666952" w14:textId="77777777" w:rsidR="007E782B" w:rsidRPr="008227E5" w:rsidRDefault="007E782B" w:rsidP="0041207C">
                      <w:pPr>
                        <w:pStyle w:val="Heading3"/>
                        <w:rPr>
                          <w:color w:val="90D4E5" w:themeColor="accent6" w:themeTint="66"/>
                        </w:rPr>
                      </w:pPr>
                      <w:r w:rsidRPr="008227E5">
                        <w:rPr>
                          <w:color w:val="90D4E5" w:themeColor="accent6" w:themeTint="66"/>
                        </w:rPr>
                        <w:t>June Birthdays!</w:t>
                      </w:r>
                    </w:p>
                  </w:txbxContent>
                </v:textbox>
                <w10:wrap type="tight" anchorx="page" anchory="page"/>
              </v:shape>
            </w:pict>
          </mc:Fallback>
        </mc:AlternateContent>
      </w:r>
      <w:r w:rsidR="008227E5">
        <w:rPr>
          <w:noProof/>
        </w:rPr>
        <w:drawing>
          <wp:anchor distT="0" distB="0" distL="114300" distR="114300" simplePos="0" relativeHeight="251664537" behindDoc="0" locked="0" layoutInCell="1" allowOverlap="1" wp14:anchorId="46347235" wp14:editId="650E35B1">
            <wp:simplePos x="0" y="0"/>
            <wp:positionH relativeFrom="page">
              <wp:posOffset>3041015</wp:posOffset>
            </wp:positionH>
            <wp:positionV relativeFrom="page">
              <wp:posOffset>2969260</wp:posOffset>
            </wp:positionV>
            <wp:extent cx="3010535" cy="2169160"/>
            <wp:effectExtent l="101600" t="152400" r="12065" b="167640"/>
            <wp:wrapThrough wrapText="bothSides">
              <wp:wrapPolygon edited="0">
                <wp:start x="20121" y="198"/>
                <wp:lineTo x="584" y="-3147"/>
                <wp:lineTo x="-237" y="4866"/>
                <wp:lineTo x="25" y="13093"/>
                <wp:lineTo x="853" y="21176"/>
                <wp:lineTo x="1575" y="21318"/>
                <wp:lineTo x="1806" y="20853"/>
                <wp:lineTo x="17476" y="20625"/>
                <wp:lineTo x="17656" y="20661"/>
                <wp:lineTo x="20928" y="17474"/>
                <wp:lineTo x="21053" y="9068"/>
                <wp:lineTo x="21384" y="448"/>
                <wp:lineTo x="20121" y="19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0" r="100000">
                                  <a14:foregroundMark x1="74755" y1="90476" x2="74755" y2="90476"/>
                                </a14:backgroundRemoval>
                              </a14:imgEffect>
                            </a14:imgLayer>
                          </a14:imgProps>
                        </a:ext>
                        <a:ext uri="{28A0092B-C50C-407E-A947-70E740481C1C}">
                          <a14:useLocalDpi xmlns:a14="http://schemas.microsoft.com/office/drawing/2010/main" val="0"/>
                        </a:ext>
                      </a:extLst>
                    </a:blip>
                    <a:srcRect/>
                    <a:stretch>
                      <a:fillRect/>
                    </a:stretch>
                  </pic:blipFill>
                  <pic:spPr bwMode="auto">
                    <a:xfrm rot="21114327">
                      <a:off x="0" y="0"/>
                      <a:ext cx="301053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5C9">
        <w:rPr>
          <w:noProof/>
        </w:rPr>
        <mc:AlternateContent>
          <mc:Choice Requires="wps">
            <w:drawing>
              <wp:anchor distT="0" distB="0" distL="114300" distR="114300" simplePos="0" relativeHeight="251658244" behindDoc="0" locked="0" layoutInCell="1" allowOverlap="1" wp14:anchorId="6D2EAA5B" wp14:editId="324A43D8">
                <wp:simplePos x="0" y="0"/>
                <wp:positionH relativeFrom="page">
                  <wp:posOffset>3012440</wp:posOffset>
                </wp:positionH>
                <wp:positionV relativeFrom="page">
                  <wp:posOffset>7942580</wp:posOffset>
                </wp:positionV>
                <wp:extent cx="4381500" cy="317500"/>
                <wp:effectExtent l="0" t="0" r="12700" b="12700"/>
                <wp:wrapTight wrapText="bothSides">
                  <wp:wrapPolygon edited="0">
                    <wp:start x="0" y="0"/>
                    <wp:lineTo x="0" y="20736"/>
                    <wp:lineTo x="21537" y="20736"/>
                    <wp:lineTo x="21537" y="0"/>
                    <wp:lineTo x="0" y="0"/>
                  </wp:wrapPolygon>
                </wp:wrapTight>
                <wp:docPr id="2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C44BE41" w14:textId="77777777" w:rsidR="007E782B" w:rsidRPr="00677038" w:rsidRDefault="007E782B" w:rsidP="0041207C">
                            <w:pPr>
                              <w:pStyle w:val="Heading4"/>
                              <w:rPr>
                                <w:sz w:val="36"/>
                                <w:szCs w:val="36"/>
                              </w:rPr>
                            </w:pPr>
                            <w:r w:rsidRPr="00677038">
                              <w:rPr>
                                <w:sz w:val="36"/>
                                <w:szCs w:val="36"/>
                              </w:rP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5" style="position:absolute;margin-left:237.2pt;margin-top:625.4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" fillcolor="#76c5ef [3204]" stroked="f" strokecolor="#4a7ebb" strokeweight="1.5pt">
                <v:shadow opacity="22938f" mv:blur="38100f" offset="0,2pt"/>
                <v:textbox inset=",0,,0">
                  <w:txbxContent>
                    <w:p w14:paraId="4C44BE41" w14:textId="77777777" w:rsidR="007E782B" w:rsidRPr="00677038" w:rsidRDefault="007E782B" w:rsidP="0041207C">
                      <w:pPr>
                        <w:pStyle w:val="Heading4"/>
                        <w:rPr>
                          <w:sz w:val="36"/>
                          <w:szCs w:val="36"/>
                        </w:rPr>
                      </w:pPr>
                      <w:r w:rsidRPr="00677038">
                        <w:rPr>
                          <w:sz w:val="36"/>
                          <w:szCs w:val="36"/>
                        </w:rPr>
                        <w:t>Save the Date!</w:t>
                      </w:r>
                    </w:p>
                  </w:txbxContent>
                </v:textbox>
                <w10:wrap type="tight" anchorx="page" anchory="page"/>
              </v:rect>
            </w:pict>
          </mc:Fallback>
        </mc:AlternateContent>
      </w:r>
      <w:r w:rsidR="005255C9">
        <w:rPr>
          <w:noProof/>
        </w:rPr>
        <mc:AlternateContent>
          <mc:Choice Requires="wps">
            <w:drawing>
              <wp:anchor distT="0" distB="0" distL="114300" distR="114300" simplePos="0" relativeHeight="251658263" behindDoc="0" locked="0" layoutInCell="1" allowOverlap="1" wp14:anchorId="661986C4" wp14:editId="7C53EA1C">
                <wp:simplePos x="0" y="0"/>
                <wp:positionH relativeFrom="page">
                  <wp:posOffset>5930265</wp:posOffset>
                </wp:positionH>
                <wp:positionV relativeFrom="page">
                  <wp:posOffset>8335010</wp:posOffset>
                </wp:positionV>
                <wp:extent cx="0" cy="1280160"/>
                <wp:effectExtent l="12065" t="16510" r="26035" b="2413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6.3pt" to="466.95pt,7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" strokecolor="#76c5ef [3204]" strokeweight="1pt">
                <v:shadow opacity="22938f" mv:blur="38100f" offset="0,2pt"/>
                <w10:wrap anchorx="page" anchory="page"/>
              </v:line>
            </w:pict>
          </mc:Fallback>
        </mc:AlternateContent>
      </w:r>
      <w:r w:rsidR="005255C9">
        <w:rPr>
          <w:noProof/>
        </w:rPr>
        <mc:AlternateContent>
          <mc:Choice Requires="wps">
            <w:drawing>
              <wp:anchor distT="0" distB="0" distL="114300" distR="114300" simplePos="0" relativeHeight="251658252" behindDoc="0" locked="0" layoutInCell="1" allowOverlap="1" wp14:anchorId="3A493D5E" wp14:editId="26C4091B">
                <wp:simplePos x="0" y="0"/>
                <wp:positionH relativeFrom="page">
                  <wp:posOffset>3012440</wp:posOffset>
                </wp:positionH>
                <wp:positionV relativeFrom="page">
                  <wp:posOffset>8326120</wp:posOffset>
                </wp:positionV>
                <wp:extent cx="1454150" cy="220345"/>
                <wp:effectExtent l="0" t="0" r="0" b="8255"/>
                <wp:wrapTight wrapText="bothSides">
                  <wp:wrapPolygon edited="0">
                    <wp:start x="377" y="0"/>
                    <wp:lineTo x="377" y="19919"/>
                    <wp:lineTo x="20751" y="19919"/>
                    <wp:lineTo x="20751" y="0"/>
                    <wp:lineTo x="377" y="0"/>
                  </wp:wrapPolygon>
                </wp:wrapTight>
                <wp:docPr id="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5DF964" w14:textId="77777777" w:rsidR="007E782B" w:rsidRPr="00677038" w:rsidRDefault="007E782B" w:rsidP="00677038">
                            <w:pPr>
                              <w:pStyle w:val="Heading5"/>
                              <w:jc w:val="center"/>
                              <w:rPr>
                                <w:sz w:val="32"/>
                                <w:szCs w:val="32"/>
                              </w:rPr>
                            </w:pPr>
                            <w:r w:rsidRPr="00677038">
                              <w:rPr>
                                <w:sz w:val="32"/>
                                <w:szCs w:val="32"/>
                              </w:rPr>
                              <w:t>Session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37.2pt;margin-top:655.6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" filled="f" stroked="f">
                <v:textbox inset=",0,,0">
                  <w:txbxContent>
                    <w:p w14:paraId="395DF964" w14:textId="77777777" w:rsidR="007E782B" w:rsidRPr="00677038" w:rsidRDefault="007E782B" w:rsidP="00677038">
                      <w:pPr>
                        <w:pStyle w:val="Heading5"/>
                        <w:jc w:val="center"/>
                        <w:rPr>
                          <w:sz w:val="32"/>
                          <w:szCs w:val="32"/>
                        </w:rPr>
                      </w:pPr>
                      <w:r w:rsidRPr="00677038">
                        <w:rPr>
                          <w:sz w:val="32"/>
                          <w:szCs w:val="32"/>
                        </w:rPr>
                        <w:t>Session 1</w:t>
                      </w:r>
                    </w:p>
                  </w:txbxContent>
                </v:textbox>
                <w10:wrap type="tight" anchorx="page" anchory="page"/>
              </v:shape>
            </w:pict>
          </mc:Fallback>
        </mc:AlternateContent>
      </w:r>
      <w:r w:rsidR="005255C9">
        <w:rPr>
          <w:noProof/>
        </w:rPr>
        <mc:AlternateContent>
          <mc:Choice Requires="wps">
            <w:drawing>
              <wp:anchor distT="0" distB="0" distL="114300" distR="114300" simplePos="0" relativeHeight="251658258" behindDoc="0" locked="0" layoutInCell="1" allowOverlap="1" wp14:anchorId="499E0F00" wp14:editId="4FB243B2">
                <wp:simplePos x="0" y="0"/>
                <wp:positionH relativeFrom="page">
                  <wp:posOffset>5939790</wp:posOffset>
                </wp:positionH>
                <wp:positionV relativeFrom="page">
                  <wp:posOffset>8328660</wp:posOffset>
                </wp:positionV>
                <wp:extent cx="1454150" cy="220345"/>
                <wp:effectExtent l="0" t="0" r="0" b="8255"/>
                <wp:wrapTight wrapText="bothSides">
                  <wp:wrapPolygon edited="0">
                    <wp:start x="377" y="0"/>
                    <wp:lineTo x="377" y="19919"/>
                    <wp:lineTo x="20751" y="19919"/>
                    <wp:lineTo x="20751" y="0"/>
                    <wp:lineTo x="377" y="0"/>
                  </wp:wrapPolygon>
                </wp:wrapTight>
                <wp:docPr id="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F6A04C" w14:textId="77777777" w:rsidR="007E782B" w:rsidRPr="00677038" w:rsidRDefault="007E782B" w:rsidP="00677038">
                            <w:pPr>
                              <w:pStyle w:val="Heading5"/>
                              <w:jc w:val="center"/>
                              <w:rPr>
                                <w:sz w:val="32"/>
                                <w:szCs w:val="32"/>
                              </w:rPr>
                            </w:pPr>
                            <w:r w:rsidRPr="00677038">
                              <w:rPr>
                                <w:sz w:val="32"/>
                                <w:szCs w:val="32"/>
                              </w:rPr>
                              <w:t>Session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467.7pt;margin-top:655.8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BXd/QCAABX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" filled="f" stroked="f">
                <v:textbox inset=",0,,0">
                  <w:txbxContent>
                    <w:p w14:paraId="45F6A04C" w14:textId="77777777" w:rsidR="007E782B" w:rsidRPr="00677038" w:rsidRDefault="007E782B" w:rsidP="00677038">
                      <w:pPr>
                        <w:pStyle w:val="Heading5"/>
                        <w:jc w:val="center"/>
                        <w:rPr>
                          <w:sz w:val="32"/>
                          <w:szCs w:val="32"/>
                        </w:rPr>
                      </w:pPr>
                      <w:r w:rsidRPr="00677038">
                        <w:rPr>
                          <w:sz w:val="32"/>
                          <w:szCs w:val="32"/>
                        </w:rPr>
                        <w:t>Session 3</w:t>
                      </w:r>
                    </w:p>
                  </w:txbxContent>
                </v:textbox>
                <w10:wrap type="tight" anchorx="page" anchory="page"/>
              </v:shape>
            </w:pict>
          </mc:Fallback>
        </mc:AlternateContent>
      </w:r>
      <w:r w:rsidR="005255C9">
        <w:rPr>
          <w:noProof/>
        </w:rPr>
        <mc:AlternateContent>
          <mc:Choice Requires="wps">
            <w:drawing>
              <wp:anchor distT="0" distB="0" distL="114300" distR="114300" simplePos="0" relativeHeight="251658255" behindDoc="0" locked="0" layoutInCell="1" allowOverlap="1" wp14:anchorId="04DBF58F" wp14:editId="05682607">
                <wp:simplePos x="0" y="0"/>
                <wp:positionH relativeFrom="page">
                  <wp:posOffset>4476115</wp:posOffset>
                </wp:positionH>
                <wp:positionV relativeFrom="page">
                  <wp:posOffset>8326120</wp:posOffset>
                </wp:positionV>
                <wp:extent cx="1454150" cy="220345"/>
                <wp:effectExtent l="0" t="0" r="0" b="8255"/>
                <wp:wrapTight wrapText="bothSides">
                  <wp:wrapPolygon edited="0">
                    <wp:start x="377" y="0"/>
                    <wp:lineTo x="377" y="19919"/>
                    <wp:lineTo x="20751" y="19919"/>
                    <wp:lineTo x="20751" y="0"/>
                    <wp:lineTo x="377" y="0"/>
                  </wp:wrapPolygon>
                </wp:wrapTight>
                <wp:docPr id="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399C65" w14:textId="77777777" w:rsidR="007E782B" w:rsidRPr="00677038" w:rsidRDefault="007E782B" w:rsidP="00677038">
                            <w:pPr>
                              <w:pStyle w:val="Heading5"/>
                              <w:jc w:val="center"/>
                              <w:rPr>
                                <w:sz w:val="32"/>
                                <w:szCs w:val="32"/>
                              </w:rPr>
                            </w:pPr>
                            <w:r w:rsidRPr="00677038">
                              <w:rPr>
                                <w:sz w:val="32"/>
                                <w:szCs w:val="32"/>
                              </w:rPr>
                              <w:t>Session 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52.45pt;margin-top:655.6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" filled="f" stroked="f">
                <v:textbox inset=",0,,0">
                  <w:txbxContent>
                    <w:p w14:paraId="6E399C65" w14:textId="77777777" w:rsidR="007E782B" w:rsidRPr="00677038" w:rsidRDefault="007E782B" w:rsidP="00677038">
                      <w:pPr>
                        <w:pStyle w:val="Heading5"/>
                        <w:jc w:val="center"/>
                        <w:rPr>
                          <w:sz w:val="32"/>
                          <w:szCs w:val="32"/>
                        </w:rPr>
                      </w:pPr>
                      <w:r w:rsidRPr="00677038">
                        <w:rPr>
                          <w:sz w:val="32"/>
                          <w:szCs w:val="32"/>
                        </w:rPr>
                        <w:t>Session 2</w:t>
                      </w:r>
                    </w:p>
                  </w:txbxContent>
                </v:textbox>
                <w10:wrap type="tight" anchorx="page" anchory="page"/>
              </v:shape>
            </w:pict>
          </mc:Fallback>
        </mc:AlternateContent>
      </w:r>
      <w:r w:rsidR="005255C9">
        <w:rPr>
          <w:noProof/>
        </w:rPr>
        <mc:AlternateContent>
          <mc:Choice Requires="wps">
            <w:drawing>
              <wp:anchor distT="0" distB="0" distL="114300" distR="114300" simplePos="0" relativeHeight="251658262" behindDoc="0" locked="0" layoutInCell="1" allowOverlap="1" wp14:anchorId="07877B11" wp14:editId="7388E834">
                <wp:simplePos x="0" y="0"/>
                <wp:positionH relativeFrom="page">
                  <wp:posOffset>4466590</wp:posOffset>
                </wp:positionH>
                <wp:positionV relativeFrom="page">
                  <wp:posOffset>8335010</wp:posOffset>
                </wp:positionV>
                <wp:extent cx="0" cy="1280160"/>
                <wp:effectExtent l="8890" t="16510" r="29210" b="24130"/>
                <wp:wrapNone/>
                <wp:docPr id="9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pt,656.3pt" to="351.7pt,7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" strokecolor="#76c5ef [3204]" strokeweight="1pt">
                <v:shadow opacity="22938f" mv:blur="38100f" offset="0,2pt"/>
                <w10:wrap anchorx="page" anchory="page"/>
              </v:line>
            </w:pict>
          </mc:Fallback>
        </mc:AlternateContent>
      </w:r>
      <w:r w:rsidR="005255C9">
        <w:rPr>
          <w:noProof/>
        </w:rPr>
        <mc:AlternateContent>
          <mc:Choice Requires="wps">
            <w:drawing>
              <wp:anchor distT="0" distB="0" distL="114300" distR="114300" simplePos="0" relativeHeight="251658358" behindDoc="0" locked="0" layoutInCell="1" allowOverlap="1" wp14:anchorId="66411976" wp14:editId="6A7AA665">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FB7D05" w14:textId="77777777" w:rsidR="007E782B" w:rsidRDefault="007E782B" w:rsidP="0041207C">
                            <w:pPr>
                              <w:pStyle w:val="CoverHeader"/>
                            </w:pPr>
                            <w:r>
                              <w:t>June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9"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l+iPY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Bg6X6I&#10;9gIAAFgGAAAOAAAAAAAAAAAAAAAAACwCAABkcnMvZTJvRG9jLnhtbFBLAQItABQABgAIAAAAIQA9&#10;pwGq3gAAAAsBAAAPAAAAAAAAAAAAAAAAAE4FAABkcnMvZG93bnJldi54bWxQSwUGAAAAAAQABADz&#10;AAAAWQYAAAAA&#10;" filled="f" stroked="f">
                <v:textbox inset=",0,,0">
                  <w:txbxContent>
                    <w:p w14:paraId="01FB7D05" w14:textId="77777777" w:rsidR="007E782B" w:rsidRDefault="007E782B" w:rsidP="0041207C">
                      <w:pPr>
                        <w:pStyle w:val="CoverHeader"/>
                      </w:pPr>
                      <w:r>
                        <w:t>June 2014</w:t>
                      </w:r>
                    </w:p>
                  </w:txbxContent>
                </v:textbox>
                <w10:wrap type="tight" anchorx="page" anchory="page"/>
              </v:shape>
            </w:pict>
          </mc:Fallback>
        </mc:AlternateContent>
      </w:r>
      <w:r w:rsidR="0007056E">
        <w:br w:type="page"/>
      </w:r>
      <w:r w:rsidR="002B28D9">
        <w:rPr>
          <w:noProof/>
        </w:rPr>
        <w:lastRenderedPageBreak/>
        <w:drawing>
          <wp:anchor distT="0" distB="0" distL="114300" distR="114300" simplePos="0" relativeHeight="251698329" behindDoc="0" locked="0" layoutInCell="1" allowOverlap="1" wp14:anchorId="13218590" wp14:editId="1CB47620">
            <wp:simplePos x="0" y="0"/>
            <wp:positionH relativeFrom="page">
              <wp:posOffset>702945</wp:posOffset>
            </wp:positionH>
            <wp:positionV relativeFrom="page">
              <wp:posOffset>8086090</wp:posOffset>
            </wp:positionV>
            <wp:extent cx="2205355" cy="1464310"/>
            <wp:effectExtent l="177800" t="203200" r="207645" b="237490"/>
            <wp:wrapThrough wrapText="bothSides">
              <wp:wrapPolygon edited="0">
                <wp:start x="-684" y="-2167"/>
                <wp:lineTo x="-1653" y="-1345"/>
                <wp:lineTo x="-1371" y="22642"/>
                <wp:lineTo x="19325" y="23366"/>
                <wp:lineTo x="19598" y="24096"/>
                <wp:lineTo x="22580" y="23876"/>
                <wp:lineTo x="22980" y="20846"/>
                <wp:lineTo x="22970" y="-2411"/>
                <wp:lineTo x="559" y="-2258"/>
                <wp:lineTo x="-684" y="-2167"/>
              </wp:wrapPolygon>
            </wp:wrapThrough>
            <wp:docPr id="222" name="Picture 222" descr="Macintosh HD:Users:erinturner:Pictures:Newsletter:c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cintosh HD:Users:erinturner:Pictures:Newsletter:cut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097" t="32057" b="9536"/>
                    <a:stretch/>
                  </pic:blipFill>
                  <pic:spPr bwMode="auto">
                    <a:xfrm rot="168282">
                      <a:off x="0" y="0"/>
                      <a:ext cx="2205355" cy="1464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E71">
        <w:rPr>
          <w:noProof/>
        </w:rPr>
        <w:drawing>
          <wp:anchor distT="0" distB="0" distL="114300" distR="114300" simplePos="0" relativeHeight="251702425" behindDoc="0" locked="0" layoutInCell="1" allowOverlap="1" wp14:anchorId="7E4E6B6C" wp14:editId="217BFC4E">
            <wp:simplePos x="0" y="0"/>
            <wp:positionH relativeFrom="page">
              <wp:posOffset>5122545</wp:posOffset>
            </wp:positionH>
            <wp:positionV relativeFrom="page">
              <wp:posOffset>8028305</wp:posOffset>
            </wp:positionV>
            <wp:extent cx="2202180" cy="1517015"/>
            <wp:effectExtent l="228600" t="279400" r="261620" b="311785"/>
            <wp:wrapThrough wrapText="bothSides">
              <wp:wrapPolygon edited="0">
                <wp:start x="-1124" y="-2028"/>
                <wp:lineTo x="-2055" y="-1139"/>
                <wp:lineTo x="-1590" y="19904"/>
                <wp:lineTo x="-1413" y="22059"/>
                <wp:lineTo x="20769" y="23336"/>
                <wp:lineTo x="21075" y="24012"/>
                <wp:lineTo x="22807" y="23714"/>
                <wp:lineTo x="22882" y="6219"/>
                <wp:lineTo x="22743" y="-4683"/>
                <wp:lineTo x="113" y="-2241"/>
                <wp:lineTo x="-1124" y="-2028"/>
              </wp:wrapPolygon>
            </wp:wrapThrough>
            <wp:docPr id="223" name="Picture 223" descr="Macintosh HD:Users:erinturner:Pictures:Newsletter: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rinturner:Pictures:Newsletter:su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8749" r="9317" b="18751"/>
                    <a:stretch/>
                  </pic:blipFill>
                  <pic:spPr bwMode="auto">
                    <a:xfrm rot="406048">
                      <a:off x="0" y="0"/>
                      <a:ext cx="2202180" cy="1517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E71">
        <w:rPr>
          <w:noProof/>
        </w:rPr>
        <w:drawing>
          <wp:anchor distT="0" distB="0" distL="114300" distR="114300" simplePos="0" relativeHeight="251699353" behindDoc="0" locked="0" layoutInCell="1" allowOverlap="1" wp14:anchorId="2C8B0FBC" wp14:editId="6DE75924">
            <wp:simplePos x="0" y="0"/>
            <wp:positionH relativeFrom="page">
              <wp:posOffset>3168650</wp:posOffset>
            </wp:positionH>
            <wp:positionV relativeFrom="page">
              <wp:posOffset>7994015</wp:posOffset>
            </wp:positionV>
            <wp:extent cx="1703705" cy="1679575"/>
            <wp:effectExtent l="228600" t="228600" r="201295" b="250825"/>
            <wp:wrapThrough wrapText="bothSides">
              <wp:wrapPolygon edited="0">
                <wp:start x="21089" y="-2096"/>
                <wp:lineTo x="-1746" y="-3426"/>
                <wp:lineTo x="-2223" y="17516"/>
                <wp:lineTo x="-1380" y="22835"/>
                <wp:lineTo x="-1435" y="23485"/>
                <wp:lineTo x="811" y="23681"/>
                <wp:lineTo x="1187" y="23058"/>
                <wp:lineTo x="23124" y="19720"/>
                <wp:lineTo x="23161" y="3986"/>
                <wp:lineTo x="22693" y="-1956"/>
                <wp:lineTo x="21089" y="-2096"/>
              </wp:wrapPolygon>
            </wp:wrapThrough>
            <wp:docPr id="220" name="Picture 220" descr="Macintosh HD:Users:erinturner:Pictures:Newsletter:photo 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Macintosh HD:Users:erinturner:Pictures:Newsletter:photo 1-3 copy.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3457" b="12626"/>
                    <a:stretch/>
                  </pic:blipFill>
                  <pic:spPr bwMode="auto">
                    <a:xfrm rot="21306026">
                      <a:off x="0" y="0"/>
                      <a:ext cx="1703705" cy="167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EC7">
        <w:rPr>
          <w:noProof/>
        </w:rPr>
        <w:drawing>
          <wp:anchor distT="0" distB="0" distL="114300" distR="114300" simplePos="0" relativeHeight="251701401" behindDoc="0" locked="0" layoutInCell="1" allowOverlap="1" wp14:anchorId="5F539C9B" wp14:editId="25ABE11E">
            <wp:simplePos x="0" y="0"/>
            <wp:positionH relativeFrom="page">
              <wp:posOffset>5476240</wp:posOffset>
            </wp:positionH>
            <wp:positionV relativeFrom="page">
              <wp:posOffset>4914900</wp:posOffset>
            </wp:positionV>
            <wp:extent cx="1625600" cy="2035810"/>
            <wp:effectExtent l="152400" t="127000" r="152400" b="173990"/>
            <wp:wrapThrough wrapText="bothSides">
              <wp:wrapPolygon edited="0">
                <wp:start x="-1688" y="-1347"/>
                <wp:lineTo x="-2025" y="20751"/>
                <wp:lineTo x="-1350" y="23177"/>
                <wp:lineTo x="22613" y="23177"/>
                <wp:lineTo x="23288" y="20751"/>
                <wp:lineTo x="22950" y="-1347"/>
                <wp:lineTo x="-1688" y="-1347"/>
              </wp:wrapPolygon>
            </wp:wrapThrough>
            <wp:docPr id="221" name="Picture 221" descr="Macintosh HD:Users:erinturner:Pictures:Newslette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Macintosh HD:Users:erinturner:Pictures:Newsletter:photo 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8078" b="13692"/>
                    <a:stretch/>
                  </pic:blipFill>
                  <pic:spPr bwMode="auto">
                    <a:xfrm>
                      <a:off x="0" y="0"/>
                      <a:ext cx="1625600" cy="20358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EC7">
        <w:rPr>
          <w:noProof/>
        </w:rPr>
        <w:drawing>
          <wp:anchor distT="0" distB="0" distL="114300" distR="114300" simplePos="0" relativeHeight="251703449" behindDoc="0" locked="0" layoutInCell="1" allowOverlap="1" wp14:anchorId="4DE80A93" wp14:editId="59EA789A">
            <wp:simplePos x="0" y="0"/>
            <wp:positionH relativeFrom="page">
              <wp:posOffset>4460240</wp:posOffset>
            </wp:positionH>
            <wp:positionV relativeFrom="page">
              <wp:posOffset>6443345</wp:posOffset>
            </wp:positionV>
            <wp:extent cx="1678305" cy="1711960"/>
            <wp:effectExtent l="228600" t="203200" r="226695" b="269240"/>
            <wp:wrapThrough wrapText="bothSides">
              <wp:wrapPolygon edited="0">
                <wp:start x="18533" y="-1930"/>
                <wp:lineTo x="-1711" y="-3090"/>
                <wp:lineTo x="-2302" y="17452"/>
                <wp:lineTo x="-1799" y="22646"/>
                <wp:lineTo x="-1237" y="23661"/>
                <wp:lineTo x="391" y="23806"/>
                <wp:lineTo x="776" y="23197"/>
                <wp:lineTo x="4712" y="23226"/>
                <wp:lineTo x="5037" y="23255"/>
                <wp:lineTo x="23417" y="19744"/>
                <wp:lineTo x="23416" y="-1495"/>
                <wp:lineTo x="18533" y="-1930"/>
              </wp:wrapPolygon>
            </wp:wrapThrough>
            <wp:docPr id="219" name="Picture 219" descr="Macintosh HD:Users:erinturner:Pictures:Newsletter:photo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Macintosh HD:Users:erinturner:Pictures:Newsletter:photo 2 copy.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496" b="17035"/>
                    <a:stretch/>
                  </pic:blipFill>
                  <pic:spPr bwMode="auto">
                    <a:xfrm rot="21288404">
                      <a:off x="0" y="0"/>
                      <a:ext cx="1678305" cy="1711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EC7">
        <w:rPr>
          <w:noProof/>
        </w:rPr>
        <mc:AlternateContent>
          <mc:Choice Requires="wps">
            <w:drawing>
              <wp:anchor distT="0" distB="0" distL="114300" distR="114300" simplePos="0" relativeHeight="251704473" behindDoc="0" locked="0" layoutInCell="0" allowOverlap="1" wp14:anchorId="0E0FBF06" wp14:editId="51B17F6A">
                <wp:simplePos x="0" y="0"/>
                <wp:positionH relativeFrom="page">
                  <wp:posOffset>457200</wp:posOffset>
                </wp:positionH>
                <wp:positionV relativeFrom="page">
                  <wp:posOffset>5708650</wp:posOffset>
                </wp:positionV>
                <wp:extent cx="3771900" cy="3597910"/>
                <wp:effectExtent l="0" t="0" r="0" b="8890"/>
                <wp:wrapTight wrapText="bothSides">
                  <wp:wrapPolygon edited="0">
                    <wp:start x="145" y="0"/>
                    <wp:lineTo x="145" y="21501"/>
                    <wp:lineTo x="21236" y="21501"/>
                    <wp:lineTo x="21236" y="0"/>
                    <wp:lineTo x="145" y="0"/>
                  </wp:wrapPolygon>
                </wp:wrapTight>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59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52B2209" w14:textId="77777777" w:rsidR="007E782B" w:rsidRPr="007E4B37" w:rsidRDefault="007E782B" w:rsidP="00493E71">
                            <w:pPr>
                              <w:pStyle w:val="Heading6"/>
                              <w:spacing w:line="276" w:lineRule="auto"/>
                              <w:rPr>
                                <w:b w:val="0"/>
                              </w:rPr>
                            </w:pPr>
                            <w:r w:rsidRPr="007E4B37">
                              <w:rPr>
                                <w:b w:val="0"/>
                              </w:rPr>
                              <w:t>We will be hostin</w:t>
                            </w:r>
                            <w:r>
                              <w:rPr>
                                <w:b w:val="0"/>
                              </w:rPr>
                              <w:t>g another pizza party on Friday, June 27</w:t>
                            </w:r>
                            <w:r w:rsidRPr="00EA0BDC">
                              <w:rPr>
                                <w:b w:val="0"/>
                                <w:vertAlign w:val="superscript"/>
                              </w:rPr>
                              <w:t>th</w:t>
                            </w:r>
                            <w:r w:rsidRPr="007E4B37">
                              <w:rPr>
                                <w:b w:val="0"/>
                              </w:rPr>
                              <w:t xml:space="preserve">!  The party will run from 6:00 to 9:00 and will be $15 per child.  </w:t>
                            </w:r>
                            <w:r>
                              <w:rPr>
                                <w:b w:val="0"/>
                              </w:rPr>
                              <w:t>Friends are</w:t>
                            </w:r>
                            <w:r w:rsidRPr="007E4B37">
                              <w:rPr>
                                <w:b w:val="0"/>
                              </w:rPr>
                              <w:t xml:space="preserve"> welcome!  Any friends who wish to attend will </w:t>
                            </w:r>
                            <w:r>
                              <w:rPr>
                                <w:b w:val="0"/>
                              </w:rPr>
                              <w:t>only need to pay the standard $15 pizza party rate</w:t>
                            </w:r>
                            <w:r w:rsidRPr="007E4B37">
                              <w:rPr>
                                <w:b w:val="0"/>
                              </w:rPr>
                              <w:t xml:space="preserve"> and </w:t>
                            </w:r>
                            <w:r>
                              <w:rPr>
                                <w:b w:val="0"/>
                              </w:rPr>
                              <w:t xml:space="preserve">an </w:t>
                            </w:r>
                            <w:r w:rsidRPr="007E4B37">
                              <w:rPr>
                                <w:b w:val="0"/>
                              </w:rPr>
                              <w:t>event waiver will need to be filled</w:t>
                            </w:r>
                            <w:r>
                              <w:rPr>
                                <w:b w:val="0"/>
                              </w:rPr>
                              <w:t xml:space="preserve"> out by a legal guardian</w:t>
                            </w:r>
                            <w:r w:rsidRPr="007E4B37">
                              <w:rPr>
                                <w:b w:val="0"/>
                              </w:rPr>
                              <w:t>. There is a sign-up sheet on the table by the office.  Please write down any friend’s names as well.  We look forward to seeing you and all your friends!</w:t>
                            </w:r>
                          </w:p>
                          <w:p w14:paraId="32C57AAD" w14:textId="77777777" w:rsidR="007E782B" w:rsidRPr="00CA47DA" w:rsidRDefault="007E782B" w:rsidP="0041207C">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36pt;margin-top:449.5pt;width:297pt;height:283.3pt;z-index:2517044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" mv:complextextbox="1" o:allowincell="f" filled="f" stroked="f">
                <v:textbox inset=",0,,0">
                  <w:txbxContent>
                    <w:p w14:paraId="152B2209" w14:textId="77777777" w:rsidR="007E782B" w:rsidRPr="007E4B37" w:rsidRDefault="007E782B" w:rsidP="00493E71">
                      <w:pPr>
                        <w:pStyle w:val="Heading6"/>
                        <w:spacing w:line="276" w:lineRule="auto"/>
                        <w:rPr>
                          <w:b w:val="0"/>
                        </w:rPr>
                      </w:pPr>
                      <w:r w:rsidRPr="007E4B37">
                        <w:rPr>
                          <w:b w:val="0"/>
                        </w:rPr>
                        <w:t>We will be hostin</w:t>
                      </w:r>
                      <w:r>
                        <w:rPr>
                          <w:b w:val="0"/>
                        </w:rPr>
                        <w:t>g another pizza party on Friday, June 27</w:t>
                      </w:r>
                      <w:r w:rsidRPr="00EA0BDC">
                        <w:rPr>
                          <w:b w:val="0"/>
                          <w:vertAlign w:val="superscript"/>
                        </w:rPr>
                        <w:t>th</w:t>
                      </w:r>
                      <w:r w:rsidRPr="007E4B37">
                        <w:rPr>
                          <w:b w:val="0"/>
                        </w:rPr>
                        <w:t xml:space="preserve">!  The party will run from 6:00 to 9:00 and will be $15 per child.  </w:t>
                      </w:r>
                      <w:r>
                        <w:rPr>
                          <w:b w:val="0"/>
                        </w:rPr>
                        <w:t>Friends are</w:t>
                      </w:r>
                      <w:r w:rsidRPr="007E4B37">
                        <w:rPr>
                          <w:b w:val="0"/>
                        </w:rPr>
                        <w:t xml:space="preserve"> welcome!  Any friends who wish to attend will </w:t>
                      </w:r>
                      <w:r>
                        <w:rPr>
                          <w:b w:val="0"/>
                        </w:rPr>
                        <w:t>only need to pay the standard $15 pizza party rate</w:t>
                      </w:r>
                      <w:r w:rsidRPr="007E4B37">
                        <w:rPr>
                          <w:b w:val="0"/>
                        </w:rPr>
                        <w:t xml:space="preserve"> and </w:t>
                      </w:r>
                      <w:r>
                        <w:rPr>
                          <w:b w:val="0"/>
                        </w:rPr>
                        <w:t xml:space="preserve">an </w:t>
                      </w:r>
                      <w:r w:rsidRPr="007E4B37">
                        <w:rPr>
                          <w:b w:val="0"/>
                        </w:rPr>
                        <w:t>event waiver will need to be filled</w:t>
                      </w:r>
                      <w:r>
                        <w:rPr>
                          <w:b w:val="0"/>
                        </w:rPr>
                        <w:t xml:space="preserve"> out by a legal guardian</w:t>
                      </w:r>
                      <w:r w:rsidRPr="007E4B37">
                        <w:rPr>
                          <w:b w:val="0"/>
                        </w:rPr>
                        <w:t>. There is a sign-up sheet on the table by the office.  Please write down any friend’s names as well.  We look forward to seeing you and all your friends!</w:t>
                      </w:r>
                    </w:p>
                    <w:p w14:paraId="32C57AAD" w14:textId="77777777" w:rsidR="007E782B" w:rsidRPr="00CA47DA" w:rsidRDefault="007E782B" w:rsidP="0041207C">
                      <w:pPr>
                        <w:pStyle w:val="BodyText"/>
                      </w:pPr>
                    </w:p>
                  </w:txbxContent>
                </v:textbox>
                <w10:wrap type="tight" anchorx="page" anchory="page"/>
              </v:shape>
            </w:pict>
          </mc:Fallback>
        </mc:AlternateContent>
      </w:r>
      <w:r w:rsidR="006B1EC7">
        <w:rPr>
          <w:noProof/>
        </w:rPr>
        <mc:AlternateContent>
          <mc:Choice Requires="wps">
            <w:drawing>
              <wp:anchor distT="0" distB="0" distL="114300" distR="114300" simplePos="0" relativeHeight="251658322" behindDoc="0" locked="0" layoutInCell="1" allowOverlap="1" wp14:anchorId="1D43E0B1" wp14:editId="500FA35E">
                <wp:simplePos x="0" y="0"/>
                <wp:positionH relativeFrom="page">
                  <wp:posOffset>461645</wp:posOffset>
                </wp:positionH>
                <wp:positionV relativeFrom="page">
                  <wp:posOffset>5320030</wp:posOffset>
                </wp:positionV>
                <wp:extent cx="3776345" cy="320040"/>
                <wp:effectExtent l="0" t="0" r="0" b="10160"/>
                <wp:wrapNone/>
                <wp:docPr id="7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35035A" w14:textId="77777777" w:rsidR="007E782B" w:rsidRPr="00A12422" w:rsidRDefault="007E782B" w:rsidP="0041207C">
                            <w:pPr>
                              <w:rPr>
                                <w:color w:val="FEA022" w:themeColor="accent2"/>
                                <w:sz w:val="36"/>
                                <w:szCs w:val="36"/>
                              </w:rPr>
                            </w:pPr>
                            <w:r w:rsidRPr="00A12422">
                              <w:rPr>
                                <w:color w:val="FEA022" w:themeColor="accent2"/>
                                <w:sz w:val="36"/>
                                <w:szCs w:val="36"/>
                                <w:u w:val="single"/>
                              </w:rPr>
                              <w:t>Anyone</w:t>
                            </w:r>
                            <w:r w:rsidRPr="00A12422">
                              <w:rPr>
                                <w:color w:val="FEA022" w:themeColor="accent2"/>
                                <w:sz w:val="36"/>
                                <w:szCs w:val="36"/>
                              </w:rPr>
                              <w:t xml:space="preserve"> is welcome for only $15!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41" type="#_x0000_t202" style="position:absolute;margin-left:36.35pt;margin-top:418.9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" filled="f" stroked="f">
                <v:textbox inset=",0,,0">
                  <w:txbxContent>
                    <w:p w14:paraId="1B35035A" w14:textId="77777777" w:rsidR="007E782B" w:rsidRPr="00A12422" w:rsidRDefault="007E782B" w:rsidP="0041207C">
                      <w:pPr>
                        <w:rPr>
                          <w:color w:val="FEA022" w:themeColor="accent2"/>
                          <w:sz w:val="36"/>
                          <w:szCs w:val="36"/>
                        </w:rPr>
                      </w:pPr>
                      <w:r w:rsidRPr="00A12422">
                        <w:rPr>
                          <w:color w:val="FEA022" w:themeColor="accent2"/>
                          <w:sz w:val="36"/>
                          <w:szCs w:val="36"/>
                          <w:u w:val="single"/>
                        </w:rPr>
                        <w:t>Anyone</w:t>
                      </w:r>
                      <w:r w:rsidRPr="00A12422">
                        <w:rPr>
                          <w:color w:val="FEA022" w:themeColor="accent2"/>
                          <w:sz w:val="36"/>
                          <w:szCs w:val="36"/>
                        </w:rPr>
                        <w:t xml:space="preserve"> is welcome for only $15!</w:t>
                      </w:r>
                    </w:p>
                  </w:txbxContent>
                </v:textbox>
                <w10:wrap anchorx="page" anchory="page"/>
              </v:shape>
            </w:pict>
          </mc:Fallback>
        </mc:AlternateContent>
      </w:r>
      <w:r w:rsidR="00EA0BDC">
        <w:rPr>
          <w:noProof/>
        </w:rPr>
        <mc:AlternateContent>
          <mc:Choice Requires="wps">
            <w:drawing>
              <wp:anchor distT="0" distB="0" distL="114300" distR="114300" simplePos="0" relativeHeight="251693209" behindDoc="0" locked="0" layoutInCell="1" allowOverlap="1" wp14:anchorId="02FB286A" wp14:editId="784A271F">
                <wp:simplePos x="0" y="0"/>
                <wp:positionH relativeFrom="page">
                  <wp:posOffset>548640</wp:posOffset>
                </wp:positionH>
                <wp:positionV relativeFrom="page">
                  <wp:posOffset>4914900</wp:posOffset>
                </wp:positionV>
                <wp:extent cx="3454400" cy="381000"/>
                <wp:effectExtent l="0" t="0" r="0" b="0"/>
                <wp:wrapTight wrapText="bothSides">
                  <wp:wrapPolygon edited="0">
                    <wp:start x="159" y="0"/>
                    <wp:lineTo x="159" y="20160"/>
                    <wp:lineTo x="21282" y="20160"/>
                    <wp:lineTo x="21282" y="0"/>
                    <wp:lineTo x="159" y="0"/>
                  </wp:wrapPolygon>
                </wp:wrapTight>
                <wp:docPr id="2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05CB45" w14:textId="77777777" w:rsidR="007E782B" w:rsidRPr="00CA47DA" w:rsidRDefault="007E782B" w:rsidP="00A67DC6">
                            <w:pPr>
                              <w:pStyle w:val="Heading1"/>
                            </w:pPr>
                            <w:r>
                              <w:t>June Pizza Party!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43.2pt;margin-top:387pt;width:272pt;height:30pt;z-index:251693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" filled="f" stroked="f">
                <v:textbox inset=",0,,0">
                  <w:txbxContent>
                    <w:p w14:paraId="1D05CB45" w14:textId="77777777" w:rsidR="007E782B" w:rsidRPr="00CA47DA" w:rsidRDefault="007E782B" w:rsidP="00A67DC6">
                      <w:pPr>
                        <w:pStyle w:val="Heading1"/>
                      </w:pPr>
                      <w:r>
                        <w:t>June Pizza Party!</w:t>
                      </w:r>
                    </w:p>
                  </w:txbxContent>
                </v:textbox>
                <w10:wrap type="tight" anchorx="page" anchory="page"/>
              </v:shape>
            </w:pict>
          </mc:Fallback>
        </mc:AlternateContent>
      </w:r>
      <w:r w:rsidR="00A67DC6">
        <w:rPr>
          <w:noProof/>
        </w:rPr>
        <mc:AlternateContent>
          <mc:Choice Requires="wps">
            <w:drawing>
              <wp:anchor distT="0" distB="0" distL="114300" distR="114300" simplePos="0" relativeHeight="251691161" behindDoc="0" locked="0" layoutInCell="1" allowOverlap="1" wp14:anchorId="4FCBCE71" wp14:editId="58BBB179">
                <wp:simplePos x="0" y="0"/>
                <wp:positionH relativeFrom="page">
                  <wp:posOffset>457200</wp:posOffset>
                </wp:positionH>
                <wp:positionV relativeFrom="page">
                  <wp:posOffset>4673600</wp:posOffset>
                </wp:positionV>
                <wp:extent cx="6771640" cy="0"/>
                <wp:effectExtent l="0" t="25400" r="35560" b="50800"/>
                <wp:wrapNone/>
                <wp:docPr id="213" name="Straight Connector 213"/>
                <wp:cNvGraphicFramePr/>
                <a:graphic xmlns:a="http://schemas.openxmlformats.org/drawingml/2006/main">
                  <a:graphicData uri="http://schemas.microsoft.com/office/word/2010/wordprocessingShape">
                    <wps:wsp>
                      <wps:cNvCnPr/>
                      <wps:spPr>
                        <a:xfrm>
                          <a:off x="0" y="0"/>
                          <a:ext cx="6771640" cy="0"/>
                        </a:xfrm>
                        <a:prstGeom prst="line">
                          <a:avLst/>
                        </a:prstGeom>
                        <a:ln w="76200" cmpd="tri">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3" o:spid="_x0000_s1026" style="position:absolute;z-index:251691161;visibility:visible;mso-wrap-style:square;mso-wrap-distance-left:9pt;mso-wrap-distance-top:0;mso-wrap-distance-right:9pt;mso-wrap-distance-bottom:0;mso-position-horizontal:absolute;mso-position-horizontal-relative:page;mso-position-vertical:absolute;mso-position-vertical-relative:page" from="36pt,368pt" to="569.2pt,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" strokecolor="#76c5ef [3204]" strokeweight="6pt">
                <v:stroke dashstyle="3 1" linestyle="thickBetweenThin"/>
                <w10:wrap anchorx="page" anchory="page"/>
              </v:line>
            </w:pict>
          </mc:Fallback>
        </mc:AlternateContent>
      </w:r>
      <w:r w:rsidR="00900EB1">
        <w:rPr>
          <w:noProof/>
        </w:rPr>
        <mc:AlternateContent>
          <mc:Choice Requires="wpg">
            <w:drawing>
              <wp:anchor distT="0" distB="0" distL="114300" distR="114300" simplePos="0" relativeHeight="251658317" behindDoc="0" locked="0" layoutInCell="1" allowOverlap="1" wp14:anchorId="68FB62A3" wp14:editId="033EFED2">
                <wp:simplePos x="0" y="0"/>
                <wp:positionH relativeFrom="page">
                  <wp:posOffset>548640</wp:posOffset>
                </wp:positionH>
                <wp:positionV relativeFrom="page">
                  <wp:posOffset>1785620</wp:posOffset>
                </wp:positionV>
                <wp:extent cx="6715125" cy="2887980"/>
                <wp:effectExtent l="0" t="0" r="0" b="7620"/>
                <wp:wrapThrough wrapText="bothSides">
                  <wp:wrapPolygon edited="0">
                    <wp:start x="82" y="0"/>
                    <wp:lineTo x="82" y="21467"/>
                    <wp:lineTo x="21406" y="21467"/>
                    <wp:lineTo x="21406" y="0"/>
                    <wp:lineTo x="82" y="0"/>
                  </wp:wrapPolygon>
                </wp:wrapThrough>
                <wp:docPr id="30" name="Group 30"/>
                <wp:cNvGraphicFramePr/>
                <a:graphic xmlns:a="http://schemas.openxmlformats.org/drawingml/2006/main">
                  <a:graphicData uri="http://schemas.microsoft.com/office/word/2010/wordprocessingGroup">
                    <wpg:wgp>
                      <wpg:cNvGrpSpPr/>
                      <wpg:grpSpPr>
                        <a:xfrm>
                          <a:off x="0" y="0"/>
                          <a:ext cx="6715125" cy="2887980"/>
                          <a:chOff x="0" y="0"/>
                          <a:chExt cx="6715125" cy="2887980"/>
                        </a:xfrm>
                        <a:extLst>
                          <a:ext uri="{0CCBE362-F206-4b92-989A-16890622DB6E}">
                            <ma14:wrappingTextBoxFlag xmlns:ma14="http://schemas.microsoft.com/office/mac/drawingml/2011/main" val="1"/>
                          </a:ext>
                        </a:extLst>
                      </wpg:grpSpPr>
                      <wps:wsp>
                        <wps:cNvPr id="74" name="Text Box 48"/>
                        <wps:cNvSpPr txBox="1">
                          <a:spLocks noChangeArrowheads="1"/>
                        </wps:cNvSpPr>
                        <wps:spPr bwMode="auto">
                          <a:xfrm>
                            <a:off x="0" y="0"/>
                            <a:ext cx="6715125" cy="288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2603500" y="0"/>
                            <a:ext cx="4020185" cy="225425"/>
                          </a:xfrm>
                          <a:prstGeom prst="rect">
                            <a:avLst/>
                          </a:prstGeom>
                          <a:noFill/>
                          <a:ln>
                            <a:noFill/>
                          </a:ln>
                          <a:effectLst/>
                          <a:extLst>
                            <a:ext uri="{C572A759-6A51-4108-AA02-DFA0A04FC94B}">
                              <ma14:wrappingTextBoxFlag xmlns:ma14="http://schemas.microsoft.com/office/mac/drawingml/2011/main"/>
                            </a:ext>
                          </a:extLst>
                        </wps:spPr>
                        <wps:txbx id="18">
                          <w:txbxContent>
                            <w:p w14:paraId="7D5FE9FB" w14:textId="77777777" w:rsidR="007E782B" w:rsidRPr="00CA47DA" w:rsidRDefault="007E782B" w:rsidP="0041207C">
                              <w:pPr>
                                <w:pStyle w:val="BodyText"/>
                              </w:pPr>
                              <w:r>
                                <w:t xml:space="preserve">Morgan started trampoline and tumbling classes when she was three years old!  She competed at an advanced level for about 6 years!  Her favorite event has always been double mini and she thrived in Jump Start, a strength and flexibility program developed by USAG.  In high school, Morgan played volleyball and ran track.  She graduated from Monticello High School this past May and will be attending Parkland College in the fall.  She is still undecided on her career path but is interested in the health field!    Morgan is extremely energetic and her positive attitude is contagious!  She is a natural with kids, which makes her a very valuable coach for Top Star!  She is well looked upon by her athletes as well as the other coaches.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603500" y="224155"/>
                            <a:ext cx="4020185" cy="22542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603500" y="448310"/>
                            <a:ext cx="4020185" cy="22542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603500" y="672465"/>
                            <a:ext cx="4020185" cy="225425"/>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603500" y="896620"/>
                            <a:ext cx="4020185" cy="22606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2603500" y="1121410"/>
                            <a:ext cx="4020185" cy="225425"/>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603500" y="1345565"/>
                            <a:ext cx="4020185" cy="225425"/>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578735" y="1569720"/>
                            <a:ext cx="4044950" cy="225425"/>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793875"/>
                            <a:ext cx="6532245" cy="974090"/>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43" style="position:absolute;margin-left:43.2pt;margin-top:140.6pt;width:528.75pt;height:227.4pt;z-index:251658317;mso-position-horizontal-relative:page;mso-position-vertical-relative:page" coordsize="6715125,2887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" mv:complextextbox="1">
                <v:shape id="Text Box 48" o:spid="_x0000_s1044" type="#_x0000_t202" style="position:absolute;width:6715125;height:2887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HHUxAAA&#10;ANsAAAAPAAAAZHJzL2Rvd25yZXYueG1sRI9Ba8JAFITvBf/D8gRvdaOISnSVIAQqWLAqnp/ZZxLM&#10;vk2yW0399d1CweMwM98wy3VnKnGn1pWWFYyGEQjizOqScwWnY/o+B+E8ssbKMin4IQfrVe9tibG2&#10;D/6i+8HnIkDYxaig8L6OpXRZQQbd0NbEwbva1qAPss2lbvER4KaS4yiaSoMlh4UCa9oUlN0O30bB&#10;5/7SPLeRM1Xi03SW7Jvd9dwoNeh3yQKEp86/wv/tD61gNoG/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Bx1MQAAADbAAAADwAAAAAAAAAAAAAAAACXAgAAZHJzL2Rv&#10;d25yZXYueG1sUEsFBgAAAAAEAAQA9QAAAIgDAAAAAA==&#10;" mv:complextextbox="1" filled="f" stroked="f">
                  <v:textbox inset=",0,,0"/>
                </v:shape>
                <v:shape id="Text Box 3" o:spid="_x0000_s1045" type="#_x0000_t202" style="position:absolute;left:2603500;width:402018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10" inset="0,0,0,0">
                    <w:txbxContent>
                      <w:p w14:paraId="7D5FE9FB" w14:textId="77777777" w:rsidR="007E782B" w:rsidRPr="00CA47DA" w:rsidRDefault="007E782B" w:rsidP="0041207C">
                        <w:pPr>
                          <w:pStyle w:val="BodyText"/>
                        </w:pPr>
                        <w:r>
                          <w:t xml:space="preserve">Morgan started trampoline and tumbling classes when she was three years old!  She competed at an advanced level for about 6 years!  Her favorite event has always been double mini and she thrived in Jump Start, a strength and flexibility program developed by USAG.  In high school, Morgan played volleyball and ran track.  She graduated from Monticello High School this past May and will be attending Parkland College in the fall.  She is still undecided on her career path but is interested in the health field!    Morgan is extremely energetic and her positive attitude is contagious!  She is a natural with kids, which makes her a very valuable coach for Top Star!  She is well looked upon by her athletes as well as the other coaches. </w:t>
                        </w:r>
                      </w:p>
                    </w:txbxContent>
                  </v:textbox>
                </v:shape>
                <v:shape id="Text Box 10" o:spid="_x0000_s1046" type="#_x0000_t202" style="position:absolute;left:2603500;top:224155;width:402018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7" type="#_x0000_t202" style="position:absolute;left:2603500;top:448310;width:402018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8" type="#_x0000_t202" style="position:absolute;left:2603500;top:672465;width:402018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9" type="#_x0000_t202" style="position:absolute;left:2603500;top:896620;width:4020185;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5" inset="0,0,0,0">
                    <w:txbxContent/>
                  </v:textbox>
                </v:shape>
                <v:shape id="Text Box 15" o:spid="_x0000_s1050" type="#_x0000_t202" style="position:absolute;left:2603500;top:1121410;width:402018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51" inset="0,0,0,0">
                    <w:txbxContent/>
                  </v:textbox>
                </v:shape>
                <v:shape id="_x0000_s1051" type="#_x0000_t202" style="position:absolute;left:2603500;top:1345565;width:4020185;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52" type="#_x0000_t202" style="position:absolute;left:2578735;top:1569720;width:4044950;height:225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9" inset="0,0,0,0">
                    <w:txbxContent/>
                  </v:textbox>
                </v:shape>
                <v:shape id="Text Box 29" o:spid="_x0000_s1053" type="#_x0000_t202" style="position:absolute;left:91440;top:1793875;width:6532245;height:974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2E3F5E">
        <w:rPr>
          <w:noProof/>
        </w:rPr>
        <w:drawing>
          <wp:anchor distT="0" distB="0" distL="114300" distR="114300" simplePos="0" relativeHeight="251690137" behindDoc="0" locked="0" layoutInCell="1" allowOverlap="1" wp14:anchorId="7DD32856" wp14:editId="3FDBD6D3">
            <wp:simplePos x="0" y="0"/>
            <wp:positionH relativeFrom="page">
              <wp:posOffset>548640</wp:posOffset>
            </wp:positionH>
            <wp:positionV relativeFrom="page">
              <wp:posOffset>933450</wp:posOffset>
            </wp:positionV>
            <wp:extent cx="2347595" cy="2368550"/>
            <wp:effectExtent l="152400" t="152400" r="167005" b="171450"/>
            <wp:wrapThrough wrapText="bothSides">
              <wp:wrapPolygon edited="0">
                <wp:start x="-701" y="-1390"/>
                <wp:lineTo x="-1402" y="-927"/>
                <wp:lineTo x="-1402" y="21310"/>
                <wp:lineTo x="-935" y="22932"/>
                <wp:lineTo x="22435" y="22932"/>
                <wp:lineTo x="22903" y="21310"/>
                <wp:lineTo x="22903" y="2780"/>
                <wp:lineTo x="22202" y="-695"/>
                <wp:lineTo x="22202" y="-1390"/>
                <wp:lineTo x="-701" y="-1390"/>
              </wp:wrapPolygon>
            </wp:wrapThrough>
            <wp:docPr id="210" name="Picture 210" descr="Macintosh HD:Users:erinturner:Pictures:Newsletter: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erinturner:Pictures:Newsletter:morga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899" t="2184" r="8373" b="13361"/>
                    <a:stretch/>
                  </pic:blipFill>
                  <pic:spPr bwMode="auto">
                    <a:xfrm>
                      <a:off x="0" y="0"/>
                      <a:ext cx="2347595" cy="236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F5E">
        <w:rPr>
          <w:noProof/>
        </w:rPr>
        <mc:AlternateContent>
          <mc:Choice Requires="wps">
            <w:drawing>
              <wp:anchor distT="0" distB="0" distL="114300" distR="114300" simplePos="0" relativeHeight="251658315" behindDoc="0" locked="0" layoutInCell="0" allowOverlap="1" wp14:anchorId="51C64EF4" wp14:editId="6FCD4254">
                <wp:simplePos x="0" y="0"/>
                <wp:positionH relativeFrom="page">
                  <wp:posOffset>3238500</wp:posOffset>
                </wp:positionH>
                <wp:positionV relativeFrom="page">
                  <wp:posOffset>1371600</wp:posOffset>
                </wp:positionV>
                <wp:extent cx="3863340" cy="711200"/>
                <wp:effectExtent l="0" t="0" r="0" b="0"/>
                <wp:wrapTight wrapText="bothSides">
                  <wp:wrapPolygon edited="0">
                    <wp:start x="142" y="0"/>
                    <wp:lineTo x="142" y="20829"/>
                    <wp:lineTo x="21302" y="20829"/>
                    <wp:lineTo x="21302" y="0"/>
                    <wp:lineTo x="142" y="0"/>
                  </wp:wrapPolygon>
                </wp:wrapTight>
                <wp:docPr id="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CE3AB4" w14:textId="77777777" w:rsidR="007E782B" w:rsidRPr="006370FC" w:rsidRDefault="007E782B" w:rsidP="0041207C">
                            <w:pPr>
                              <w:pStyle w:val="Heading6"/>
                              <w:rPr>
                                <w:b w:val="0"/>
                                <w:color w:val="90D4E5" w:themeColor="accent6" w:themeTint="66"/>
                                <w:sz w:val="36"/>
                                <w:szCs w:val="36"/>
                              </w:rPr>
                            </w:pPr>
                            <w:r w:rsidRPr="006370FC">
                              <w:rPr>
                                <w:b w:val="0"/>
                                <w:color w:val="90D4E5" w:themeColor="accent6" w:themeTint="66"/>
                                <w:sz w:val="36"/>
                                <w:szCs w:val="36"/>
                              </w:rPr>
                              <w:t>Morgan Workman – T&amp;T Coach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255pt;margin-top:108pt;width:304.2pt;height:56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" mv:complextextbox="1" o:allowincell="f" filled="f" stroked="f">
                <v:textbox inset=",0,,0">
                  <w:txbxContent>
                    <w:p w14:paraId="2ECE3AB4" w14:textId="77777777" w:rsidR="007E782B" w:rsidRPr="006370FC" w:rsidRDefault="007E782B" w:rsidP="0041207C">
                      <w:pPr>
                        <w:pStyle w:val="Heading6"/>
                        <w:rPr>
                          <w:b w:val="0"/>
                          <w:color w:val="90D4E5" w:themeColor="accent6" w:themeTint="66"/>
                          <w:sz w:val="36"/>
                          <w:szCs w:val="36"/>
                        </w:rPr>
                      </w:pPr>
                      <w:r w:rsidRPr="006370FC">
                        <w:rPr>
                          <w:b w:val="0"/>
                          <w:color w:val="90D4E5" w:themeColor="accent6" w:themeTint="66"/>
                          <w:sz w:val="36"/>
                          <w:szCs w:val="36"/>
                        </w:rPr>
                        <w:t>Morgan Workman – T&amp;T Coach</w:t>
                      </w:r>
                    </w:p>
                  </w:txbxContent>
                </v:textbox>
                <w10:wrap type="tight" anchorx="page" anchory="page"/>
              </v:shape>
            </w:pict>
          </mc:Fallback>
        </mc:AlternateContent>
      </w:r>
      <w:r w:rsidR="002E3F5E">
        <w:rPr>
          <w:noProof/>
        </w:rPr>
        <mc:AlternateContent>
          <mc:Choice Requires="wps">
            <w:drawing>
              <wp:anchor distT="0" distB="0" distL="114300" distR="114300" simplePos="0" relativeHeight="251658314" behindDoc="0" locked="0" layoutInCell="1" allowOverlap="1" wp14:anchorId="22D280EE" wp14:editId="30767D03">
                <wp:simplePos x="0" y="0"/>
                <wp:positionH relativeFrom="page">
                  <wp:posOffset>3441700</wp:posOffset>
                </wp:positionH>
                <wp:positionV relativeFrom="page">
                  <wp:posOffset>953770</wp:posOffset>
                </wp:positionV>
                <wp:extent cx="3454400" cy="381000"/>
                <wp:effectExtent l="0" t="0" r="0" b="0"/>
                <wp:wrapTight wrapText="bothSides">
                  <wp:wrapPolygon edited="0">
                    <wp:start x="159" y="0"/>
                    <wp:lineTo x="159" y="20160"/>
                    <wp:lineTo x="21282" y="20160"/>
                    <wp:lineTo x="21282" y="0"/>
                    <wp:lineTo x="159" y="0"/>
                  </wp:wrapPolygon>
                </wp:wrapTight>
                <wp:docPr id="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87AD58F" w14:textId="77777777" w:rsidR="007E782B" w:rsidRPr="00CA47DA" w:rsidRDefault="007E782B" w:rsidP="0041207C">
                            <w:pPr>
                              <w:pStyle w:val="Heading1"/>
                            </w:pPr>
                            <w:r>
                              <w:t>Meet the Coach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71pt;margin-top:75.1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" filled="f" stroked="f">
                <v:textbox inset=",0,,0">
                  <w:txbxContent>
                    <w:p w14:paraId="687AD58F" w14:textId="77777777" w:rsidR="007E782B" w:rsidRPr="00CA47DA" w:rsidRDefault="007E782B" w:rsidP="0041207C">
                      <w:pPr>
                        <w:pStyle w:val="Heading1"/>
                      </w:pPr>
                      <w:r>
                        <w:t>Meet the Coach</w:t>
                      </w:r>
                    </w:p>
                  </w:txbxContent>
                </v:textbox>
                <w10:wrap type="tight" anchorx="page" anchory="page"/>
              </v:shape>
            </w:pict>
          </mc:Fallback>
        </mc:AlternateContent>
      </w:r>
      <w:r w:rsidR="00B94869">
        <w:rPr>
          <w:noProof/>
        </w:rPr>
        <mc:AlternateContent>
          <mc:Choice Requires="wps">
            <w:drawing>
              <wp:anchor distT="0" distB="0" distL="114300" distR="114300" simplePos="0" relativeHeight="251680921" behindDoc="0" locked="0" layoutInCell="1" allowOverlap="1" wp14:anchorId="6E6D3746" wp14:editId="4CA6B687">
                <wp:simplePos x="0" y="0"/>
                <wp:positionH relativeFrom="page">
                  <wp:posOffset>548640</wp:posOffset>
                </wp:positionH>
                <wp:positionV relativeFrom="page">
                  <wp:posOffset>466090</wp:posOffset>
                </wp:positionV>
                <wp:extent cx="1534160" cy="190500"/>
                <wp:effectExtent l="0" t="0" r="15240" b="38100"/>
                <wp:wrapThrough wrapText="bothSides">
                  <wp:wrapPolygon edited="0">
                    <wp:start x="0" y="0"/>
                    <wp:lineTo x="0" y="23040"/>
                    <wp:lineTo x="21457" y="23040"/>
                    <wp:lineTo x="21457" y="0"/>
                    <wp:lineTo x="0" y="0"/>
                  </wp:wrapPolygon>
                </wp:wrapThrough>
                <wp:docPr id="205" name="Rectangle 205"/>
                <wp:cNvGraphicFramePr/>
                <a:graphic xmlns:a="http://schemas.openxmlformats.org/drawingml/2006/main">
                  <a:graphicData uri="http://schemas.microsoft.com/office/word/2010/wordprocessingShape">
                    <wps:wsp>
                      <wps:cNvSpPr/>
                      <wps:spPr>
                        <a:xfrm>
                          <a:off x="0" y="0"/>
                          <a:ext cx="1534160" cy="190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5" o:spid="_x0000_s1026" style="position:absolute;margin-left:43.2pt;margin-top:36.7pt;width:120.8pt;height:15pt;z-index:25168092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" fillcolor="white [3212]" strokecolor="white [3212]">
                <w10:wrap type="through" anchorx="page" anchory="page"/>
              </v:rect>
            </w:pict>
          </mc:Fallback>
        </mc:AlternateContent>
      </w:r>
      <w:r w:rsidR="00B94869">
        <w:rPr>
          <w:noProof/>
        </w:rPr>
        <mc:AlternateContent>
          <mc:Choice Requires="wps">
            <w:drawing>
              <wp:anchor distT="0" distB="0" distL="114300" distR="114300" simplePos="0" relativeHeight="251678873" behindDoc="0" locked="0" layoutInCell="1" allowOverlap="1" wp14:anchorId="49B708AE" wp14:editId="32B53C19">
                <wp:simplePos x="0" y="0"/>
                <wp:positionH relativeFrom="page">
                  <wp:posOffset>6057900</wp:posOffset>
                </wp:positionH>
                <wp:positionV relativeFrom="page">
                  <wp:posOffset>466090</wp:posOffset>
                </wp:positionV>
                <wp:extent cx="1205865" cy="190500"/>
                <wp:effectExtent l="0" t="0" r="13335" b="38100"/>
                <wp:wrapThrough wrapText="bothSides">
                  <wp:wrapPolygon edited="0">
                    <wp:start x="0" y="0"/>
                    <wp:lineTo x="0" y="23040"/>
                    <wp:lineTo x="21384" y="23040"/>
                    <wp:lineTo x="21384" y="0"/>
                    <wp:lineTo x="0" y="0"/>
                  </wp:wrapPolygon>
                </wp:wrapThrough>
                <wp:docPr id="204" name="Rectangle 204"/>
                <wp:cNvGraphicFramePr/>
                <a:graphic xmlns:a="http://schemas.openxmlformats.org/drawingml/2006/main">
                  <a:graphicData uri="http://schemas.microsoft.com/office/word/2010/wordprocessingShape">
                    <wps:wsp>
                      <wps:cNvSpPr/>
                      <wps:spPr>
                        <a:xfrm>
                          <a:off x="0" y="0"/>
                          <a:ext cx="1205865" cy="190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4" o:spid="_x0000_s1026" style="position:absolute;margin-left:477pt;margin-top:36.7pt;width:94.95pt;height:15pt;z-index:25167887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" fillcolor="white [3212]" strokecolor="white [3212]">
                <w10:wrap type="through" anchorx="page" anchory="page"/>
              </v:rect>
            </w:pict>
          </mc:Fallback>
        </mc:AlternateContent>
      </w:r>
      <w:r w:rsidR="0007056E">
        <w:br w:type="page"/>
      </w:r>
      <w:r w:rsidR="002B28D9">
        <w:rPr>
          <w:noProof/>
        </w:rPr>
        <w:lastRenderedPageBreak/>
        <w:drawing>
          <wp:anchor distT="0" distB="0" distL="114300" distR="114300" simplePos="0" relativeHeight="251751577" behindDoc="0" locked="0" layoutInCell="1" allowOverlap="1" wp14:anchorId="0DABB887" wp14:editId="6DCF69DD">
            <wp:simplePos x="0" y="0"/>
            <wp:positionH relativeFrom="page">
              <wp:posOffset>4584700</wp:posOffset>
            </wp:positionH>
            <wp:positionV relativeFrom="page">
              <wp:posOffset>7997190</wp:posOffset>
            </wp:positionV>
            <wp:extent cx="2159000" cy="1670050"/>
            <wp:effectExtent l="203200" t="203200" r="203200" b="234950"/>
            <wp:wrapThrough wrapText="bothSides">
              <wp:wrapPolygon edited="0">
                <wp:start x="-1079" y="-1778"/>
                <wp:lineTo x="-1604" y="9448"/>
                <wp:lineTo x="-1607" y="20965"/>
                <wp:lineTo x="20399" y="23627"/>
                <wp:lineTo x="22429" y="23478"/>
                <wp:lineTo x="22706" y="18193"/>
                <wp:lineTo x="22827" y="-2216"/>
                <wp:lineTo x="697" y="-1908"/>
                <wp:lineTo x="-1079" y="-1778"/>
              </wp:wrapPolygon>
            </wp:wrapThrough>
            <wp:docPr id="2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t="4632" b="7649"/>
                    <a:stretch/>
                  </pic:blipFill>
                  <pic:spPr bwMode="auto">
                    <a:xfrm rot="194973">
                      <a:off x="0" y="0"/>
                      <a:ext cx="2159000" cy="167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8D9">
        <w:rPr>
          <w:noProof/>
        </w:rPr>
        <mc:AlternateContent>
          <mc:Choice Requires="wps">
            <w:drawing>
              <wp:anchor distT="0" distB="0" distL="114300" distR="114300" simplePos="0" relativeHeight="251749529" behindDoc="0" locked="0" layoutInCell="1" allowOverlap="1" wp14:anchorId="516836C0" wp14:editId="491D3ADF">
                <wp:simplePos x="0" y="0"/>
                <wp:positionH relativeFrom="page">
                  <wp:posOffset>639445</wp:posOffset>
                </wp:positionH>
                <wp:positionV relativeFrom="page">
                  <wp:posOffset>8216900</wp:posOffset>
                </wp:positionV>
                <wp:extent cx="3073400" cy="431800"/>
                <wp:effectExtent l="0" t="0" r="0" b="0"/>
                <wp:wrapSquare wrapText="bothSides"/>
                <wp:docPr id="247" name="Text Box 247"/>
                <wp:cNvGraphicFramePr/>
                <a:graphic xmlns:a="http://schemas.openxmlformats.org/drawingml/2006/main">
                  <a:graphicData uri="http://schemas.microsoft.com/office/word/2010/wordprocessingShape">
                    <wps:wsp>
                      <wps:cNvSpPr txBox="1"/>
                      <wps:spPr>
                        <a:xfrm>
                          <a:off x="0" y="0"/>
                          <a:ext cx="3073400" cy="43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18F2A9" w14:textId="6F01743B" w:rsidR="002B28D9" w:rsidRPr="002B28D9" w:rsidRDefault="002B28D9" w:rsidP="002B28D9">
                            <w:pPr>
                              <w:jc w:val="center"/>
                              <w:rPr>
                                <w:color w:val="318FC5" w:themeColor="text2"/>
                                <w:sz w:val="36"/>
                                <w:szCs w:val="36"/>
                              </w:rPr>
                            </w:pPr>
                            <w:r w:rsidRPr="002B28D9">
                              <w:rPr>
                                <w:color w:val="318FC5" w:themeColor="text2"/>
                                <w:sz w:val="36"/>
                                <w:szCs w:val="36"/>
                              </w:rPr>
                              <w:t>June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056" type="#_x0000_t202" style="position:absolute;margin-left:50.35pt;margin-top:647pt;width:242pt;height:34pt;z-index:25174952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" mv:complextextbox="1" filled="f" stroked="f">
                <v:textbox>
                  <w:txbxContent>
                    <w:p w14:paraId="4F18F2A9" w14:textId="6F01743B" w:rsidR="002B28D9" w:rsidRPr="002B28D9" w:rsidRDefault="002B28D9" w:rsidP="002B28D9">
                      <w:pPr>
                        <w:jc w:val="center"/>
                        <w:rPr>
                          <w:color w:val="318FC5" w:themeColor="text2"/>
                          <w:sz w:val="36"/>
                          <w:szCs w:val="36"/>
                        </w:rPr>
                      </w:pPr>
                      <w:r w:rsidRPr="002B28D9">
                        <w:rPr>
                          <w:color w:val="318FC5" w:themeColor="text2"/>
                          <w:sz w:val="36"/>
                          <w:szCs w:val="36"/>
                        </w:rPr>
                        <w:t>June Competitions:</w:t>
                      </w:r>
                    </w:p>
                  </w:txbxContent>
                </v:textbox>
                <w10:wrap type="square" anchorx="page" anchory="page"/>
              </v:shape>
            </w:pict>
          </mc:Fallback>
        </mc:AlternateContent>
      </w:r>
      <w:r w:rsidR="002B28D9">
        <w:rPr>
          <w:noProof/>
        </w:rPr>
        <mc:AlternateContent>
          <mc:Choice Requires="wps">
            <w:drawing>
              <wp:anchor distT="0" distB="0" distL="114300" distR="114300" simplePos="0" relativeHeight="251748505" behindDoc="0" locked="0" layoutInCell="1" allowOverlap="1" wp14:anchorId="4EC59ABE" wp14:editId="016852F5">
                <wp:simplePos x="0" y="0"/>
                <wp:positionH relativeFrom="page">
                  <wp:posOffset>508000</wp:posOffset>
                </wp:positionH>
                <wp:positionV relativeFrom="page">
                  <wp:posOffset>8724900</wp:posOffset>
                </wp:positionV>
                <wp:extent cx="3444240" cy="1079500"/>
                <wp:effectExtent l="0" t="0" r="0" b="12700"/>
                <wp:wrapTight wrapText="bothSides">
                  <wp:wrapPolygon edited="0">
                    <wp:start x="159" y="0"/>
                    <wp:lineTo x="159" y="21346"/>
                    <wp:lineTo x="21186" y="21346"/>
                    <wp:lineTo x="21186" y="0"/>
                    <wp:lineTo x="159" y="0"/>
                  </wp:wrapPolygon>
                </wp:wrapTight>
                <wp:docPr id="246" name="Text Box 246"/>
                <wp:cNvGraphicFramePr/>
                <a:graphic xmlns:a="http://schemas.openxmlformats.org/drawingml/2006/main">
                  <a:graphicData uri="http://schemas.microsoft.com/office/word/2010/wordprocessingShape">
                    <wps:wsp>
                      <wps:cNvSpPr txBox="1"/>
                      <wps:spPr>
                        <a:xfrm>
                          <a:off x="0" y="0"/>
                          <a:ext cx="3444240" cy="1079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2B07E0" w14:textId="05335A85" w:rsidR="007E782B" w:rsidRPr="002B28D9" w:rsidRDefault="007E782B" w:rsidP="002B28D9">
                            <w:pPr>
                              <w:jc w:val="center"/>
                              <w:rPr>
                                <w:color w:val="FFFFFF" w:themeColor="background1"/>
                                <w:sz w:val="32"/>
                                <w:szCs w:val="32"/>
                              </w:rPr>
                            </w:pPr>
                            <w:r w:rsidRPr="002B28D9">
                              <w:rPr>
                                <w:color w:val="FFFFFF" w:themeColor="background1"/>
                                <w:sz w:val="32"/>
                                <w:szCs w:val="32"/>
                              </w:rPr>
                              <w:t>USTA Nationals</w:t>
                            </w:r>
                          </w:p>
                          <w:p w14:paraId="30582090" w14:textId="1E24475B" w:rsidR="007E782B" w:rsidRPr="002B28D9" w:rsidRDefault="007E782B" w:rsidP="002B28D9">
                            <w:pPr>
                              <w:jc w:val="center"/>
                              <w:rPr>
                                <w:color w:val="FFFFFF" w:themeColor="background1"/>
                                <w:sz w:val="32"/>
                                <w:szCs w:val="32"/>
                              </w:rPr>
                            </w:pPr>
                            <w:r w:rsidRPr="002B28D9">
                              <w:rPr>
                                <w:color w:val="FFFFFF" w:themeColor="background1"/>
                                <w:sz w:val="32"/>
                                <w:szCs w:val="32"/>
                              </w:rPr>
                              <w:t>June 16</w:t>
                            </w:r>
                            <w:r w:rsidRPr="002B28D9">
                              <w:rPr>
                                <w:color w:val="FFFFFF" w:themeColor="background1"/>
                                <w:sz w:val="32"/>
                                <w:szCs w:val="32"/>
                                <w:vertAlign w:val="superscript"/>
                              </w:rPr>
                              <w:t>th</w:t>
                            </w:r>
                            <w:r w:rsidRPr="002B28D9">
                              <w:rPr>
                                <w:color w:val="FFFFFF" w:themeColor="background1"/>
                                <w:sz w:val="32"/>
                                <w:szCs w:val="32"/>
                              </w:rPr>
                              <w:t xml:space="preserve"> – 21</w:t>
                            </w:r>
                            <w:r w:rsidRPr="002B28D9">
                              <w:rPr>
                                <w:color w:val="FFFFFF" w:themeColor="background1"/>
                                <w:sz w:val="32"/>
                                <w:szCs w:val="32"/>
                                <w:vertAlign w:val="superscript"/>
                              </w:rPr>
                              <w:t>st</w:t>
                            </w:r>
                          </w:p>
                          <w:p w14:paraId="71F059E1" w14:textId="3F0051D0" w:rsidR="007E782B" w:rsidRPr="002B28D9" w:rsidRDefault="002B28D9" w:rsidP="002B28D9">
                            <w:pPr>
                              <w:jc w:val="center"/>
                              <w:rPr>
                                <w:color w:val="FFFFFF" w:themeColor="background1"/>
                                <w:sz w:val="32"/>
                                <w:szCs w:val="32"/>
                              </w:rPr>
                            </w:pPr>
                            <w:r w:rsidRPr="002B28D9">
                              <w:rPr>
                                <w:color w:val="FFFFFF" w:themeColor="background1"/>
                                <w:sz w:val="32"/>
                                <w:szCs w:val="32"/>
                              </w:rPr>
                              <w:t>Louisville, Kentucky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57" type="#_x0000_t202" style="position:absolute;margin-left:40pt;margin-top:687pt;width:271.2pt;height:85pt;z-index:251748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MicNYCAAAj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" mv:complextextbox="1" filled="f" stroked="f">
                <v:textbox>
                  <w:txbxContent>
                    <w:p w14:paraId="382B07E0" w14:textId="05335A85" w:rsidR="007E782B" w:rsidRPr="002B28D9" w:rsidRDefault="007E782B" w:rsidP="002B28D9">
                      <w:pPr>
                        <w:jc w:val="center"/>
                        <w:rPr>
                          <w:color w:val="FFFFFF" w:themeColor="background1"/>
                          <w:sz w:val="32"/>
                          <w:szCs w:val="32"/>
                        </w:rPr>
                      </w:pPr>
                      <w:r w:rsidRPr="002B28D9">
                        <w:rPr>
                          <w:color w:val="FFFFFF" w:themeColor="background1"/>
                          <w:sz w:val="32"/>
                          <w:szCs w:val="32"/>
                        </w:rPr>
                        <w:t>USTA Nationals</w:t>
                      </w:r>
                    </w:p>
                    <w:p w14:paraId="30582090" w14:textId="1E24475B" w:rsidR="007E782B" w:rsidRPr="002B28D9" w:rsidRDefault="007E782B" w:rsidP="002B28D9">
                      <w:pPr>
                        <w:jc w:val="center"/>
                        <w:rPr>
                          <w:color w:val="FFFFFF" w:themeColor="background1"/>
                          <w:sz w:val="32"/>
                          <w:szCs w:val="32"/>
                        </w:rPr>
                      </w:pPr>
                      <w:r w:rsidRPr="002B28D9">
                        <w:rPr>
                          <w:color w:val="FFFFFF" w:themeColor="background1"/>
                          <w:sz w:val="32"/>
                          <w:szCs w:val="32"/>
                        </w:rPr>
                        <w:t>June 16</w:t>
                      </w:r>
                      <w:r w:rsidRPr="002B28D9">
                        <w:rPr>
                          <w:color w:val="FFFFFF" w:themeColor="background1"/>
                          <w:sz w:val="32"/>
                          <w:szCs w:val="32"/>
                          <w:vertAlign w:val="superscript"/>
                        </w:rPr>
                        <w:t>th</w:t>
                      </w:r>
                      <w:r w:rsidRPr="002B28D9">
                        <w:rPr>
                          <w:color w:val="FFFFFF" w:themeColor="background1"/>
                          <w:sz w:val="32"/>
                          <w:szCs w:val="32"/>
                        </w:rPr>
                        <w:t xml:space="preserve"> – 21</w:t>
                      </w:r>
                      <w:r w:rsidRPr="002B28D9">
                        <w:rPr>
                          <w:color w:val="FFFFFF" w:themeColor="background1"/>
                          <w:sz w:val="32"/>
                          <w:szCs w:val="32"/>
                          <w:vertAlign w:val="superscript"/>
                        </w:rPr>
                        <w:t>st</w:t>
                      </w:r>
                    </w:p>
                    <w:p w14:paraId="71F059E1" w14:textId="3F0051D0" w:rsidR="007E782B" w:rsidRPr="002B28D9" w:rsidRDefault="002B28D9" w:rsidP="002B28D9">
                      <w:pPr>
                        <w:jc w:val="center"/>
                        <w:rPr>
                          <w:color w:val="FFFFFF" w:themeColor="background1"/>
                          <w:sz w:val="32"/>
                          <w:szCs w:val="32"/>
                        </w:rPr>
                      </w:pPr>
                      <w:r w:rsidRPr="002B28D9">
                        <w:rPr>
                          <w:color w:val="FFFFFF" w:themeColor="background1"/>
                          <w:sz w:val="32"/>
                          <w:szCs w:val="32"/>
                        </w:rPr>
                        <w:t>Louisville, Kentucky</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745433" behindDoc="0" locked="0" layoutInCell="1" allowOverlap="1" wp14:anchorId="1155197F" wp14:editId="5A9F29F4">
                <wp:simplePos x="0" y="0"/>
                <wp:positionH relativeFrom="page">
                  <wp:posOffset>1662430</wp:posOffset>
                </wp:positionH>
                <wp:positionV relativeFrom="page">
                  <wp:posOffset>4038600</wp:posOffset>
                </wp:positionV>
                <wp:extent cx="4447540" cy="393700"/>
                <wp:effectExtent l="0" t="0" r="0" b="12700"/>
                <wp:wrapTight wrapText="bothSides">
                  <wp:wrapPolygon edited="0">
                    <wp:start x="123" y="0"/>
                    <wp:lineTo x="123" y="20903"/>
                    <wp:lineTo x="21341" y="20903"/>
                    <wp:lineTo x="21341" y="0"/>
                    <wp:lineTo x="123" y="0"/>
                  </wp:wrapPolygon>
                </wp:wrapTight>
                <wp:docPr id="2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EF8EF9" w14:textId="7EC7EBC9" w:rsidR="007E782B" w:rsidRPr="007E782B" w:rsidRDefault="007E782B" w:rsidP="009E385C">
                            <w:pPr>
                              <w:pStyle w:val="Heading1"/>
                              <w:rPr>
                                <w:sz w:val="44"/>
                                <w:szCs w:val="44"/>
                              </w:rPr>
                            </w:pPr>
                            <w:r w:rsidRPr="007E782B">
                              <w:rPr>
                                <w:sz w:val="44"/>
                                <w:szCs w:val="44"/>
                              </w:rPr>
                              <w:t>May Competition Results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8" type="#_x0000_t202" style="position:absolute;margin-left:130.9pt;margin-top:318pt;width:350.2pt;height:31pt;z-index:251745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" filled="f" stroked="f">
                <v:textbox inset=",0,,0">
                  <w:txbxContent>
                    <w:p w14:paraId="3CEF8EF9" w14:textId="7EC7EBC9" w:rsidR="007E782B" w:rsidRPr="007E782B" w:rsidRDefault="007E782B" w:rsidP="009E385C">
                      <w:pPr>
                        <w:pStyle w:val="Heading1"/>
                        <w:rPr>
                          <w:sz w:val="44"/>
                          <w:szCs w:val="44"/>
                        </w:rPr>
                      </w:pPr>
                      <w:r w:rsidRPr="007E782B">
                        <w:rPr>
                          <w:sz w:val="44"/>
                          <w:szCs w:val="44"/>
                        </w:rPr>
                        <w:t>May Competition Results</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658326" behindDoc="0" locked="0" layoutInCell="1" allowOverlap="1" wp14:anchorId="567494AB" wp14:editId="228EEE34">
                <wp:simplePos x="0" y="0"/>
                <wp:positionH relativeFrom="page">
                  <wp:posOffset>4028440</wp:posOffset>
                </wp:positionH>
                <wp:positionV relativeFrom="page">
                  <wp:posOffset>4584700</wp:posOffset>
                </wp:positionV>
                <wp:extent cx="3291840" cy="2082800"/>
                <wp:effectExtent l="0" t="0" r="0" b="0"/>
                <wp:wrapTight wrapText="bothSides">
                  <wp:wrapPolygon edited="0">
                    <wp:start x="167" y="0"/>
                    <wp:lineTo x="167" y="21337"/>
                    <wp:lineTo x="21167" y="21337"/>
                    <wp:lineTo x="21167" y="0"/>
                    <wp:lineTo x="167" y="0"/>
                  </wp:wrapPolygon>
                </wp:wrapTight>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1BB04C" w14:textId="5E45A225" w:rsidR="007E782B" w:rsidRDefault="007E782B" w:rsidP="0041207C">
                            <w:pPr>
                              <w:pStyle w:val="BodyText"/>
                            </w:pPr>
                            <w:r>
                              <w:t>- Beth Born:  3</w:t>
                            </w:r>
                            <w:r w:rsidRPr="00CE0944">
                              <w:rPr>
                                <w:vertAlign w:val="superscript"/>
                              </w:rPr>
                              <w:t>rd</w:t>
                            </w:r>
                            <w:r>
                              <w:t xml:space="preserve"> on trampoline, 6</w:t>
                            </w:r>
                            <w:r w:rsidRPr="00CE0944">
                              <w:rPr>
                                <w:vertAlign w:val="superscript"/>
                              </w:rPr>
                              <w:t>th</w:t>
                            </w:r>
                            <w:r>
                              <w:t xml:space="preserve"> on double mini</w:t>
                            </w:r>
                          </w:p>
                          <w:p w14:paraId="299A63B1" w14:textId="306A43ED" w:rsidR="007E782B" w:rsidRDefault="007E782B" w:rsidP="0041207C">
                            <w:pPr>
                              <w:pStyle w:val="BodyText"/>
                            </w:pPr>
                            <w:r>
                              <w:t>- Paige Hoerner:  5</w:t>
                            </w:r>
                            <w:r w:rsidRPr="00CE0944">
                              <w:rPr>
                                <w:vertAlign w:val="superscript"/>
                              </w:rPr>
                              <w:t>th</w:t>
                            </w:r>
                            <w:r>
                              <w:t xml:space="preserve"> on trampoline</w:t>
                            </w:r>
                          </w:p>
                          <w:p w14:paraId="40CA3F5B" w14:textId="77BCB6CF" w:rsidR="007E782B" w:rsidRDefault="007E782B" w:rsidP="0041207C">
                            <w:pPr>
                              <w:pStyle w:val="BodyText"/>
                            </w:pPr>
                            <w:r>
                              <w:t>- Taylor Hannagan:  7</w:t>
                            </w:r>
                            <w:r w:rsidRPr="00CE0944">
                              <w:rPr>
                                <w:vertAlign w:val="superscript"/>
                              </w:rPr>
                              <w:t>th</w:t>
                            </w:r>
                            <w:r>
                              <w:t xml:space="preserve"> on trampoline, 9</w:t>
                            </w:r>
                            <w:r w:rsidRPr="00CE0944">
                              <w:rPr>
                                <w:vertAlign w:val="superscript"/>
                              </w:rPr>
                              <w:t>th</w:t>
                            </w:r>
                            <w:r>
                              <w:t xml:space="preserve"> on double mini</w:t>
                            </w:r>
                          </w:p>
                          <w:p w14:paraId="465A4091" w14:textId="1DBE09A1" w:rsidR="007E782B" w:rsidRPr="00CA47DA" w:rsidRDefault="007E782B" w:rsidP="0041207C">
                            <w:pPr>
                              <w:pStyle w:val="BodyText"/>
                            </w:pPr>
                            <w:r>
                              <w:t>- Delaney Walsh:  1</w:t>
                            </w:r>
                            <w:r w:rsidRPr="00CE0944">
                              <w:rPr>
                                <w:vertAlign w:val="superscript"/>
                              </w:rPr>
                              <w:t>st</w:t>
                            </w:r>
                            <w:r>
                              <w:t xml:space="preserve"> on double mini, 3</w:t>
                            </w:r>
                            <w:r w:rsidRPr="00CE0944">
                              <w:rPr>
                                <w:vertAlign w:val="superscript"/>
                              </w:rPr>
                              <w:t>rd</w:t>
                            </w:r>
                            <w:r>
                              <w:t xml:space="preserve"> on trampoline, 1</w:t>
                            </w:r>
                            <w:r w:rsidRPr="00CE0944">
                              <w:rPr>
                                <w:vertAlign w:val="superscript"/>
                              </w:rPr>
                              <w:t>st</w:t>
                            </w:r>
                            <w:r>
                              <w:t xml:space="preserve"> in synchronized trampoline with partner, Kelly Keitel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9" type="#_x0000_t202" style="position:absolute;margin-left:317.2pt;margin-top:361pt;width:259.2pt;height:16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" mv:complextextbox="1" filled="f" stroked="f">
                <v:textbox inset=",0,,0">
                  <w:txbxContent>
                    <w:p w14:paraId="2E1BB04C" w14:textId="5E45A225" w:rsidR="007E782B" w:rsidRDefault="007E782B" w:rsidP="0041207C">
                      <w:pPr>
                        <w:pStyle w:val="BodyText"/>
                      </w:pPr>
                      <w:r>
                        <w:t>- Beth Born:  3</w:t>
                      </w:r>
                      <w:r w:rsidRPr="00CE0944">
                        <w:rPr>
                          <w:vertAlign w:val="superscript"/>
                        </w:rPr>
                        <w:t>rd</w:t>
                      </w:r>
                      <w:r>
                        <w:t xml:space="preserve"> on trampoline, 6</w:t>
                      </w:r>
                      <w:r w:rsidRPr="00CE0944">
                        <w:rPr>
                          <w:vertAlign w:val="superscript"/>
                        </w:rPr>
                        <w:t>th</w:t>
                      </w:r>
                      <w:r>
                        <w:t xml:space="preserve"> on double mini</w:t>
                      </w:r>
                    </w:p>
                    <w:p w14:paraId="299A63B1" w14:textId="306A43ED" w:rsidR="007E782B" w:rsidRDefault="007E782B" w:rsidP="0041207C">
                      <w:pPr>
                        <w:pStyle w:val="BodyText"/>
                      </w:pPr>
                      <w:r>
                        <w:t>- Paige Hoerner:  5</w:t>
                      </w:r>
                      <w:r w:rsidRPr="00CE0944">
                        <w:rPr>
                          <w:vertAlign w:val="superscript"/>
                        </w:rPr>
                        <w:t>th</w:t>
                      </w:r>
                      <w:r>
                        <w:t xml:space="preserve"> on trampoline</w:t>
                      </w:r>
                    </w:p>
                    <w:p w14:paraId="40CA3F5B" w14:textId="77BCB6CF" w:rsidR="007E782B" w:rsidRDefault="007E782B" w:rsidP="0041207C">
                      <w:pPr>
                        <w:pStyle w:val="BodyText"/>
                      </w:pPr>
                      <w:r>
                        <w:t>- Taylor Hannagan:  7</w:t>
                      </w:r>
                      <w:r w:rsidRPr="00CE0944">
                        <w:rPr>
                          <w:vertAlign w:val="superscript"/>
                        </w:rPr>
                        <w:t>th</w:t>
                      </w:r>
                      <w:r>
                        <w:t xml:space="preserve"> on trampoline, 9</w:t>
                      </w:r>
                      <w:r w:rsidRPr="00CE0944">
                        <w:rPr>
                          <w:vertAlign w:val="superscript"/>
                        </w:rPr>
                        <w:t>th</w:t>
                      </w:r>
                      <w:r>
                        <w:t xml:space="preserve"> on double mini</w:t>
                      </w:r>
                    </w:p>
                    <w:p w14:paraId="465A4091" w14:textId="1DBE09A1" w:rsidR="007E782B" w:rsidRPr="00CA47DA" w:rsidRDefault="007E782B" w:rsidP="0041207C">
                      <w:pPr>
                        <w:pStyle w:val="BodyText"/>
                      </w:pPr>
                      <w:r>
                        <w:t>- Delaney Walsh:  1</w:t>
                      </w:r>
                      <w:r w:rsidRPr="00CE0944">
                        <w:rPr>
                          <w:vertAlign w:val="superscript"/>
                        </w:rPr>
                        <w:t>st</w:t>
                      </w:r>
                      <w:r>
                        <w:t xml:space="preserve"> on double mini, 3</w:t>
                      </w:r>
                      <w:r w:rsidRPr="00CE0944">
                        <w:rPr>
                          <w:vertAlign w:val="superscript"/>
                        </w:rPr>
                        <w:t>rd</w:t>
                      </w:r>
                      <w:r>
                        <w:t xml:space="preserve"> on trampoline, 1</w:t>
                      </w:r>
                      <w:r w:rsidRPr="00CE0944">
                        <w:rPr>
                          <w:vertAlign w:val="superscript"/>
                        </w:rPr>
                        <w:t>st</w:t>
                      </w:r>
                      <w:r>
                        <w:t xml:space="preserve"> in synchronized trampoline with partner, Kelly Keitel</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742361" behindDoc="0" locked="0" layoutInCell="0" allowOverlap="1" wp14:anchorId="6C76C7F1" wp14:editId="0C20E632">
                <wp:simplePos x="0" y="0"/>
                <wp:positionH relativeFrom="page">
                  <wp:posOffset>4038600</wp:posOffset>
                </wp:positionH>
                <wp:positionV relativeFrom="page">
                  <wp:posOffset>6718300</wp:posOffset>
                </wp:positionV>
                <wp:extent cx="3340100" cy="520700"/>
                <wp:effectExtent l="0" t="0" r="0" b="12700"/>
                <wp:wrapTight wrapText="bothSides">
                  <wp:wrapPolygon edited="0">
                    <wp:start x="164" y="0"/>
                    <wp:lineTo x="164" y="21073"/>
                    <wp:lineTo x="21189" y="21073"/>
                    <wp:lineTo x="21189" y="0"/>
                    <wp:lineTo x="164" y="0"/>
                  </wp:wrapPolygon>
                </wp:wrapTight>
                <wp:docPr id="2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4CA194" w14:textId="623FF894" w:rsidR="007E782B" w:rsidRDefault="007E782B" w:rsidP="007E782B">
                            <w:pPr>
                              <w:pStyle w:val="Heading6"/>
                              <w:jc w:val="left"/>
                              <w:rPr>
                                <w:b w:val="0"/>
                                <w:color w:val="90D4E5" w:themeColor="accent6" w:themeTint="66"/>
                                <w:sz w:val="26"/>
                                <w:szCs w:val="26"/>
                              </w:rPr>
                            </w:pPr>
                            <w:r w:rsidRPr="002D080D">
                              <w:rPr>
                                <w:b w:val="0"/>
                                <w:color w:val="90D4E5" w:themeColor="accent6" w:themeTint="66"/>
                                <w:sz w:val="26"/>
                                <w:szCs w:val="26"/>
                              </w:rPr>
                              <w:t xml:space="preserve">Top Star Flyers – May </w:t>
                            </w:r>
                            <w:r>
                              <w:rPr>
                                <w:b w:val="0"/>
                                <w:color w:val="90D4E5" w:themeColor="accent6" w:themeTint="66"/>
                                <w:sz w:val="26"/>
                                <w:szCs w:val="26"/>
                              </w:rPr>
                              <w:t>18</w:t>
                            </w:r>
                            <w:r w:rsidRPr="007E782B">
                              <w:rPr>
                                <w:b w:val="0"/>
                                <w:color w:val="90D4E5" w:themeColor="accent6" w:themeTint="66"/>
                                <w:sz w:val="26"/>
                                <w:szCs w:val="26"/>
                                <w:vertAlign w:val="superscript"/>
                              </w:rPr>
                              <w:t>th</w:t>
                            </w:r>
                            <w:r>
                              <w:rPr>
                                <w:b w:val="0"/>
                                <w:color w:val="90D4E5" w:themeColor="accent6" w:themeTint="66"/>
                                <w:sz w:val="26"/>
                                <w:szCs w:val="26"/>
                              </w:rPr>
                              <w:t xml:space="preserve"> – Effingham</w:t>
                            </w:r>
                            <w:r w:rsidRPr="002D080D">
                              <w:rPr>
                                <w:b w:val="0"/>
                                <w:color w:val="90D4E5" w:themeColor="accent6" w:themeTint="66"/>
                                <w:sz w:val="26"/>
                                <w:szCs w:val="26"/>
                              </w:rPr>
                              <w:t>, IL</w:t>
                            </w:r>
                          </w:p>
                          <w:p w14:paraId="7F85039D" w14:textId="2CE89420" w:rsidR="007E782B" w:rsidRPr="007E782B" w:rsidRDefault="007E782B" w:rsidP="007E782B">
                            <w:pPr>
                              <w:pStyle w:val="Heading6"/>
                              <w:jc w:val="left"/>
                              <w:rPr>
                                <w:b w:val="0"/>
                                <w:color w:val="90D4E5" w:themeColor="accent6" w:themeTint="66"/>
                                <w:sz w:val="22"/>
                                <w:szCs w:val="22"/>
                              </w:rPr>
                            </w:pPr>
                            <w:r w:rsidRPr="007E782B">
                              <w:rPr>
                                <w:b w:val="0"/>
                                <w:color w:val="90D4E5" w:themeColor="accent6" w:themeTint="66"/>
                                <w:sz w:val="22"/>
                                <w:szCs w:val="22"/>
                              </w:rPr>
                              <w:t>(State Competition!)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18pt;margin-top:529pt;width:263pt;height:41pt;z-index:251742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" mv:complextextbox="1" o:allowincell="f" filled="f" stroked="f">
                <v:textbox inset=",0,,0">
                  <w:txbxContent>
                    <w:p w14:paraId="184CA194" w14:textId="623FF894" w:rsidR="007E782B" w:rsidRDefault="007E782B" w:rsidP="007E782B">
                      <w:pPr>
                        <w:pStyle w:val="Heading6"/>
                        <w:jc w:val="left"/>
                        <w:rPr>
                          <w:b w:val="0"/>
                          <w:color w:val="90D4E5" w:themeColor="accent6" w:themeTint="66"/>
                          <w:sz w:val="26"/>
                          <w:szCs w:val="26"/>
                        </w:rPr>
                      </w:pPr>
                      <w:r w:rsidRPr="002D080D">
                        <w:rPr>
                          <w:b w:val="0"/>
                          <w:color w:val="90D4E5" w:themeColor="accent6" w:themeTint="66"/>
                          <w:sz w:val="26"/>
                          <w:szCs w:val="26"/>
                        </w:rPr>
                        <w:t xml:space="preserve">Top Star Flyers – May </w:t>
                      </w:r>
                      <w:r>
                        <w:rPr>
                          <w:b w:val="0"/>
                          <w:color w:val="90D4E5" w:themeColor="accent6" w:themeTint="66"/>
                          <w:sz w:val="26"/>
                          <w:szCs w:val="26"/>
                        </w:rPr>
                        <w:t>18</w:t>
                      </w:r>
                      <w:r w:rsidRPr="007E782B">
                        <w:rPr>
                          <w:b w:val="0"/>
                          <w:color w:val="90D4E5" w:themeColor="accent6" w:themeTint="66"/>
                          <w:sz w:val="26"/>
                          <w:szCs w:val="26"/>
                          <w:vertAlign w:val="superscript"/>
                        </w:rPr>
                        <w:t>th</w:t>
                      </w:r>
                      <w:r>
                        <w:rPr>
                          <w:b w:val="0"/>
                          <w:color w:val="90D4E5" w:themeColor="accent6" w:themeTint="66"/>
                          <w:sz w:val="26"/>
                          <w:szCs w:val="26"/>
                        </w:rPr>
                        <w:t xml:space="preserve"> – Effingham</w:t>
                      </w:r>
                      <w:r w:rsidRPr="002D080D">
                        <w:rPr>
                          <w:b w:val="0"/>
                          <w:color w:val="90D4E5" w:themeColor="accent6" w:themeTint="66"/>
                          <w:sz w:val="26"/>
                          <w:szCs w:val="26"/>
                        </w:rPr>
                        <w:t>, IL</w:t>
                      </w:r>
                    </w:p>
                    <w:p w14:paraId="7F85039D" w14:textId="2CE89420" w:rsidR="007E782B" w:rsidRPr="007E782B" w:rsidRDefault="007E782B" w:rsidP="007E782B">
                      <w:pPr>
                        <w:pStyle w:val="Heading6"/>
                        <w:jc w:val="left"/>
                        <w:rPr>
                          <w:b w:val="0"/>
                          <w:color w:val="90D4E5" w:themeColor="accent6" w:themeTint="66"/>
                          <w:sz w:val="22"/>
                          <w:szCs w:val="22"/>
                        </w:rPr>
                      </w:pPr>
                      <w:r w:rsidRPr="007E782B">
                        <w:rPr>
                          <w:b w:val="0"/>
                          <w:color w:val="90D4E5" w:themeColor="accent6" w:themeTint="66"/>
                          <w:sz w:val="22"/>
                          <w:szCs w:val="22"/>
                        </w:rPr>
                        <w:t>(State Competition!)</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744409" behindDoc="0" locked="0" layoutInCell="1" allowOverlap="1" wp14:anchorId="6598C372" wp14:editId="3106D879">
                <wp:simplePos x="0" y="0"/>
                <wp:positionH relativeFrom="page">
                  <wp:posOffset>4084320</wp:posOffset>
                </wp:positionH>
                <wp:positionV relativeFrom="page">
                  <wp:posOffset>7226300</wp:posOffset>
                </wp:positionV>
                <wp:extent cx="3291840" cy="558800"/>
                <wp:effectExtent l="0" t="0" r="0" b="0"/>
                <wp:wrapTight wrapText="bothSides">
                  <wp:wrapPolygon edited="0">
                    <wp:start x="167" y="0"/>
                    <wp:lineTo x="167" y="20618"/>
                    <wp:lineTo x="21167" y="20618"/>
                    <wp:lineTo x="21167" y="0"/>
                    <wp:lineTo x="167" y="0"/>
                  </wp:wrapPolygon>
                </wp:wrapTight>
                <wp:docPr id="2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5EEF656" w14:textId="6DA10849" w:rsidR="007E782B" w:rsidRDefault="007E782B" w:rsidP="007E782B">
                            <w:pPr>
                              <w:pStyle w:val="BodyText"/>
                            </w:pPr>
                            <w:r>
                              <w:t>- Junior Level 1’s:  2</w:t>
                            </w:r>
                            <w:r w:rsidRPr="007E782B">
                              <w:rPr>
                                <w:vertAlign w:val="superscript"/>
                              </w:rPr>
                              <w:t>nd</w:t>
                            </w:r>
                            <w:r>
                              <w:t xml:space="preserve"> place</w:t>
                            </w:r>
                          </w:p>
                          <w:p w14:paraId="7B6D0BF1" w14:textId="583C5AD7" w:rsidR="007E782B" w:rsidRPr="00CA47DA" w:rsidRDefault="007E782B" w:rsidP="007E782B">
                            <w:pPr>
                              <w:pStyle w:val="BodyText"/>
                            </w:pPr>
                            <w:r>
                              <w:t>- Junior Level 2’s:  3</w:t>
                            </w:r>
                            <w:r w:rsidRPr="007E782B">
                              <w:rPr>
                                <w:vertAlign w:val="superscript"/>
                              </w:rPr>
                              <w:t>rd</w:t>
                            </w:r>
                            <w:r>
                              <w:t xml:space="preserve"> place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321.6pt;margin-top:569pt;width:259.2pt;height:44pt;z-index:251744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" mv:complextextbox="1" filled="f" stroked="f">
                <v:textbox inset=",0,,0">
                  <w:txbxContent>
                    <w:p w14:paraId="45EEF656" w14:textId="6DA10849" w:rsidR="007E782B" w:rsidRDefault="007E782B" w:rsidP="007E782B">
                      <w:pPr>
                        <w:pStyle w:val="BodyText"/>
                      </w:pPr>
                      <w:r>
                        <w:t>- Junior Level 1’s:  2</w:t>
                      </w:r>
                      <w:r w:rsidRPr="007E782B">
                        <w:rPr>
                          <w:vertAlign w:val="superscript"/>
                        </w:rPr>
                        <w:t>nd</w:t>
                      </w:r>
                      <w:r>
                        <w:t xml:space="preserve"> place</w:t>
                      </w:r>
                    </w:p>
                    <w:p w14:paraId="7B6D0BF1" w14:textId="583C5AD7" w:rsidR="007E782B" w:rsidRPr="00CA47DA" w:rsidRDefault="007E782B" w:rsidP="007E782B">
                      <w:pPr>
                        <w:pStyle w:val="BodyText"/>
                      </w:pPr>
                      <w:r>
                        <w:t>- Junior Level 2’s:  3</w:t>
                      </w:r>
                      <w:r w:rsidRPr="007E782B">
                        <w:rPr>
                          <w:vertAlign w:val="superscript"/>
                        </w:rPr>
                        <w:t>rd</w:t>
                      </w:r>
                      <w:r>
                        <w:t xml:space="preserve"> place</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733145" behindDoc="0" locked="0" layoutInCell="0" allowOverlap="1" wp14:anchorId="55C9C3FE" wp14:editId="2DE5A95F">
                <wp:simplePos x="0" y="0"/>
                <wp:positionH relativeFrom="page">
                  <wp:posOffset>482600</wp:posOffset>
                </wp:positionH>
                <wp:positionV relativeFrom="page">
                  <wp:posOffset>4584700</wp:posOffset>
                </wp:positionV>
                <wp:extent cx="3340100" cy="304800"/>
                <wp:effectExtent l="0" t="0" r="0" b="0"/>
                <wp:wrapTight wrapText="bothSides">
                  <wp:wrapPolygon edited="0">
                    <wp:start x="164" y="0"/>
                    <wp:lineTo x="164" y="19800"/>
                    <wp:lineTo x="21189" y="19800"/>
                    <wp:lineTo x="21189" y="0"/>
                    <wp:lineTo x="164" y="0"/>
                  </wp:wrapPolygon>
                </wp:wrapTight>
                <wp:docPr id="2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7D05B51" w14:textId="2E99B827" w:rsidR="007E782B" w:rsidRPr="002D080D" w:rsidRDefault="007E782B" w:rsidP="009E385C">
                            <w:pPr>
                              <w:pStyle w:val="Heading6"/>
                              <w:jc w:val="left"/>
                              <w:rPr>
                                <w:b w:val="0"/>
                                <w:color w:val="90D4E5" w:themeColor="accent6" w:themeTint="66"/>
                                <w:sz w:val="26"/>
                                <w:szCs w:val="26"/>
                              </w:rPr>
                            </w:pPr>
                            <w:r w:rsidRPr="002D080D">
                              <w:rPr>
                                <w:b w:val="0"/>
                                <w:color w:val="90D4E5" w:themeColor="accent6" w:themeTint="66"/>
                                <w:sz w:val="26"/>
                                <w:szCs w:val="26"/>
                              </w:rPr>
                              <w:t>Top Star Flyers – May 3</w:t>
                            </w:r>
                            <w:r w:rsidRPr="002D080D">
                              <w:rPr>
                                <w:b w:val="0"/>
                                <w:color w:val="90D4E5" w:themeColor="accent6" w:themeTint="66"/>
                                <w:sz w:val="26"/>
                                <w:szCs w:val="26"/>
                                <w:vertAlign w:val="superscript"/>
                              </w:rPr>
                              <w:t>rd</w:t>
                            </w:r>
                            <w:r w:rsidRPr="002D080D">
                              <w:rPr>
                                <w:b w:val="0"/>
                                <w:color w:val="90D4E5" w:themeColor="accent6" w:themeTint="66"/>
                                <w:sz w:val="26"/>
                                <w:szCs w:val="26"/>
                              </w:rPr>
                              <w:t xml:space="preserve"> – Benton, IL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8pt;margin-top:361pt;width:263pt;height:24pt;z-index:251733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" mv:complextextbox="1" o:allowincell="f" filled="f" stroked="f">
                <v:textbox inset=",0,,0">
                  <w:txbxContent>
                    <w:p w14:paraId="57D05B51" w14:textId="2E99B827" w:rsidR="007E782B" w:rsidRPr="002D080D" w:rsidRDefault="007E782B" w:rsidP="009E385C">
                      <w:pPr>
                        <w:pStyle w:val="Heading6"/>
                        <w:jc w:val="left"/>
                        <w:rPr>
                          <w:b w:val="0"/>
                          <w:color w:val="90D4E5" w:themeColor="accent6" w:themeTint="66"/>
                          <w:sz w:val="26"/>
                          <w:szCs w:val="26"/>
                        </w:rPr>
                      </w:pPr>
                      <w:r w:rsidRPr="002D080D">
                        <w:rPr>
                          <w:b w:val="0"/>
                          <w:color w:val="90D4E5" w:themeColor="accent6" w:themeTint="66"/>
                          <w:sz w:val="26"/>
                          <w:szCs w:val="26"/>
                        </w:rPr>
                        <w:t>Top Star Flyers – May 3</w:t>
                      </w:r>
                      <w:r w:rsidRPr="002D080D">
                        <w:rPr>
                          <w:b w:val="0"/>
                          <w:color w:val="90D4E5" w:themeColor="accent6" w:themeTint="66"/>
                          <w:sz w:val="26"/>
                          <w:szCs w:val="26"/>
                          <w:vertAlign w:val="superscript"/>
                        </w:rPr>
                        <w:t>rd</w:t>
                      </w:r>
                      <w:r w:rsidRPr="002D080D">
                        <w:rPr>
                          <w:b w:val="0"/>
                          <w:color w:val="90D4E5" w:themeColor="accent6" w:themeTint="66"/>
                          <w:sz w:val="26"/>
                          <w:szCs w:val="26"/>
                        </w:rPr>
                        <w:t xml:space="preserve"> – Benton, IL</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735193" behindDoc="0" locked="0" layoutInCell="1" allowOverlap="1" wp14:anchorId="27085C83" wp14:editId="200664DE">
                <wp:simplePos x="0" y="0"/>
                <wp:positionH relativeFrom="page">
                  <wp:posOffset>518160</wp:posOffset>
                </wp:positionH>
                <wp:positionV relativeFrom="page">
                  <wp:posOffset>4851400</wp:posOffset>
                </wp:positionV>
                <wp:extent cx="3291840" cy="558800"/>
                <wp:effectExtent l="0" t="0" r="0" b="0"/>
                <wp:wrapTight wrapText="bothSides">
                  <wp:wrapPolygon edited="0">
                    <wp:start x="167" y="0"/>
                    <wp:lineTo x="167" y="20618"/>
                    <wp:lineTo x="21167" y="20618"/>
                    <wp:lineTo x="21167" y="0"/>
                    <wp:lineTo x="167" y="0"/>
                  </wp:wrapPolygon>
                </wp:wrapTight>
                <wp:docPr id="24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AF281A" w14:textId="4E7D0E2A" w:rsidR="007E782B" w:rsidRDefault="007E782B" w:rsidP="009E385C">
                            <w:pPr>
                              <w:pStyle w:val="BodyText"/>
                            </w:pPr>
                            <w:r>
                              <w:t>- Junior Level 1’s:  3</w:t>
                            </w:r>
                            <w:r w:rsidRPr="009E385C">
                              <w:rPr>
                                <w:vertAlign w:val="superscript"/>
                              </w:rPr>
                              <w:t>rd</w:t>
                            </w:r>
                            <w:r>
                              <w:t xml:space="preserve"> place</w:t>
                            </w:r>
                          </w:p>
                          <w:p w14:paraId="61F5F004" w14:textId="2DDB01D3" w:rsidR="007E782B" w:rsidRPr="00CA47DA" w:rsidRDefault="007E782B" w:rsidP="009E385C">
                            <w:pPr>
                              <w:pStyle w:val="BodyText"/>
                            </w:pPr>
                            <w:r>
                              <w:t>- Junior Level 2’s:  2</w:t>
                            </w:r>
                            <w:r w:rsidRPr="009E385C">
                              <w:rPr>
                                <w:vertAlign w:val="superscript"/>
                              </w:rPr>
                              <w:t>nd</w:t>
                            </w:r>
                            <w:r>
                              <w:t xml:space="preserve"> place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0.8pt;margin-top:382pt;width:259.2pt;height:44pt;z-index:251735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" mv:complextextbox="1" filled="f" stroked="f">
                <v:textbox inset=",0,,0">
                  <w:txbxContent>
                    <w:p w14:paraId="4FAF281A" w14:textId="4E7D0E2A" w:rsidR="007E782B" w:rsidRDefault="007E782B" w:rsidP="009E385C">
                      <w:pPr>
                        <w:pStyle w:val="BodyText"/>
                      </w:pPr>
                      <w:r>
                        <w:t>- Junior Level 1’s:  3</w:t>
                      </w:r>
                      <w:r w:rsidRPr="009E385C">
                        <w:rPr>
                          <w:vertAlign w:val="superscript"/>
                        </w:rPr>
                        <w:t>rd</w:t>
                      </w:r>
                      <w:r>
                        <w:t xml:space="preserve"> place</w:t>
                      </w:r>
                    </w:p>
                    <w:p w14:paraId="61F5F004" w14:textId="2DDB01D3" w:rsidR="007E782B" w:rsidRPr="00CA47DA" w:rsidRDefault="007E782B" w:rsidP="009E385C">
                      <w:pPr>
                        <w:pStyle w:val="BodyText"/>
                      </w:pPr>
                      <w:r>
                        <w:t>- Junior Level 2’s:  2</w:t>
                      </w:r>
                      <w:r w:rsidRPr="009E385C">
                        <w:rPr>
                          <w:vertAlign w:val="superscript"/>
                        </w:rPr>
                        <w:t>nd</w:t>
                      </w:r>
                      <w:r>
                        <w:t xml:space="preserve"> place</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737241" behindDoc="0" locked="0" layoutInCell="0" allowOverlap="1" wp14:anchorId="636DD034" wp14:editId="356F2EC2">
                <wp:simplePos x="0" y="0"/>
                <wp:positionH relativeFrom="page">
                  <wp:posOffset>482600</wp:posOffset>
                </wp:positionH>
                <wp:positionV relativeFrom="page">
                  <wp:posOffset>5422900</wp:posOffset>
                </wp:positionV>
                <wp:extent cx="3495040" cy="1117600"/>
                <wp:effectExtent l="0" t="0" r="0" b="0"/>
                <wp:wrapTight wrapText="bothSides">
                  <wp:wrapPolygon edited="0">
                    <wp:start x="157" y="0"/>
                    <wp:lineTo x="157" y="21109"/>
                    <wp:lineTo x="21192" y="21109"/>
                    <wp:lineTo x="21192" y="0"/>
                    <wp:lineTo x="157" y="0"/>
                  </wp:wrapPolygon>
                </wp:wrapTight>
                <wp:docPr id="2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81736EC" w14:textId="5F58F541" w:rsidR="007E782B" w:rsidRPr="002D080D" w:rsidRDefault="007E782B" w:rsidP="009E385C">
                            <w:pPr>
                              <w:pStyle w:val="Heading6"/>
                              <w:jc w:val="left"/>
                              <w:rPr>
                                <w:b w:val="0"/>
                                <w:color w:val="90D4E5" w:themeColor="accent6" w:themeTint="66"/>
                                <w:sz w:val="26"/>
                                <w:szCs w:val="26"/>
                              </w:rPr>
                            </w:pPr>
                            <w:r w:rsidRPr="002D080D">
                              <w:rPr>
                                <w:b w:val="0"/>
                                <w:color w:val="90D4E5" w:themeColor="accent6" w:themeTint="66"/>
                                <w:sz w:val="26"/>
                                <w:szCs w:val="26"/>
                              </w:rPr>
                              <w:t>Top Star T&amp;T – May 17</w:t>
                            </w:r>
                            <w:r w:rsidRPr="002D080D">
                              <w:rPr>
                                <w:b w:val="0"/>
                                <w:color w:val="90D4E5" w:themeColor="accent6" w:themeTint="66"/>
                                <w:sz w:val="26"/>
                                <w:szCs w:val="26"/>
                                <w:vertAlign w:val="superscript"/>
                              </w:rPr>
                              <w:t>th</w:t>
                            </w:r>
                            <w:r w:rsidRPr="002D080D">
                              <w:rPr>
                                <w:b w:val="0"/>
                                <w:color w:val="90D4E5" w:themeColor="accent6" w:themeTint="66"/>
                                <w:sz w:val="26"/>
                                <w:szCs w:val="26"/>
                              </w:rPr>
                              <w:t xml:space="preserve"> &amp; 18</w:t>
                            </w:r>
                            <w:r w:rsidRPr="002D080D">
                              <w:rPr>
                                <w:b w:val="0"/>
                                <w:color w:val="90D4E5" w:themeColor="accent6" w:themeTint="66"/>
                                <w:sz w:val="26"/>
                                <w:szCs w:val="26"/>
                                <w:vertAlign w:val="superscript"/>
                              </w:rPr>
                              <w:t>th</w:t>
                            </w:r>
                            <w:r w:rsidRPr="002D080D">
                              <w:rPr>
                                <w:b w:val="0"/>
                                <w:color w:val="90D4E5" w:themeColor="accent6" w:themeTint="66"/>
                                <w:sz w:val="26"/>
                                <w:szCs w:val="26"/>
                              </w:rPr>
                              <w:t xml:space="preserve">  – Peoria, IL</w:t>
                            </w:r>
                            <w:r>
                              <w:rPr>
                                <w:b w:val="0"/>
                                <w:color w:val="90D4E5" w:themeColor="accent6" w:themeTint="66"/>
                                <w:sz w:val="26"/>
                                <w:szCs w:val="26"/>
                              </w:rPr>
                              <w:t xml:space="preserve"> </w:t>
                            </w:r>
                            <w:r w:rsidRPr="00CE0944">
                              <w:rPr>
                                <w:b w:val="0"/>
                                <w:color w:val="90D4E5" w:themeColor="accent6" w:themeTint="66"/>
                                <w:sz w:val="20"/>
                                <w:szCs w:val="20"/>
                              </w:rPr>
                              <w:t>(USAG Regionals! Look who got 10</w:t>
                            </w:r>
                            <w:r w:rsidRPr="00CE0944">
                              <w:rPr>
                                <w:b w:val="0"/>
                                <w:color w:val="90D4E5" w:themeColor="accent6" w:themeTint="66"/>
                                <w:sz w:val="20"/>
                                <w:szCs w:val="20"/>
                                <w:vertAlign w:val="superscript"/>
                              </w:rPr>
                              <w:t>th</w:t>
                            </w:r>
                            <w:r w:rsidRPr="00CE0944">
                              <w:rPr>
                                <w:b w:val="0"/>
                                <w:color w:val="90D4E5" w:themeColor="accent6" w:themeTint="66"/>
                                <w:sz w:val="20"/>
                                <w:szCs w:val="20"/>
                              </w:rPr>
                              <w:t xml:space="preserve"> place or higher!)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8pt;margin-top:427pt;width:275.2pt;height:88pt;z-index:251737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" mv:complextextbox="1" o:allowincell="f" filled="f" stroked="f">
                <v:textbox inset=",0,,0">
                  <w:txbxContent>
                    <w:p w14:paraId="081736EC" w14:textId="5F58F541" w:rsidR="007E782B" w:rsidRPr="002D080D" w:rsidRDefault="007E782B" w:rsidP="009E385C">
                      <w:pPr>
                        <w:pStyle w:val="Heading6"/>
                        <w:jc w:val="left"/>
                        <w:rPr>
                          <w:b w:val="0"/>
                          <w:color w:val="90D4E5" w:themeColor="accent6" w:themeTint="66"/>
                          <w:sz w:val="26"/>
                          <w:szCs w:val="26"/>
                        </w:rPr>
                      </w:pPr>
                      <w:r w:rsidRPr="002D080D">
                        <w:rPr>
                          <w:b w:val="0"/>
                          <w:color w:val="90D4E5" w:themeColor="accent6" w:themeTint="66"/>
                          <w:sz w:val="26"/>
                          <w:szCs w:val="26"/>
                        </w:rPr>
                        <w:t>Top Star T&amp;T – May 17</w:t>
                      </w:r>
                      <w:r w:rsidRPr="002D080D">
                        <w:rPr>
                          <w:b w:val="0"/>
                          <w:color w:val="90D4E5" w:themeColor="accent6" w:themeTint="66"/>
                          <w:sz w:val="26"/>
                          <w:szCs w:val="26"/>
                          <w:vertAlign w:val="superscript"/>
                        </w:rPr>
                        <w:t>th</w:t>
                      </w:r>
                      <w:r w:rsidRPr="002D080D">
                        <w:rPr>
                          <w:b w:val="0"/>
                          <w:color w:val="90D4E5" w:themeColor="accent6" w:themeTint="66"/>
                          <w:sz w:val="26"/>
                          <w:szCs w:val="26"/>
                        </w:rPr>
                        <w:t xml:space="preserve"> &amp; 18</w:t>
                      </w:r>
                      <w:r w:rsidRPr="002D080D">
                        <w:rPr>
                          <w:b w:val="0"/>
                          <w:color w:val="90D4E5" w:themeColor="accent6" w:themeTint="66"/>
                          <w:sz w:val="26"/>
                          <w:szCs w:val="26"/>
                          <w:vertAlign w:val="superscript"/>
                        </w:rPr>
                        <w:t>th</w:t>
                      </w:r>
                      <w:r w:rsidRPr="002D080D">
                        <w:rPr>
                          <w:b w:val="0"/>
                          <w:color w:val="90D4E5" w:themeColor="accent6" w:themeTint="66"/>
                          <w:sz w:val="26"/>
                          <w:szCs w:val="26"/>
                        </w:rPr>
                        <w:t xml:space="preserve">  – Peoria, IL</w:t>
                      </w:r>
                      <w:r>
                        <w:rPr>
                          <w:b w:val="0"/>
                          <w:color w:val="90D4E5" w:themeColor="accent6" w:themeTint="66"/>
                          <w:sz w:val="26"/>
                          <w:szCs w:val="26"/>
                        </w:rPr>
                        <w:t xml:space="preserve"> </w:t>
                      </w:r>
                      <w:r w:rsidRPr="00CE0944">
                        <w:rPr>
                          <w:b w:val="0"/>
                          <w:color w:val="90D4E5" w:themeColor="accent6" w:themeTint="66"/>
                          <w:sz w:val="20"/>
                          <w:szCs w:val="20"/>
                        </w:rPr>
                        <w:t>(USAG Regionals! Look who got 10</w:t>
                      </w:r>
                      <w:r w:rsidRPr="00CE0944">
                        <w:rPr>
                          <w:b w:val="0"/>
                          <w:color w:val="90D4E5" w:themeColor="accent6" w:themeTint="66"/>
                          <w:sz w:val="20"/>
                          <w:szCs w:val="20"/>
                          <w:vertAlign w:val="superscript"/>
                        </w:rPr>
                        <w:t>th</w:t>
                      </w:r>
                      <w:r w:rsidRPr="00CE0944">
                        <w:rPr>
                          <w:b w:val="0"/>
                          <w:color w:val="90D4E5" w:themeColor="accent6" w:themeTint="66"/>
                          <w:sz w:val="20"/>
                          <w:szCs w:val="20"/>
                        </w:rPr>
                        <w:t xml:space="preserve"> place or higher!)</w:t>
                      </w:r>
                    </w:p>
                  </w:txbxContent>
                </v:textbox>
                <w10:wrap type="tight" anchorx="page" anchory="page"/>
              </v:shape>
            </w:pict>
          </mc:Fallback>
        </mc:AlternateContent>
      </w:r>
      <w:r w:rsidR="007E782B">
        <w:rPr>
          <w:noProof/>
        </w:rPr>
        <mc:AlternateContent>
          <mc:Choice Requires="wps">
            <w:drawing>
              <wp:anchor distT="0" distB="0" distL="114300" distR="114300" simplePos="0" relativeHeight="251739289" behindDoc="0" locked="0" layoutInCell="1" allowOverlap="1" wp14:anchorId="2690C37C" wp14:editId="1E5D3333">
                <wp:simplePos x="0" y="0"/>
                <wp:positionH relativeFrom="page">
                  <wp:posOffset>548640</wp:posOffset>
                </wp:positionH>
                <wp:positionV relativeFrom="page">
                  <wp:posOffset>5906770</wp:posOffset>
                </wp:positionV>
                <wp:extent cx="3291840" cy="1979930"/>
                <wp:effectExtent l="0" t="0" r="0" b="1270"/>
                <wp:wrapTight wrapText="bothSides">
                  <wp:wrapPolygon edited="0">
                    <wp:start x="167" y="0"/>
                    <wp:lineTo x="167" y="21337"/>
                    <wp:lineTo x="21167" y="21337"/>
                    <wp:lineTo x="21167" y="0"/>
                    <wp:lineTo x="167" y="0"/>
                  </wp:wrapPolygon>
                </wp:wrapTight>
                <wp:docPr id="2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97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B98E7CD" w14:textId="5E015556" w:rsidR="007E782B" w:rsidRDefault="007E782B" w:rsidP="00CE0944">
                            <w:pPr>
                              <w:pStyle w:val="BodyText"/>
                            </w:pPr>
                            <w:r>
                              <w:t>- Hannah Hong:  8</w:t>
                            </w:r>
                            <w:r w:rsidRPr="00CE0944">
                              <w:rPr>
                                <w:vertAlign w:val="superscript"/>
                              </w:rPr>
                              <w:t>th</w:t>
                            </w:r>
                            <w:r>
                              <w:t xml:space="preserve"> on trampoline</w:t>
                            </w:r>
                          </w:p>
                          <w:p w14:paraId="2D2844BC" w14:textId="7433B528" w:rsidR="007E782B" w:rsidRDefault="007E782B" w:rsidP="00CE0944">
                            <w:pPr>
                              <w:pStyle w:val="BodyText"/>
                            </w:pPr>
                            <w:r>
                              <w:t>- Riley Kofoed:  9</w:t>
                            </w:r>
                            <w:r w:rsidRPr="00CE0944">
                              <w:rPr>
                                <w:vertAlign w:val="superscript"/>
                              </w:rPr>
                              <w:t>th</w:t>
                            </w:r>
                            <w:r>
                              <w:t xml:space="preserve"> on double mini</w:t>
                            </w:r>
                          </w:p>
                          <w:p w14:paraId="4A54DAE0" w14:textId="7EB9B577" w:rsidR="007E782B" w:rsidRDefault="007E782B" w:rsidP="00CE0944">
                            <w:pPr>
                              <w:pStyle w:val="BodyText"/>
                            </w:pPr>
                            <w:r>
                              <w:t>- Trinity Tapia:  2</w:t>
                            </w:r>
                            <w:r w:rsidRPr="00CE0944">
                              <w:rPr>
                                <w:vertAlign w:val="superscript"/>
                              </w:rPr>
                              <w:t>nd</w:t>
                            </w:r>
                            <w:r>
                              <w:t xml:space="preserve"> on floor</w:t>
                            </w:r>
                          </w:p>
                          <w:p w14:paraId="383CD48F" w14:textId="357392D6" w:rsidR="007E782B" w:rsidRDefault="007E782B" w:rsidP="00CE0944">
                            <w:pPr>
                              <w:pStyle w:val="BodyText"/>
                            </w:pPr>
                            <w:r>
                              <w:t>- Abby Dunham:  6</w:t>
                            </w:r>
                            <w:r w:rsidRPr="00CE0944">
                              <w:rPr>
                                <w:vertAlign w:val="superscript"/>
                              </w:rPr>
                              <w:t>th</w:t>
                            </w:r>
                            <w:r>
                              <w:t xml:space="preserve"> on double mini, 8</w:t>
                            </w:r>
                            <w:r w:rsidRPr="00CE0944">
                              <w:rPr>
                                <w:vertAlign w:val="superscript"/>
                              </w:rPr>
                              <w:t>th</w:t>
                            </w:r>
                            <w:r>
                              <w:t xml:space="preserve"> on trampoline</w:t>
                            </w:r>
                          </w:p>
                          <w:p w14:paraId="3CDF178F" w14:textId="2DD4F848" w:rsidR="007E782B" w:rsidRPr="00CA47DA" w:rsidRDefault="007E782B" w:rsidP="00CE0944">
                            <w:pPr>
                              <w:pStyle w:val="BodyText"/>
                            </w:pPr>
                            <w:r>
                              <w:t>- Corinna Robinson:  9</w:t>
                            </w:r>
                            <w:r w:rsidRPr="00CE0944">
                              <w:rPr>
                                <w:vertAlign w:val="superscript"/>
                              </w:rPr>
                              <w:t>th</w:t>
                            </w:r>
                            <w:r>
                              <w:t xml:space="preserve"> on trampoline, 10</w:t>
                            </w:r>
                            <w:r w:rsidRPr="00CE0944">
                              <w:rPr>
                                <w:vertAlign w:val="superscript"/>
                              </w:rPr>
                              <w:t>th</w:t>
                            </w:r>
                            <w:r>
                              <w:t xml:space="preserve"> on double mini</w:t>
                            </w:r>
                          </w:p>
                          <w:p w14:paraId="575003AF" w14:textId="5AA855A0" w:rsidR="007E782B" w:rsidRPr="00CA47DA" w:rsidRDefault="007E782B" w:rsidP="002D080D">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3.2pt;margin-top:465.1pt;width:259.2pt;height:155.9pt;z-index:251739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" mv:complextextbox="1" filled="f" stroked="f">
                <v:textbox inset=",0,,0">
                  <w:txbxContent>
                    <w:p w14:paraId="4B98E7CD" w14:textId="5E015556" w:rsidR="007E782B" w:rsidRDefault="007E782B" w:rsidP="00CE0944">
                      <w:pPr>
                        <w:pStyle w:val="BodyText"/>
                      </w:pPr>
                      <w:r>
                        <w:t>- Hannah Hong:  8</w:t>
                      </w:r>
                      <w:r w:rsidRPr="00CE0944">
                        <w:rPr>
                          <w:vertAlign w:val="superscript"/>
                        </w:rPr>
                        <w:t>th</w:t>
                      </w:r>
                      <w:r>
                        <w:t xml:space="preserve"> on trampoline</w:t>
                      </w:r>
                    </w:p>
                    <w:p w14:paraId="2D2844BC" w14:textId="7433B528" w:rsidR="007E782B" w:rsidRDefault="007E782B" w:rsidP="00CE0944">
                      <w:pPr>
                        <w:pStyle w:val="BodyText"/>
                      </w:pPr>
                      <w:r>
                        <w:t>- Riley Kofoed:  9</w:t>
                      </w:r>
                      <w:r w:rsidRPr="00CE0944">
                        <w:rPr>
                          <w:vertAlign w:val="superscript"/>
                        </w:rPr>
                        <w:t>th</w:t>
                      </w:r>
                      <w:r>
                        <w:t xml:space="preserve"> on double mini</w:t>
                      </w:r>
                    </w:p>
                    <w:p w14:paraId="4A54DAE0" w14:textId="7EB9B577" w:rsidR="007E782B" w:rsidRDefault="007E782B" w:rsidP="00CE0944">
                      <w:pPr>
                        <w:pStyle w:val="BodyText"/>
                      </w:pPr>
                      <w:r>
                        <w:t>- Trinity Tapia:  2</w:t>
                      </w:r>
                      <w:r w:rsidRPr="00CE0944">
                        <w:rPr>
                          <w:vertAlign w:val="superscript"/>
                        </w:rPr>
                        <w:t>nd</w:t>
                      </w:r>
                      <w:r>
                        <w:t xml:space="preserve"> on floor</w:t>
                      </w:r>
                    </w:p>
                    <w:p w14:paraId="383CD48F" w14:textId="357392D6" w:rsidR="007E782B" w:rsidRDefault="007E782B" w:rsidP="00CE0944">
                      <w:pPr>
                        <w:pStyle w:val="BodyText"/>
                      </w:pPr>
                      <w:r>
                        <w:t>- Abby Dunham:  6</w:t>
                      </w:r>
                      <w:r w:rsidRPr="00CE0944">
                        <w:rPr>
                          <w:vertAlign w:val="superscript"/>
                        </w:rPr>
                        <w:t>th</w:t>
                      </w:r>
                      <w:r>
                        <w:t xml:space="preserve"> on double mini, 8</w:t>
                      </w:r>
                      <w:r w:rsidRPr="00CE0944">
                        <w:rPr>
                          <w:vertAlign w:val="superscript"/>
                        </w:rPr>
                        <w:t>th</w:t>
                      </w:r>
                      <w:r>
                        <w:t xml:space="preserve"> on trampoline</w:t>
                      </w:r>
                    </w:p>
                    <w:p w14:paraId="3CDF178F" w14:textId="2DD4F848" w:rsidR="007E782B" w:rsidRPr="00CA47DA" w:rsidRDefault="007E782B" w:rsidP="00CE0944">
                      <w:pPr>
                        <w:pStyle w:val="BodyText"/>
                      </w:pPr>
                      <w:r>
                        <w:t>- Corinna Robinson:  9</w:t>
                      </w:r>
                      <w:r w:rsidRPr="00CE0944">
                        <w:rPr>
                          <w:vertAlign w:val="superscript"/>
                        </w:rPr>
                        <w:t>th</w:t>
                      </w:r>
                      <w:r>
                        <w:t xml:space="preserve"> on trampoline, 10</w:t>
                      </w:r>
                      <w:r w:rsidRPr="00CE0944">
                        <w:rPr>
                          <w:vertAlign w:val="superscript"/>
                        </w:rPr>
                        <w:t>th</w:t>
                      </w:r>
                      <w:r>
                        <w:t xml:space="preserve"> on double mini</w:t>
                      </w:r>
                    </w:p>
                    <w:p w14:paraId="575003AF" w14:textId="5AA855A0" w:rsidR="007E782B" w:rsidRPr="00CA47DA" w:rsidRDefault="007E782B" w:rsidP="002D080D">
                      <w:pPr>
                        <w:pStyle w:val="BodyText"/>
                      </w:pPr>
                    </w:p>
                  </w:txbxContent>
                </v:textbox>
                <w10:wrap type="tight" anchorx="page" anchory="page"/>
              </v:shape>
            </w:pict>
          </mc:Fallback>
        </mc:AlternateContent>
      </w:r>
      <w:r w:rsidR="007E782B">
        <w:rPr>
          <w:noProof/>
        </w:rPr>
        <mc:AlternateContent>
          <mc:Choice Requires="wps">
            <w:drawing>
              <wp:anchor distT="0" distB="0" distL="114300" distR="114300" simplePos="0" relativeHeight="251740313" behindDoc="0" locked="0" layoutInCell="1" allowOverlap="1" wp14:anchorId="0BC5C55D" wp14:editId="0B2218E3">
                <wp:simplePos x="0" y="0"/>
                <wp:positionH relativeFrom="page">
                  <wp:posOffset>584835</wp:posOffset>
                </wp:positionH>
                <wp:positionV relativeFrom="page">
                  <wp:posOffset>8079740</wp:posOffset>
                </wp:positionV>
                <wp:extent cx="6680200" cy="0"/>
                <wp:effectExtent l="0" t="0" r="25400" b="2540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40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5pt,636.2pt" to="572.05pt,6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" strokecolor="#318fc5 [3215]" strokeweight="1pt">
                <v:shadow opacity="22938f" mv:blur="38100f" offset="0,2pt"/>
                <w10:wrap anchorx="page" anchory="page"/>
              </v:line>
            </w:pict>
          </mc:Fallback>
        </mc:AlternateContent>
      </w:r>
      <w:r w:rsidR="007E782B">
        <w:rPr>
          <w:noProof/>
        </w:rPr>
        <mc:AlternateContent>
          <mc:Choice Requires="wps">
            <w:drawing>
              <wp:anchor distT="0" distB="0" distL="114300" distR="114300" simplePos="0" relativeHeight="251658238" behindDoc="0" locked="0" layoutInCell="1" allowOverlap="1" wp14:anchorId="23FC5C86" wp14:editId="087EFB8D">
                <wp:simplePos x="0" y="0"/>
                <wp:positionH relativeFrom="page">
                  <wp:posOffset>374650</wp:posOffset>
                </wp:positionH>
                <wp:positionV relativeFrom="page">
                  <wp:posOffset>8089900</wp:posOffset>
                </wp:positionV>
                <wp:extent cx="7022465" cy="1591310"/>
                <wp:effectExtent l="0" t="0" r="0" b="889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159131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F9DEC4D" w14:textId="77777777" w:rsidR="002B28D9" w:rsidRDefault="002B28D9" w:rsidP="002B28D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6" style="position:absolute;margin-left:29.5pt;margin-top:637pt;width:552.95pt;height:125.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" fillcolor="white [3212]" stroked="f" strokecolor="#4a7ebb" strokeweight="1.5pt">
                <v:fill color2="#fea022 [3205]" focus="100%" type="gradient"/>
                <v:shadow opacity="22938f" mv:blur="38100f" offset="0,2pt"/>
                <v:textbox inset=",7.2pt,,7.2pt">
                  <w:txbxContent>
                    <w:p w14:paraId="1F9DEC4D" w14:textId="77777777" w:rsidR="002B28D9" w:rsidRDefault="002B28D9" w:rsidP="002B28D9">
                      <w:pPr>
                        <w:jc w:val="center"/>
                      </w:pPr>
                    </w:p>
                  </w:txbxContent>
                </v:textbox>
                <w10:wrap anchorx="page" anchory="page"/>
              </v:rect>
            </w:pict>
          </mc:Fallback>
        </mc:AlternateContent>
      </w:r>
      <w:r w:rsidR="009E385C">
        <w:rPr>
          <w:noProof/>
        </w:rPr>
        <w:drawing>
          <wp:anchor distT="0" distB="0" distL="114300" distR="114300" simplePos="0" relativeHeight="251724953" behindDoc="0" locked="0" layoutInCell="1" allowOverlap="1" wp14:anchorId="5F62DDBF" wp14:editId="55C7D307">
            <wp:simplePos x="0" y="0"/>
            <wp:positionH relativeFrom="page">
              <wp:posOffset>2479675</wp:posOffset>
            </wp:positionH>
            <wp:positionV relativeFrom="page">
              <wp:posOffset>894080</wp:posOffset>
            </wp:positionV>
            <wp:extent cx="2867025" cy="1770380"/>
            <wp:effectExtent l="152400" t="152400" r="155575" b="185420"/>
            <wp:wrapThrough wrapText="bothSides">
              <wp:wrapPolygon edited="0">
                <wp:start x="-765" y="-1859"/>
                <wp:lineTo x="-1148" y="-1240"/>
                <wp:lineTo x="-957" y="23552"/>
                <wp:lineTo x="22389" y="23552"/>
                <wp:lineTo x="22581" y="3719"/>
                <wp:lineTo x="22198" y="-930"/>
                <wp:lineTo x="22198" y="-1859"/>
                <wp:lineTo x="-765" y="-1859"/>
              </wp:wrapPolygon>
            </wp:wrapThrough>
            <wp:docPr id="2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3006" t="10125"/>
                    <a:stretch/>
                  </pic:blipFill>
                  <pic:spPr bwMode="auto">
                    <a:xfrm>
                      <a:off x="0" y="0"/>
                      <a:ext cx="2867025" cy="1770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85C">
        <w:rPr>
          <w:noProof/>
        </w:rPr>
        <w:drawing>
          <wp:anchor distT="0" distB="0" distL="114300" distR="114300" simplePos="0" relativeHeight="251729049" behindDoc="0" locked="0" layoutInCell="1" allowOverlap="1" wp14:anchorId="2C03B768" wp14:editId="41D2E9FD">
            <wp:simplePos x="0" y="0"/>
            <wp:positionH relativeFrom="page">
              <wp:posOffset>482600</wp:posOffset>
            </wp:positionH>
            <wp:positionV relativeFrom="page">
              <wp:posOffset>952500</wp:posOffset>
            </wp:positionV>
            <wp:extent cx="2099945" cy="1684020"/>
            <wp:effectExtent l="203200" t="228600" r="211455" b="271780"/>
            <wp:wrapThrough wrapText="bothSides">
              <wp:wrapPolygon edited="0">
                <wp:start x="21167" y="-2011"/>
                <wp:lineTo x="-1279" y="-3433"/>
                <wp:lineTo x="-1994" y="17409"/>
                <wp:lineTo x="-1319" y="23678"/>
                <wp:lineTo x="765" y="23871"/>
                <wp:lineTo x="1064" y="23245"/>
                <wp:lineTo x="4992" y="23281"/>
                <wp:lineTo x="5252" y="23306"/>
                <wp:lineTo x="23018" y="19721"/>
                <wp:lineTo x="23115" y="9276"/>
                <wp:lineTo x="22730" y="-1867"/>
                <wp:lineTo x="21167" y="-2011"/>
              </wp:wrapPolygon>
            </wp:wrapThrough>
            <wp:docPr id="2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9004" r="7840"/>
                    <a:stretch/>
                  </pic:blipFill>
                  <pic:spPr bwMode="auto">
                    <a:xfrm rot="21345571">
                      <a:off x="0" y="0"/>
                      <a:ext cx="2099945" cy="168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85C">
        <w:rPr>
          <w:noProof/>
        </w:rPr>
        <w:drawing>
          <wp:anchor distT="0" distB="0" distL="114300" distR="114300" simplePos="0" relativeHeight="251727001" behindDoc="0" locked="0" layoutInCell="1" allowOverlap="1" wp14:anchorId="092A2336" wp14:editId="516249E0">
            <wp:simplePos x="0" y="0"/>
            <wp:positionH relativeFrom="page">
              <wp:posOffset>5336540</wp:posOffset>
            </wp:positionH>
            <wp:positionV relativeFrom="page">
              <wp:posOffset>1010920</wp:posOffset>
            </wp:positionV>
            <wp:extent cx="1952625" cy="1626870"/>
            <wp:effectExtent l="203200" t="203200" r="206375" b="252730"/>
            <wp:wrapThrough wrapText="bothSides">
              <wp:wrapPolygon edited="0">
                <wp:start x="-960" y="-1843"/>
                <wp:lineTo x="-1766" y="-1107"/>
                <wp:lineTo x="-1733" y="21191"/>
                <wp:lineTo x="20649" y="23907"/>
                <wp:lineTo x="22612" y="23760"/>
                <wp:lineTo x="22910" y="18670"/>
                <wp:lineTo x="22947" y="-2282"/>
                <wp:lineTo x="442" y="-1948"/>
                <wp:lineTo x="-960" y="-1843"/>
              </wp:wrapPolygon>
            </wp:wrapThrough>
            <wp:docPr id="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l="10652" t="4062" r="12620"/>
                    <a:stretch/>
                  </pic:blipFill>
                  <pic:spPr bwMode="auto">
                    <a:xfrm rot="214258">
                      <a:off x="0" y="0"/>
                      <a:ext cx="1952625" cy="1626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CCA">
        <w:rPr>
          <w:noProof/>
        </w:rPr>
        <mc:AlternateContent>
          <mc:Choice Requires="wps">
            <w:drawing>
              <wp:anchor distT="0" distB="0" distL="114300" distR="114300" simplePos="0" relativeHeight="251722905" behindDoc="0" locked="0" layoutInCell="1" allowOverlap="1" wp14:anchorId="467B2A2E" wp14:editId="7DF2823C">
                <wp:simplePos x="0" y="0"/>
                <wp:positionH relativeFrom="page">
                  <wp:posOffset>377190</wp:posOffset>
                </wp:positionH>
                <wp:positionV relativeFrom="page">
                  <wp:posOffset>3890645</wp:posOffset>
                </wp:positionV>
                <wp:extent cx="7029450" cy="0"/>
                <wp:effectExtent l="0" t="25400" r="6350" b="25400"/>
                <wp:wrapNone/>
                <wp:docPr id="233" name="Straight Connector 233"/>
                <wp:cNvGraphicFramePr/>
                <a:graphic xmlns:a="http://schemas.openxmlformats.org/drawingml/2006/main">
                  <a:graphicData uri="http://schemas.microsoft.com/office/word/2010/wordprocessingShape">
                    <wps:wsp>
                      <wps:cNvCnPr/>
                      <wps:spPr>
                        <a:xfrm>
                          <a:off x="0" y="0"/>
                          <a:ext cx="7029450" cy="0"/>
                        </a:xfrm>
                        <a:prstGeom prst="line">
                          <a:avLst/>
                        </a:prstGeom>
                        <a:ln w="57150" cmpd="thickThin">
                          <a:solidFill>
                            <a:schemeClr val="tx2"/>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3" o:spid="_x0000_s1026" style="position:absolute;z-index:251722905;visibility:visible;mso-wrap-style:square;mso-wrap-distance-left:9pt;mso-wrap-distance-top:0;mso-wrap-distance-right:9pt;mso-wrap-distance-bottom:0;mso-position-horizontal:absolute;mso-position-horizontal-relative:page;mso-position-vertical:absolute;mso-position-vertical-relative:page" from="29.7pt,306.35pt" to="583.2pt,3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" strokecolor="#318fc5 [3215]" strokeweight="4.5pt">
                <v:stroke linestyle="thickThin"/>
                <w10:wrap anchorx="page" anchory="page"/>
              </v:line>
            </w:pict>
          </mc:Fallback>
        </mc:AlternateContent>
      </w:r>
      <w:r w:rsidR="00745CCA">
        <w:rPr>
          <w:noProof/>
        </w:rPr>
        <mc:AlternateContent>
          <mc:Choice Requires="wps">
            <w:drawing>
              <wp:anchor distT="0" distB="0" distL="114300" distR="114300" simplePos="0" relativeHeight="251720857" behindDoc="0" locked="0" layoutInCell="1" allowOverlap="1" wp14:anchorId="56B458D4" wp14:editId="7E10A204">
                <wp:simplePos x="0" y="0"/>
                <wp:positionH relativeFrom="page">
                  <wp:posOffset>377190</wp:posOffset>
                </wp:positionH>
                <wp:positionV relativeFrom="page">
                  <wp:posOffset>2887345</wp:posOffset>
                </wp:positionV>
                <wp:extent cx="7029450" cy="0"/>
                <wp:effectExtent l="0" t="25400" r="6350" b="25400"/>
                <wp:wrapNone/>
                <wp:docPr id="232" name="Straight Connector 232"/>
                <wp:cNvGraphicFramePr/>
                <a:graphic xmlns:a="http://schemas.openxmlformats.org/drawingml/2006/main">
                  <a:graphicData uri="http://schemas.microsoft.com/office/word/2010/wordprocessingShape">
                    <wps:wsp>
                      <wps:cNvCnPr/>
                      <wps:spPr>
                        <a:xfrm>
                          <a:off x="0" y="0"/>
                          <a:ext cx="7029450" cy="0"/>
                        </a:xfrm>
                        <a:prstGeom prst="line">
                          <a:avLst/>
                        </a:prstGeom>
                        <a:ln w="57150" cmpd="thinThick">
                          <a:solidFill>
                            <a:schemeClr val="tx2"/>
                          </a:solidFill>
                          <a:prstDash val="soli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2" o:spid="_x0000_s1026" style="position:absolute;z-index:251720857;visibility:visible;mso-wrap-style:square;mso-wrap-distance-left:9pt;mso-wrap-distance-top:0;mso-wrap-distance-right:9pt;mso-wrap-distance-bottom:0;mso-position-horizontal:absolute;mso-position-horizontal-relative:page;mso-position-vertical:absolute;mso-position-vertical-relative:page" from="29.7pt,227.35pt" to="583.2pt,2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" strokecolor="#318fc5 [3215]" strokeweight="4.5pt">
                <v:stroke linestyle="thinThick"/>
                <w10:wrap anchorx="page" anchory="page"/>
              </v:line>
            </w:pict>
          </mc:Fallback>
        </mc:AlternateContent>
      </w:r>
      <w:r w:rsidR="00745CCA">
        <w:rPr>
          <w:noProof/>
        </w:rPr>
        <mc:AlternateContent>
          <mc:Choice Requires="wps">
            <w:drawing>
              <wp:anchor distT="0" distB="0" distL="114300" distR="114300" simplePos="0" relativeHeight="251718809" behindDoc="0" locked="0" layoutInCell="1" allowOverlap="1" wp14:anchorId="48DC67DF" wp14:editId="30B39D9A">
                <wp:simplePos x="0" y="0"/>
                <wp:positionH relativeFrom="page">
                  <wp:posOffset>377190</wp:posOffset>
                </wp:positionH>
                <wp:positionV relativeFrom="page">
                  <wp:posOffset>2887345</wp:posOffset>
                </wp:positionV>
                <wp:extent cx="7018020" cy="979170"/>
                <wp:effectExtent l="0" t="0" r="0" b="11430"/>
                <wp:wrapThrough wrapText="bothSides">
                  <wp:wrapPolygon edited="0">
                    <wp:start x="0" y="0"/>
                    <wp:lineTo x="0" y="21292"/>
                    <wp:lineTo x="21498" y="21292"/>
                    <wp:lineTo x="21498" y="0"/>
                    <wp:lineTo x="0" y="0"/>
                  </wp:wrapPolygon>
                </wp:wrapThrough>
                <wp:docPr id="230" name="Rectangle 230"/>
                <wp:cNvGraphicFramePr/>
                <a:graphic xmlns:a="http://schemas.openxmlformats.org/drawingml/2006/main">
                  <a:graphicData uri="http://schemas.microsoft.com/office/word/2010/wordprocessingShape">
                    <wps:wsp>
                      <wps:cNvSpPr/>
                      <wps:spPr>
                        <a:xfrm>
                          <a:off x="0" y="0"/>
                          <a:ext cx="7018020" cy="97917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0" o:spid="_x0000_s1026" style="position:absolute;margin-left:29.7pt;margin-top:227.35pt;width:552.6pt;height:77.1pt;z-index:25171880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" fillcolor="#aee8fb [3214]" stroked="f">
                <w10:wrap type="through" anchorx="page" anchory="page"/>
              </v:rect>
            </w:pict>
          </mc:Fallback>
        </mc:AlternateContent>
      </w:r>
      <w:r w:rsidR="00B94869">
        <w:rPr>
          <w:noProof/>
        </w:rPr>
        <mc:AlternateContent>
          <mc:Choice Requires="wps">
            <w:drawing>
              <wp:anchor distT="0" distB="0" distL="114300" distR="114300" simplePos="0" relativeHeight="251685017" behindDoc="0" locked="0" layoutInCell="1" allowOverlap="1" wp14:anchorId="3920A3D8" wp14:editId="343A63C5">
                <wp:simplePos x="0" y="0"/>
                <wp:positionH relativeFrom="page">
                  <wp:posOffset>647700</wp:posOffset>
                </wp:positionH>
                <wp:positionV relativeFrom="page">
                  <wp:posOffset>466090</wp:posOffset>
                </wp:positionV>
                <wp:extent cx="1424305" cy="190500"/>
                <wp:effectExtent l="0" t="0" r="23495" b="38100"/>
                <wp:wrapThrough wrapText="bothSides">
                  <wp:wrapPolygon edited="0">
                    <wp:start x="0" y="0"/>
                    <wp:lineTo x="0" y="23040"/>
                    <wp:lineTo x="21571" y="23040"/>
                    <wp:lineTo x="21571" y="0"/>
                    <wp:lineTo x="0" y="0"/>
                  </wp:wrapPolygon>
                </wp:wrapThrough>
                <wp:docPr id="207" name="Rectangle 207"/>
                <wp:cNvGraphicFramePr/>
                <a:graphic xmlns:a="http://schemas.openxmlformats.org/drawingml/2006/main">
                  <a:graphicData uri="http://schemas.microsoft.com/office/word/2010/wordprocessingShape">
                    <wps:wsp>
                      <wps:cNvSpPr/>
                      <wps:spPr>
                        <a:xfrm>
                          <a:off x="0" y="0"/>
                          <a:ext cx="1424305" cy="190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26" style="position:absolute;margin-left:51pt;margin-top:36.7pt;width:112.15pt;height:15pt;z-index:2516850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" fillcolor="white [3212]" strokecolor="white [3212]">
                <w10:wrap type="through" anchorx="page" anchory="page"/>
              </v:rect>
            </w:pict>
          </mc:Fallback>
        </mc:AlternateContent>
      </w:r>
      <w:r w:rsidR="00B94869">
        <w:rPr>
          <w:noProof/>
        </w:rPr>
        <mc:AlternateContent>
          <mc:Choice Requires="wps">
            <w:drawing>
              <wp:anchor distT="0" distB="0" distL="114300" distR="114300" simplePos="0" relativeHeight="251682969" behindDoc="0" locked="0" layoutInCell="1" allowOverlap="1" wp14:anchorId="3F124F4A" wp14:editId="3C7891BD">
                <wp:simplePos x="0" y="0"/>
                <wp:positionH relativeFrom="page">
                  <wp:posOffset>6038215</wp:posOffset>
                </wp:positionH>
                <wp:positionV relativeFrom="page">
                  <wp:posOffset>466090</wp:posOffset>
                </wp:positionV>
                <wp:extent cx="1205865" cy="190500"/>
                <wp:effectExtent l="0" t="0" r="13335" b="38100"/>
                <wp:wrapThrough wrapText="bothSides">
                  <wp:wrapPolygon edited="0">
                    <wp:start x="0" y="0"/>
                    <wp:lineTo x="0" y="23040"/>
                    <wp:lineTo x="21384" y="23040"/>
                    <wp:lineTo x="21384" y="0"/>
                    <wp:lineTo x="0" y="0"/>
                  </wp:wrapPolygon>
                </wp:wrapThrough>
                <wp:docPr id="206" name="Rectangle 206"/>
                <wp:cNvGraphicFramePr/>
                <a:graphic xmlns:a="http://schemas.openxmlformats.org/drawingml/2006/main">
                  <a:graphicData uri="http://schemas.microsoft.com/office/word/2010/wordprocessingShape">
                    <wps:wsp>
                      <wps:cNvSpPr/>
                      <wps:spPr>
                        <a:xfrm>
                          <a:off x="0" y="0"/>
                          <a:ext cx="1205865" cy="190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6" o:spid="_x0000_s1026" style="position:absolute;margin-left:475.45pt;margin-top:36.7pt;width:94.95pt;height:15pt;z-index:25168296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" fillcolor="white [3212]" strokecolor="white [3212]">
                <w10:wrap type="through" anchorx="page" anchory="page"/>
              </v:rect>
            </w:pict>
          </mc:Fallback>
        </mc:AlternateContent>
      </w:r>
      <w:r w:rsidR="005255C9">
        <w:rPr>
          <w:noProof/>
        </w:rPr>
        <mc:AlternateContent>
          <mc:Choice Requires="wps">
            <w:drawing>
              <wp:anchor distT="0" distB="0" distL="114300" distR="114300" simplePos="0" relativeHeight="251719833" behindDoc="0" locked="0" layoutInCell="1" allowOverlap="1" wp14:anchorId="5EA98EF7" wp14:editId="50A8823E">
                <wp:simplePos x="0" y="0"/>
                <wp:positionH relativeFrom="page">
                  <wp:posOffset>502920</wp:posOffset>
                </wp:positionH>
                <wp:positionV relativeFrom="page">
                  <wp:posOffset>3008630</wp:posOffset>
                </wp:positionV>
                <wp:extent cx="6766560" cy="736600"/>
                <wp:effectExtent l="0" t="0" r="0" b="0"/>
                <wp:wrapTight wrapText="bothSides">
                  <wp:wrapPolygon edited="0">
                    <wp:start x="81" y="0"/>
                    <wp:lineTo x="81" y="20855"/>
                    <wp:lineTo x="21405" y="20855"/>
                    <wp:lineTo x="21405" y="0"/>
                    <wp:lineTo x="81" y="0"/>
                  </wp:wrapPolygon>
                </wp:wrapTight>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038DD3" w14:textId="3BFCF043" w:rsidR="007E782B" w:rsidRPr="00745CCA" w:rsidRDefault="007E782B" w:rsidP="0041207C">
                            <w:pPr>
                              <w:pStyle w:val="Heading1"/>
                              <w:rPr>
                                <w:color w:val="FEA022" w:themeColor="accent2"/>
                              </w:rPr>
                            </w:pPr>
                            <w:r w:rsidRPr="00745CCA">
                              <w:rPr>
                                <w:color w:val="FEA022" w:themeColor="accent2"/>
                              </w:rPr>
                              <w:t>Congratulations Top Star Flyers for earning 2</w:t>
                            </w:r>
                            <w:r w:rsidRPr="00745CCA">
                              <w:rPr>
                                <w:color w:val="FEA022" w:themeColor="accent2"/>
                                <w:vertAlign w:val="superscript"/>
                              </w:rPr>
                              <w:t>nd</w:t>
                            </w:r>
                            <w:r w:rsidRPr="00745CCA">
                              <w:rPr>
                                <w:color w:val="FEA022" w:themeColor="accent2"/>
                              </w:rPr>
                              <w:t xml:space="preserve"> and 3</w:t>
                            </w:r>
                            <w:r w:rsidRPr="00745CCA">
                              <w:rPr>
                                <w:color w:val="FEA022" w:themeColor="accent2"/>
                                <w:vertAlign w:val="superscript"/>
                              </w:rPr>
                              <w:t>rd</w:t>
                            </w:r>
                            <w:r w:rsidRPr="00745CCA">
                              <w:rPr>
                                <w:color w:val="FEA022" w:themeColor="accent2"/>
                              </w:rPr>
                              <w:t xml:space="preserve"> at the State Competition!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7" type="#_x0000_t202" style="position:absolute;margin-left:39.6pt;margin-top:236.9pt;width:532.8pt;height:58pt;z-index:2517198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" filled="f" stroked="f">
                <v:textbox inset=",0,,0">
                  <w:txbxContent>
                    <w:p w14:paraId="00038DD3" w14:textId="3BFCF043" w:rsidR="007E782B" w:rsidRPr="00745CCA" w:rsidRDefault="007E782B" w:rsidP="0041207C">
                      <w:pPr>
                        <w:pStyle w:val="Heading1"/>
                        <w:rPr>
                          <w:color w:val="FEA022" w:themeColor="accent2"/>
                        </w:rPr>
                      </w:pPr>
                      <w:r w:rsidRPr="00745CCA">
                        <w:rPr>
                          <w:color w:val="FEA022" w:themeColor="accent2"/>
                        </w:rPr>
                        <w:t>Congratulations Top Star Flyers for earning 2</w:t>
                      </w:r>
                      <w:r w:rsidRPr="00745CCA">
                        <w:rPr>
                          <w:color w:val="FEA022" w:themeColor="accent2"/>
                          <w:vertAlign w:val="superscript"/>
                        </w:rPr>
                        <w:t>nd</w:t>
                      </w:r>
                      <w:r w:rsidRPr="00745CCA">
                        <w:rPr>
                          <w:color w:val="FEA022" w:themeColor="accent2"/>
                        </w:rPr>
                        <w:t xml:space="preserve"> and 3</w:t>
                      </w:r>
                      <w:r w:rsidRPr="00745CCA">
                        <w:rPr>
                          <w:color w:val="FEA022" w:themeColor="accent2"/>
                          <w:vertAlign w:val="superscript"/>
                        </w:rPr>
                        <w:t>rd</w:t>
                      </w:r>
                      <w:r w:rsidRPr="00745CCA">
                        <w:rPr>
                          <w:color w:val="FEA022" w:themeColor="accent2"/>
                        </w:rPr>
                        <w:t xml:space="preserve"> at the State Competition!</w:t>
                      </w:r>
                    </w:p>
                  </w:txbxContent>
                </v:textbox>
                <w10:wrap type="tight" anchorx="page" anchory="page"/>
              </v:shape>
            </w:pict>
          </mc:Fallback>
        </mc:AlternateContent>
      </w:r>
    </w:p>
    <w:p w14:paraId="5088560F" w14:textId="1E8C3DD5" w:rsidR="0041207C" w:rsidRDefault="00B91C4E">
      <w:r>
        <w:rPr>
          <w:noProof/>
        </w:rPr>
        <w:lastRenderedPageBreak/>
        <w:drawing>
          <wp:anchor distT="0" distB="0" distL="114300" distR="114300" simplePos="0" relativeHeight="251717785" behindDoc="0" locked="0" layoutInCell="1" allowOverlap="1" wp14:anchorId="645B623A" wp14:editId="0D6885B6">
            <wp:simplePos x="0" y="0"/>
            <wp:positionH relativeFrom="page">
              <wp:posOffset>4684395</wp:posOffset>
            </wp:positionH>
            <wp:positionV relativeFrom="page">
              <wp:posOffset>7340600</wp:posOffset>
            </wp:positionV>
            <wp:extent cx="1677670" cy="2044700"/>
            <wp:effectExtent l="0" t="0" r="0" b="12700"/>
            <wp:wrapThrough wrapText="bothSides">
              <wp:wrapPolygon edited="0">
                <wp:start x="0" y="0"/>
                <wp:lineTo x="0" y="21466"/>
                <wp:lineTo x="21257" y="21466"/>
                <wp:lineTo x="21257" y="0"/>
                <wp:lineTo x="0" y="0"/>
              </wp:wrapPolygon>
            </wp:wrapThrough>
            <wp:docPr id="229" name="Picture 229" descr="Macintosh HD:Users:erinturner:Pictures:Newsletter:T&amp;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rinturner:Pictures:Newsletter:T&amp;T log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2875"/>
                    <a:stretch/>
                  </pic:blipFill>
                  <pic:spPr bwMode="auto">
                    <a:xfrm>
                      <a:off x="0" y="0"/>
                      <a:ext cx="1677670" cy="204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761" behindDoc="0" locked="0" layoutInCell="1" allowOverlap="1" wp14:anchorId="141E2B48" wp14:editId="61CE19FC">
            <wp:simplePos x="0" y="0"/>
            <wp:positionH relativeFrom="page">
              <wp:posOffset>567055</wp:posOffset>
            </wp:positionH>
            <wp:positionV relativeFrom="page">
              <wp:posOffset>4959350</wp:posOffset>
            </wp:positionV>
            <wp:extent cx="2853690" cy="1840230"/>
            <wp:effectExtent l="0" t="0" r="0" b="0"/>
            <wp:wrapThrough wrapText="bothSides">
              <wp:wrapPolygon edited="0">
                <wp:start x="11151" y="3876"/>
                <wp:lineTo x="5191" y="5963"/>
                <wp:lineTo x="3653" y="6857"/>
                <wp:lineTo x="3461" y="11031"/>
                <wp:lineTo x="4806" y="14012"/>
                <wp:lineTo x="3268" y="14609"/>
                <wp:lineTo x="3268" y="16696"/>
                <wp:lineTo x="5191" y="17292"/>
                <wp:lineTo x="18072" y="17292"/>
                <wp:lineTo x="18457" y="16398"/>
                <wp:lineTo x="17880" y="15205"/>
                <wp:lineTo x="16534" y="14012"/>
                <wp:lineTo x="17303" y="14012"/>
                <wp:lineTo x="17880" y="11031"/>
                <wp:lineTo x="17880" y="9242"/>
                <wp:lineTo x="11920" y="3876"/>
                <wp:lineTo x="11151" y="3876"/>
              </wp:wrapPolygon>
            </wp:wrapThrough>
            <wp:docPr id="289" name="Picture 289" descr="Macintosh HD:Users:erinturner:Pictures:Newsletter:topst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rinturner:Pictures:Newsletter:topstar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369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EB1">
        <w:rPr>
          <w:noProof/>
        </w:rPr>
        <mc:AlternateContent>
          <mc:Choice Requires="wpg">
            <w:drawing>
              <wp:anchor distT="0" distB="0" distL="114300" distR="114300" simplePos="1" relativeHeight="251710617" behindDoc="0" locked="0" layoutInCell="1" allowOverlap="1" wp14:anchorId="052CDD70" wp14:editId="7D7599BE">
                <wp:simplePos x="927100" y="6750050"/>
                <wp:positionH relativeFrom="page">
                  <wp:posOffset>927100</wp:posOffset>
                </wp:positionH>
                <wp:positionV relativeFrom="page">
                  <wp:posOffset>6750050</wp:posOffset>
                </wp:positionV>
                <wp:extent cx="2252980" cy="2108835"/>
                <wp:effectExtent l="0" t="0" r="0" b="24765"/>
                <wp:wrapThrough wrapText="bothSides">
                  <wp:wrapPolygon edited="0">
                    <wp:start x="244" y="0"/>
                    <wp:lineTo x="244" y="21593"/>
                    <wp:lineTo x="20943" y="21593"/>
                    <wp:lineTo x="21186" y="0"/>
                    <wp:lineTo x="244" y="0"/>
                  </wp:wrapPolygon>
                </wp:wrapThrough>
                <wp:docPr id="250" name="Group 250"/>
                <wp:cNvGraphicFramePr/>
                <a:graphic xmlns:a="http://schemas.openxmlformats.org/drawingml/2006/main">
                  <a:graphicData uri="http://schemas.microsoft.com/office/word/2010/wordprocessingGroup">
                    <wpg:wgp>
                      <wpg:cNvGrpSpPr/>
                      <wpg:grpSpPr>
                        <a:xfrm>
                          <a:off x="0" y="0"/>
                          <a:ext cx="2252980" cy="2108835"/>
                          <a:chOff x="0" y="0"/>
                          <a:chExt cx="2252980" cy="2108835"/>
                        </a:xfrm>
                        <a:extLst>
                          <a:ext uri="{0CCBE362-F206-4b92-989A-16890622DB6E}">
                            <ma14:wrappingTextBoxFlag xmlns:ma14="http://schemas.microsoft.com/office/mac/drawingml/2011/main" val="1"/>
                          </a:ext>
                        </a:extLst>
                      </wpg:grpSpPr>
                      <wps:wsp>
                        <wps:cNvPr id="228" name="Text Box 1515"/>
                        <wps:cNvSpPr txBox="1">
                          <a:spLocks noChangeArrowheads="1"/>
                        </wps:cNvSpPr>
                        <wps:spPr bwMode="auto">
                          <a:xfrm>
                            <a:off x="0" y="0"/>
                            <a:ext cx="2252980" cy="21075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1" name="Text Box 31"/>
                        <wps:cNvSpPr txBox="1"/>
                        <wps:spPr>
                          <a:xfrm>
                            <a:off x="91440" y="0"/>
                            <a:ext cx="2070100" cy="339090"/>
                          </a:xfrm>
                          <a:prstGeom prst="rect">
                            <a:avLst/>
                          </a:prstGeom>
                          <a:noFill/>
                          <a:ln>
                            <a:noFill/>
                          </a:ln>
                          <a:effectLst/>
                          <a:extLst>
                            <a:ext uri="{C572A759-6A51-4108-AA02-DFA0A04FC94B}">
                              <ma14:wrappingTextBoxFlag xmlns:ma14="http://schemas.microsoft.com/office/mac/drawingml/2011/main"/>
                            </a:ext>
                          </a:extLst>
                        </wps:spPr>
                        <wps:txbx id="33">
                          <w:txbxContent>
                            <w:p w14:paraId="7BC86456" w14:textId="77777777" w:rsidR="007E782B" w:rsidRPr="004B114B" w:rsidRDefault="007E782B" w:rsidP="00B91C4E">
                              <w:pPr>
                                <w:pStyle w:val="BodyText"/>
                                <w:rPr>
                                  <w:b/>
                                  <w:sz w:val="28"/>
                                  <w:szCs w:val="28"/>
                                </w:rPr>
                              </w:pPr>
                              <w:r w:rsidRPr="004B114B">
                                <w:rPr>
                                  <w:b/>
                                  <w:sz w:val="28"/>
                                  <w:szCs w:val="28"/>
                                </w:rPr>
                                <w:t>Top Star Training Center</w:t>
                              </w:r>
                            </w:p>
                            <w:p w14:paraId="51BE27B5" w14:textId="77777777" w:rsidR="007E782B" w:rsidRPr="00E50146" w:rsidRDefault="007E782B" w:rsidP="00B91C4E">
                              <w:pPr>
                                <w:pStyle w:val="BodyText"/>
                                <w:spacing w:line="360" w:lineRule="auto"/>
                              </w:pPr>
                              <w:r w:rsidRPr="00E50146">
                                <w:t>1708 W. Hensley Rd</w:t>
                              </w:r>
                            </w:p>
                            <w:p w14:paraId="07063D53" w14:textId="77777777" w:rsidR="007E782B" w:rsidRPr="00E50146" w:rsidRDefault="007E782B" w:rsidP="00B91C4E">
                              <w:pPr>
                                <w:pStyle w:val="BodyText"/>
                                <w:spacing w:line="360" w:lineRule="auto"/>
                              </w:pPr>
                              <w:r w:rsidRPr="00E50146">
                                <w:t>Champaign Illinois</w:t>
                              </w:r>
                            </w:p>
                            <w:p w14:paraId="156B4237" w14:textId="77777777" w:rsidR="007E782B" w:rsidRPr="00E50146" w:rsidRDefault="007E782B" w:rsidP="00B91C4E">
                              <w:pPr>
                                <w:pStyle w:val="BodyText"/>
                                <w:spacing w:line="360" w:lineRule="auto"/>
                              </w:pPr>
                              <w:r w:rsidRPr="00E50146">
                                <w:t>217-378-5058</w:t>
                              </w:r>
                            </w:p>
                            <w:p w14:paraId="4ED80023" w14:textId="77777777" w:rsidR="007E782B" w:rsidRPr="00E50146" w:rsidRDefault="007E782B" w:rsidP="00B91C4E">
                              <w:pPr>
                                <w:pStyle w:val="BodyText"/>
                                <w:spacing w:line="360" w:lineRule="auto"/>
                              </w:pPr>
                              <w:proofErr w:type="gramStart"/>
                              <w:r w:rsidRPr="00E50146">
                                <w:t>topstargym.net</w:t>
                              </w:r>
                              <w:proofErr w:type="gramEnd"/>
                            </w:p>
                            <w:p w14:paraId="4F8A157B" w14:textId="77777777" w:rsidR="007E782B" w:rsidRPr="00E50146" w:rsidRDefault="007E782B" w:rsidP="00B91C4E">
                              <w:pPr>
                                <w:pStyle w:val="BodyText"/>
                                <w:spacing w:line="360" w:lineRule="auto"/>
                              </w:pPr>
                              <w:r w:rsidRPr="00E50146">
                                <w:t>topstargym@hotmail.com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337820"/>
                            <a:ext cx="2070100" cy="357505"/>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694055"/>
                            <a:ext cx="2070100" cy="358140"/>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1050925"/>
                            <a:ext cx="2070100" cy="357505"/>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1407160"/>
                            <a:ext cx="2070100" cy="358140"/>
                          </a:xfrm>
                          <a:prstGeom prst="rect">
                            <a:avLst/>
                          </a:prstGeom>
                          <a:noFill/>
                          <a:ln>
                            <a:noFill/>
                          </a:ln>
                          <a:effectLst/>
                          <a:extLst>
                            <a:ext uri="{C572A759-6A51-4108-AA02-DFA0A04FC94B}">
                              <ma14:wrappingTextBoxFlag xmlns:ma14="http://schemas.microsoft.com/office/mac/drawingml/2011/main"/>
                            </a:ext>
                          </a:extLst>
                        </wps:spPr>
                        <wps:linkedTxbx id="3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1764030"/>
                            <a:ext cx="2070100" cy="344805"/>
                          </a:xfrm>
                          <a:prstGeom prst="rect">
                            <a:avLst/>
                          </a:prstGeom>
                          <a:noFill/>
                          <a:ln>
                            <a:noFill/>
                          </a:ln>
                          <a:effectLst/>
                          <a:extLst>
                            <a:ext uri="{C572A759-6A51-4108-AA02-DFA0A04FC94B}">
                              <ma14:wrappingTextBoxFlag xmlns:ma14="http://schemas.microsoft.com/office/mac/drawingml/2011/main"/>
                            </a:ext>
                          </a:extLst>
                        </wps:spPr>
                        <wps:linkedTxbx id="3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0" o:spid="_x0000_s1068" style="position:absolute;margin-left:73pt;margin-top:531.5pt;width:177.4pt;height:166.05pt;z-index:251710617;mso-position-horizontal-relative:page;mso-position-vertical-relative:page" coordsize="2252980,2108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" mv:complextextbox="1">
                <v:shape id="Text Box 1515" o:spid="_x0000_s1069" type="#_x0000_t202" style="position:absolute;width:2252980;height:2107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w2dwQAA&#10;ANwAAAAPAAAAZHJzL2Rvd25yZXYueG1sRE/NaoQwEL4X+g5hCr2UGteDVGuUIgil7GW3fYDBTDXU&#10;TMRkXXefvjks7PHj+6+azU5ipcUbxwp2SQqCuHfa8KDg57t7fQPhA7LGyTEpuJCHpn58qLDU7swH&#10;Wo9hEDGEfYkKxhDmUkrfj2TRJ24mjtyvWyyGCJdB6gXPMdxOMkvTXFo0HBtGnKkdqf87nqyCbrte&#10;zVeeF1zsu5d+6i4+Na1Sz0/bxzuIQFu4i2/uT60gy+LaeCYeAV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MNncEAAADcAAAADwAAAAAAAAAAAAAAAACXAgAAZHJzL2Rvd25y&#10;ZXYueG1sUEsFBgAAAAAEAAQA9QAAAIUDAAAAAA==&#10;" mv:complextextbox="1" filled="f" fillcolor="#b3cfff" stroked="f" strokecolor="#b3cfff" strokeweight="1.5pt">
                  <v:fill color2="#3f80cd" focus="100%" type="gradient">
                    <o:fill v:ext="view" type="gradientUnscaled"/>
                  </v:fill>
                  <v:textbox inset=",0,,0"/>
                </v:shape>
                <v:shape id="Text Box 31" o:spid="_x0000_s1070" type="#_x0000_t202" style="position:absolute;left:91440;width:207010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w:p w14:paraId="7BC86456" w14:textId="77777777" w:rsidR="007E782B" w:rsidRPr="004B114B" w:rsidRDefault="007E782B" w:rsidP="00B91C4E">
                        <w:pPr>
                          <w:pStyle w:val="BodyText"/>
                          <w:rPr>
                            <w:b/>
                            <w:sz w:val="28"/>
                            <w:szCs w:val="28"/>
                          </w:rPr>
                        </w:pPr>
                        <w:r w:rsidRPr="004B114B">
                          <w:rPr>
                            <w:b/>
                            <w:sz w:val="28"/>
                            <w:szCs w:val="28"/>
                          </w:rPr>
                          <w:t>Top Star Training Center</w:t>
                        </w:r>
                      </w:p>
                      <w:p w14:paraId="51BE27B5" w14:textId="77777777" w:rsidR="007E782B" w:rsidRPr="00E50146" w:rsidRDefault="007E782B" w:rsidP="00B91C4E">
                        <w:pPr>
                          <w:pStyle w:val="BodyText"/>
                          <w:spacing w:line="360" w:lineRule="auto"/>
                        </w:pPr>
                        <w:r w:rsidRPr="00E50146">
                          <w:t>1708 W. Hensley Rd</w:t>
                        </w:r>
                      </w:p>
                      <w:p w14:paraId="07063D53" w14:textId="77777777" w:rsidR="007E782B" w:rsidRPr="00E50146" w:rsidRDefault="007E782B" w:rsidP="00B91C4E">
                        <w:pPr>
                          <w:pStyle w:val="BodyText"/>
                          <w:spacing w:line="360" w:lineRule="auto"/>
                        </w:pPr>
                        <w:r w:rsidRPr="00E50146">
                          <w:t>Champaign Illinois</w:t>
                        </w:r>
                      </w:p>
                      <w:p w14:paraId="156B4237" w14:textId="77777777" w:rsidR="007E782B" w:rsidRPr="00E50146" w:rsidRDefault="007E782B" w:rsidP="00B91C4E">
                        <w:pPr>
                          <w:pStyle w:val="BodyText"/>
                          <w:spacing w:line="360" w:lineRule="auto"/>
                        </w:pPr>
                        <w:r w:rsidRPr="00E50146">
                          <w:t>217-378-5058</w:t>
                        </w:r>
                      </w:p>
                      <w:p w14:paraId="4ED80023" w14:textId="77777777" w:rsidR="007E782B" w:rsidRPr="00E50146" w:rsidRDefault="007E782B" w:rsidP="00B91C4E">
                        <w:pPr>
                          <w:pStyle w:val="BodyText"/>
                          <w:spacing w:line="360" w:lineRule="auto"/>
                        </w:pPr>
                        <w:proofErr w:type="gramStart"/>
                        <w:r w:rsidRPr="00E50146">
                          <w:t>topstargym.net</w:t>
                        </w:r>
                        <w:proofErr w:type="gramEnd"/>
                      </w:p>
                      <w:p w14:paraId="4F8A157B" w14:textId="77777777" w:rsidR="007E782B" w:rsidRPr="00E50146" w:rsidRDefault="007E782B" w:rsidP="00B91C4E">
                        <w:pPr>
                          <w:pStyle w:val="BodyText"/>
                          <w:spacing w:line="360" w:lineRule="auto"/>
                        </w:pPr>
                        <w:r w:rsidRPr="00E50146">
                          <w:t>topstargym@hotmail.com</w:t>
                        </w:r>
                      </w:p>
                    </w:txbxContent>
                  </v:textbox>
                </v:shape>
                <v:shape id="Text Box 224" o:spid="_x0000_s1071" type="#_x0000_t202" style="position:absolute;left:91440;top:337820;width:2070100;height:357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31" inset="0,0,0,0">
                    <w:txbxContent/>
                  </v:textbox>
                </v:shape>
                <v:shape id="Text Box 231" o:spid="_x0000_s1072" type="#_x0000_t202" style="position:absolute;left:91440;top:694055;width:2070100;height:35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8" inset="0,0,0,0">
                    <w:txbxContent/>
                  </v:textbox>
                </v:shape>
                <v:shape id="Text Box 238" o:spid="_x0000_s1073" type="#_x0000_t202" style="position:absolute;left:91440;top:1050925;width:2070100;height:357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74" type="#_x0000_t202" style="position:absolute;left:91440;top:1407160;width:2070100;height:35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9" inset="0,0,0,0">
                    <w:txbxContent/>
                  </v:textbox>
                </v:shape>
                <v:shape id="Text Box 249" o:spid="_x0000_s1075" type="#_x0000_t202" style="position:absolute;left:91440;top:1764030;width:207010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inset="0,0,0,0">
                    <w:txbxContent/>
                  </v:textbox>
                </v:shape>
                <w10:wrap type="through" anchorx="page" anchory="page"/>
              </v:group>
            </w:pict>
          </mc:Fallback>
        </mc:AlternateContent>
      </w:r>
      <w:r>
        <w:rPr>
          <w:noProof/>
        </w:rPr>
        <w:drawing>
          <wp:anchor distT="0" distB="0" distL="114300" distR="114300" simplePos="0" relativeHeight="251714713" behindDoc="0" locked="0" layoutInCell="1" allowOverlap="1" wp14:anchorId="723A1B5D" wp14:editId="1F8B7547">
            <wp:simplePos x="0" y="0"/>
            <wp:positionH relativeFrom="page">
              <wp:posOffset>4140200</wp:posOffset>
            </wp:positionH>
            <wp:positionV relativeFrom="page">
              <wp:posOffset>4895850</wp:posOffset>
            </wp:positionV>
            <wp:extent cx="1203960" cy="543560"/>
            <wp:effectExtent l="0" t="0" r="0" b="0"/>
            <wp:wrapThrough wrapText="bothSides">
              <wp:wrapPolygon edited="0">
                <wp:start x="0" y="0"/>
                <wp:lineTo x="0" y="20187"/>
                <wp:lineTo x="20962" y="20187"/>
                <wp:lineTo x="20962" y="0"/>
                <wp:lineTo x="0" y="0"/>
              </wp:wrapPolygon>
            </wp:wrapThrough>
            <wp:docPr id="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3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396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61C">
        <w:rPr>
          <w:noProof/>
        </w:rPr>
        <mc:AlternateContent>
          <mc:Choice Requires="wps">
            <w:drawing>
              <wp:anchor distT="0" distB="0" distL="114300" distR="114300" simplePos="0" relativeHeight="251712665" behindDoc="0" locked="0" layoutInCell="1" allowOverlap="1" wp14:anchorId="3E4342A1" wp14:editId="441EDFC3">
                <wp:simplePos x="0" y="0"/>
                <wp:positionH relativeFrom="page">
                  <wp:posOffset>4043045</wp:posOffset>
                </wp:positionH>
                <wp:positionV relativeFrom="page">
                  <wp:posOffset>5165725</wp:posOffset>
                </wp:positionV>
                <wp:extent cx="3188970" cy="1882140"/>
                <wp:effectExtent l="0" t="0" r="0" b="0"/>
                <wp:wrapThrough wrapText="bothSides">
                  <wp:wrapPolygon edited="0">
                    <wp:start x="172" y="0"/>
                    <wp:lineTo x="172" y="21279"/>
                    <wp:lineTo x="21161" y="21279"/>
                    <wp:lineTo x="21161" y="0"/>
                    <wp:lineTo x="172" y="0"/>
                  </wp:wrapPolygon>
                </wp:wrapThrough>
                <wp:docPr id="295"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882140"/>
                        </a:xfrm>
                        <a:prstGeom prst="rect">
                          <a:avLst/>
                        </a:prstGeom>
                        <a:noFill/>
                        <a:ln w="19050">
                          <a:no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9A60F1D" w14:textId="77777777" w:rsidR="007E782B" w:rsidRPr="00E50146" w:rsidRDefault="007E782B" w:rsidP="00B91C4E">
                            <w:pPr>
                              <w:pStyle w:val="Heading4"/>
                              <w:ind w:firstLine="720"/>
                              <w:rPr>
                                <w:color w:val="76C5EF" w:themeColor="accent1"/>
                                <w:szCs w:val="32"/>
                              </w:rPr>
                            </w:pPr>
                            <w:r w:rsidRPr="00E50146">
                              <w:rPr>
                                <w:color w:val="76C5EF" w:themeColor="accent1"/>
                                <w:szCs w:val="32"/>
                              </w:rPr>
                              <w:tab/>
                            </w:r>
                            <w:r w:rsidRPr="00E50146">
                              <w:rPr>
                                <w:color w:val="76C5EF" w:themeColor="accent1"/>
                                <w:szCs w:val="32"/>
                              </w:rPr>
                              <w:tab/>
                              <w:t>We are so proud of our athletes, parents and coaches.  Thank you for your dedication, loyalty</w:t>
                            </w:r>
                            <w:r>
                              <w:rPr>
                                <w:color w:val="76C5EF" w:themeColor="accent1"/>
                                <w:szCs w:val="32"/>
                              </w:rPr>
                              <w:t>,</w:t>
                            </w:r>
                            <w:r w:rsidRPr="00E50146">
                              <w:rPr>
                                <w:color w:val="76C5EF" w:themeColor="accent1"/>
                                <w:szCs w:val="32"/>
                              </w:rPr>
                              <w:t xml:space="preserve"> and support in helping us create a successful and confident family atmosphere.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76" type="#_x0000_t202" style="position:absolute;margin-left:318.35pt;margin-top:406.75pt;width:251.1pt;height:148.2pt;z-index:251712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" filled="f" fillcolor="#b3cfff" stroked="f" strokeweight="1.5pt">
                <v:fill color2="#3f80cd" focus="100%" type="gradient">
                  <o:fill v:ext="view" type="gradientUnscaled"/>
                </v:fill>
                <v:textbox inset=",0,,0">
                  <w:txbxContent>
                    <w:p w14:paraId="69A60F1D" w14:textId="77777777" w:rsidR="007E782B" w:rsidRPr="00E50146" w:rsidRDefault="007E782B" w:rsidP="00B91C4E">
                      <w:pPr>
                        <w:pStyle w:val="Heading4"/>
                        <w:ind w:firstLine="720"/>
                        <w:rPr>
                          <w:color w:val="76C5EF" w:themeColor="accent1"/>
                          <w:szCs w:val="32"/>
                        </w:rPr>
                      </w:pPr>
                      <w:r w:rsidRPr="00E50146">
                        <w:rPr>
                          <w:color w:val="76C5EF" w:themeColor="accent1"/>
                          <w:szCs w:val="32"/>
                        </w:rPr>
                        <w:tab/>
                      </w:r>
                      <w:r w:rsidRPr="00E50146">
                        <w:rPr>
                          <w:color w:val="76C5EF" w:themeColor="accent1"/>
                          <w:szCs w:val="32"/>
                        </w:rPr>
                        <w:tab/>
                        <w:t>We are so proud of our athletes, parents and coaches.  Thank you for your dedication, loyalty</w:t>
                      </w:r>
                      <w:r>
                        <w:rPr>
                          <w:color w:val="76C5EF" w:themeColor="accent1"/>
                          <w:szCs w:val="32"/>
                        </w:rPr>
                        <w:t>,</w:t>
                      </w:r>
                      <w:r w:rsidRPr="00E50146">
                        <w:rPr>
                          <w:color w:val="76C5EF" w:themeColor="accent1"/>
                          <w:szCs w:val="32"/>
                        </w:rPr>
                        <w:t xml:space="preserve"> and support in helping us create a successful and confident family atmosphere.</w:t>
                      </w:r>
                    </w:p>
                  </w:txbxContent>
                </v:textbox>
                <w10:wrap type="through" anchorx="page" anchory="page"/>
              </v:shape>
            </w:pict>
          </mc:Fallback>
        </mc:AlternateContent>
      </w:r>
      <w:r>
        <w:rPr>
          <w:noProof/>
        </w:rPr>
        <mc:AlternateContent>
          <mc:Choice Requires="wps">
            <w:drawing>
              <wp:anchor distT="0" distB="0" distL="114300" distR="114300" simplePos="0" relativeHeight="251708569" behindDoc="0" locked="0" layoutInCell="1" allowOverlap="1" wp14:anchorId="4A6343DE" wp14:editId="6F7B13CE">
                <wp:simplePos x="0" y="0"/>
                <wp:positionH relativeFrom="page">
                  <wp:posOffset>482600</wp:posOffset>
                </wp:positionH>
                <wp:positionV relativeFrom="page">
                  <wp:posOffset>2503805</wp:posOffset>
                </wp:positionV>
                <wp:extent cx="6457315" cy="1420495"/>
                <wp:effectExtent l="0" t="0" r="0" b="1905"/>
                <wp:wrapThrough wrapText="bothSides">
                  <wp:wrapPolygon edited="0">
                    <wp:start x="85" y="0"/>
                    <wp:lineTo x="85" y="21243"/>
                    <wp:lineTo x="21411" y="21243"/>
                    <wp:lineTo x="21411" y="0"/>
                    <wp:lineTo x="85" y="0"/>
                  </wp:wrapPolygon>
                </wp:wrapThrough>
                <wp:docPr id="227" name="Text Box 227"/>
                <wp:cNvGraphicFramePr/>
                <a:graphic xmlns:a="http://schemas.openxmlformats.org/drawingml/2006/main">
                  <a:graphicData uri="http://schemas.microsoft.com/office/word/2010/wordprocessingShape">
                    <wps:wsp>
                      <wps:cNvSpPr txBox="1"/>
                      <wps:spPr>
                        <a:xfrm>
                          <a:off x="0" y="0"/>
                          <a:ext cx="6457315" cy="14204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99A6CC" w14:textId="496343D6" w:rsidR="007E782B" w:rsidRDefault="007E782B" w:rsidP="00861382">
                            <w:pPr>
                              <w:pStyle w:val="BodyText-Dark"/>
                              <w:numPr>
                                <w:ilvl w:val="0"/>
                                <w:numId w:val="2"/>
                              </w:numPr>
                            </w:pPr>
                            <w:r>
                              <w:t>Jason Burnett (Canada) holds the world record for the highest trampoline difficulty ever preformed in competition at an 18.8.  He is also noted for completing, in training, the worlds most difficult trampoline routine with a mind-blowing 20.6 difficulty!  (For comparison, the highest difficulty you might see those crazy boys throwing at a local competition is around a 14.5!)</w:t>
                            </w:r>
                          </w:p>
                          <w:p w14:paraId="7F28A02F" w14:textId="77777777" w:rsidR="007E782B" w:rsidRDefault="007E7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7" o:spid="_x0000_s1077" type="#_x0000_t202" style="position:absolute;margin-left:38pt;margin-top:197.15pt;width:508.45pt;height:111.85pt;z-index:25170856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" mv:complextextbox="1" filled="f" stroked="f">
                <v:textbox>
                  <w:txbxContent>
                    <w:p w14:paraId="3D99A6CC" w14:textId="496343D6" w:rsidR="007E782B" w:rsidRDefault="007E782B" w:rsidP="00861382">
                      <w:pPr>
                        <w:pStyle w:val="BodyText-Dark"/>
                        <w:numPr>
                          <w:ilvl w:val="0"/>
                          <w:numId w:val="2"/>
                        </w:numPr>
                      </w:pPr>
                      <w:r>
                        <w:t>Jason Burnett (Canada) holds the world record for the highest trampoline difficulty ever preformed in competition at an 18.8.  He is also noted for completing, in training, the worlds most difficult trampoline routine with a mind-blowing 20.6 difficulty!  (For comparison, the highest difficulty you might see those crazy boys throwing at a local competition is around a 14.5!)</w:t>
                      </w:r>
                    </w:p>
                    <w:p w14:paraId="7F28A02F" w14:textId="77777777" w:rsidR="007E782B" w:rsidRDefault="007E782B"/>
                  </w:txbxContent>
                </v:textbox>
                <w10:wrap type="through" anchorx="page" anchory="page"/>
              </v:shape>
            </w:pict>
          </mc:Fallback>
        </mc:AlternateContent>
      </w:r>
      <w:r w:rsidR="00861382">
        <w:rPr>
          <w:noProof/>
        </w:rPr>
        <mc:AlternateContent>
          <mc:Choice Requires="wps">
            <w:drawing>
              <wp:anchor distT="0" distB="0" distL="114300" distR="114300" simplePos="0" relativeHeight="251658343" behindDoc="0" locked="0" layoutInCell="1" allowOverlap="1" wp14:anchorId="3942CC0A" wp14:editId="5FB3A91D">
                <wp:simplePos x="0" y="0"/>
                <wp:positionH relativeFrom="page">
                  <wp:posOffset>1866900</wp:posOffset>
                </wp:positionH>
                <wp:positionV relativeFrom="page">
                  <wp:posOffset>965200</wp:posOffset>
                </wp:positionV>
                <wp:extent cx="2819400" cy="541020"/>
                <wp:effectExtent l="0" t="0" r="0" b="17780"/>
                <wp:wrapThrough wrapText="bothSides">
                  <wp:wrapPolygon edited="0">
                    <wp:start x="195" y="0"/>
                    <wp:lineTo x="195" y="21296"/>
                    <wp:lineTo x="21211" y="21296"/>
                    <wp:lineTo x="21211" y="0"/>
                    <wp:lineTo x="195" y="0"/>
                  </wp:wrapPolygon>
                </wp:wrapThrough>
                <wp:docPr id="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314670" w14:textId="3DD8A54B" w:rsidR="007E782B" w:rsidRPr="00CA47DA" w:rsidRDefault="007E782B" w:rsidP="0041207C">
                            <w:pPr>
                              <w:pStyle w:val="Title-Back"/>
                            </w:pPr>
                            <w:r>
                              <w:t>Cool Facts!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78" type="#_x0000_t202" style="position:absolute;margin-left:147pt;margin-top:76pt;width:222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" filled="f" stroked="f">
                <v:textbox inset=",0,,0">
                  <w:txbxContent>
                    <w:p w14:paraId="0A314670" w14:textId="3DD8A54B" w:rsidR="007E782B" w:rsidRPr="00CA47DA" w:rsidRDefault="007E782B" w:rsidP="0041207C">
                      <w:pPr>
                        <w:pStyle w:val="Title-Back"/>
                      </w:pPr>
                      <w:r>
                        <w:t>Cool Facts!</w:t>
                      </w:r>
                    </w:p>
                  </w:txbxContent>
                </v:textbox>
                <w10:wrap type="through" anchorx="page" anchory="page"/>
              </v:shape>
            </w:pict>
          </mc:Fallback>
        </mc:AlternateContent>
      </w:r>
      <w:r w:rsidR="00861382">
        <w:rPr>
          <w:noProof/>
        </w:rPr>
        <mc:AlternateContent>
          <mc:Choice Requires="wps">
            <w:drawing>
              <wp:anchor distT="0" distB="0" distL="114300" distR="114300" simplePos="0" relativeHeight="251707545" behindDoc="0" locked="0" layoutInCell="1" allowOverlap="1" wp14:anchorId="09898366" wp14:editId="0A6BB14E">
                <wp:simplePos x="0" y="0"/>
                <wp:positionH relativeFrom="page">
                  <wp:posOffset>2565400</wp:posOffset>
                </wp:positionH>
                <wp:positionV relativeFrom="page">
                  <wp:posOffset>1701800</wp:posOffset>
                </wp:positionV>
                <wp:extent cx="4552315" cy="838200"/>
                <wp:effectExtent l="0" t="0" r="0" b="0"/>
                <wp:wrapThrough wrapText="bothSides">
                  <wp:wrapPolygon edited="0">
                    <wp:start x="121" y="0"/>
                    <wp:lineTo x="121" y="20945"/>
                    <wp:lineTo x="21332" y="20945"/>
                    <wp:lineTo x="21332" y="0"/>
                    <wp:lineTo x="121" y="0"/>
                  </wp:wrapPolygon>
                </wp:wrapThrough>
                <wp:docPr id="4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B84DD58" w14:textId="0FD358BB" w:rsidR="007E782B" w:rsidRDefault="007E782B" w:rsidP="00766067">
                            <w:pPr>
                              <w:pStyle w:val="BodyText-Dark"/>
                              <w:numPr>
                                <w:ilvl w:val="0"/>
                                <w:numId w:val="2"/>
                              </w:numPr>
                            </w:pPr>
                            <w:r>
                              <w:t xml:space="preserve">George </w:t>
                            </w:r>
                            <w:proofErr w:type="spellStart"/>
                            <w:r>
                              <w:t>Nissen</w:t>
                            </w:r>
                            <w:proofErr w:type="spellEnd"/>
                            <w:r>
                              <w:t xml:space="preserve"> invented the trampoline in 1934.</w:t>
                            </w:r>
                          </w:p>
                          <w:p w14:paraId="7D258234" w14:textId="77777777" w:rsidR="007E782B" w:rsidRDefault="007E782B" w:rsidP="00861382">
                            <w:pPr>
                              <w:pStyle w:val="BodyText-Dark"/>
                              <w:numPr>
                                <w:ilvl w:val="0"/>
                                <w:numId w:val="2"/>
                              </w:numPr>
                            </w:pPr>
                            <w:r>
                              <w:t>Trampoline didn’t become an Olympic event until the 2000 Olympics in Sydney, Australia.  Double mini and Tumbling are still awaiting their debut!</w:t>
                            </w:r>
                          </w:p>
                          <w:p w14:paraId="76B44770" w14:textId="77777777" w:rsidR="007E782B" w:rsidRDefault="007E782B" w:rsidP="00766067">
                            <w:pPr>
                              <w:pStyle w:val="BodyText-Dark"/>
                              <w:numPr>
                                <w:ilvl w:val="0"/>
                                <w:numId w:val="2"/>
                              </w:numPr>
                            </w:pPr>
                          </w:p>
                          <w:p w14:paraId="3A21BADE" w14:textId="77777777" w:rsidR="007E782B" w:rsidRPr="00CA47DA" w:rsidRDefault="007E782B" w:rsidP="00766067">
                            <w:pPr>
                              <w:pStyle w:val="BodyText-Dark"/>
                              <w:ind w:left="360"/>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5" o:spid="_x0000_s1079" type="#_x0000_t202" style="position:absolute;margin-left:202pt;margin-top:134pt;width:358.45pt;height:66pt;z-index:251707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" mv:complextextbox="1" filled="f" stroked="f">
                <v:textbox inset=",0,,0">
                  <w:txbxContent>
                    <w:p w14:paraId="7B84DD58" w14:textId="0FD358BB" w:rsidR="007E782B" w:rsidRDefault="007E782B" w:rsidP="00766067">
                      <w:pPr>
                        <w:pStyle w:val="BodyText-Dark"/>
                        <w:numPr>
                          <w:ilvl w:val="0"/>
                          <w:numId w:val="2"/>
                        </w:numPr>
                      </w:pPr>
                      <w:r>
                        <w:t xml:space="preserve">George </w:t>
                      </w:r>
                      <w:proofErr w:type="spellStart"/>
                      <w:r>
                        <w:t>Nissen</w:t>
                      </w:r>
                      <w:proofErr w:type="spellEnd"/>
                      <w:r>
                        <w:t xml:space="preserve"> invented the trampoline in 1934.</w:t>
                      </w:r>
                    </w:p>
                    <w:p w14:paraId="7D258234" w14:textId="77777777" w:rsidR="007E782B" w:rsidRDefault="007E782B" w:rsidP="00861382">
                      <w:pPr>
                        <w:pStyle w:val="BodyText-Dark"/>
                        <w:numPr>
                          <w:ilvl w:val="0"/>
                          <w:numId w:val="2"/>
                        </w:numPr>
                      </w:pPr>
                      <w:r>
                        <w:t>Trampoline didn’t become an Olympic event until the 2000 Olympics in Sydney, Australia.  Double mini and Tumbling are still awaiting their debut!</w:t>
                      </w:r>
                    </w:p>
                    <w:p w14:paraId="76B44770" w14:textId="77777777" w:rsidR="007E782B" w:rsidRDefault="007E782B" w:rsidP="00766067">
                      <w:pPr>
                        <w:pStyle w:val="BodyText-Dark"/>
                        <w:numPr>
                          <w:ilvl w:val="0"/>
                          <w:numId w:val="2"/>
                        </w:numPr>
                      </w:pPr>
                    </w:p>
                    <w:p w14:paraId="3A21BADE" w14:textId="77777777" w:rsidR="007E782B" w:rsidRPr="00CA47DA" w:rsidRDefault="007E782B" w:rsidP="00766067">
                      <w:pPr>
                        <w:pStyle w:val="BodyText-Dark"/>
                        <w:ind w:left="360"/>
                      </w:pPr>
                    </w:p>
                  </w:txbxContent>
                </v:textbox>
                <w10:wrap type="through" anchorx="page" anchory="page"/>
              </v:shape>
            </w:pict>
          </mc:Fallback>
        </mc:AlternateContent>
      </w:r>
      <w:r w:rsidR="00861382">
        <w:rPr>
          <w:noProof/>
        </w:rPr>
        <w:drawing>
          <wp:anchor distT="0" distB="0" distL="114300" distR="114300" simplePos="0" relativeHeight="251706521" behindDoc="0" locked="0" layoutInCell="1" allowOverlap="1" wp14:anchorId="027DAB33" wp14:editId="607DA2CC">
            <wp:simplePos x="0" y="0"/>
            <wp:positionH relativeFrom="page">
              <wp:posOffset>548640</wp:posOffset>
            </wp:positionH>
            <wp:positionV relativeFrom="page">
              <wp:posOffset>850900</wp:posOffset>
            </wp:positionV>
            <wp:extent cx="2301240" cy="1792605"/>
            <wp:effectExtent l="0" t="0" r="0" b="0"/>
            <wp:wrapThrough wrapText="bothSides">
              <wp:wrapPolygon edited="0">
                <wp:start x="5245" y="0"/>
                <wp:lineTo x="3099" y="2755"/>
                <wp:lineTo x="2146" y="4285"/>
                <wp:lineTo x="2384" y="5509"/>
                <wp:lineTo x="954" y="8570"/>
                <wp:lineTo x="715" y="10712"/>
                <wp:lineTo x="1192" y="17139"/>
                <wp:lineTo x="9298" y="19282"/>
                <wp:lineTo x="15497" y="19894"/>
                <wp:lineTo x="17404" y="19894"/>
                <wp:lineTo x="18596" y="19282"/>
                <wp:lineTo x="20980" y="16527"/>
                <wp:lineTo x="21219" y="14079"/>
                <wp:lineTo x="20265" y="9794"/>
                <wp:lineTo x="17881" y="8570"/>
                <wp:lineTo x="10013" y="5509"/>
                <wp:lineTo x="10252" y="4285"/>
                <wp:lineTo x="9060" y="2448"/>
                <wp:lineTo x="6914" y="0"/>
                <wp:lineTo x="5245" y="0"/>
              </wp:wrapPolygon>
            </wp:wrapThrough>
            <wp:docPr id="2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870" b="99420" l="0" r="100000">
                                  <a14:foregroundMark x1="23251" y1="72754" x2="23251" y2="72754"/>
                                  <a14:foregroundMark x1="40858" y1="73913" x2="40858" y2="73913"/>
                                  <a14:foregroundMark x1="82844" y1="82609" x2="82844" y2="82609"/>
                                  <a14:foregroundMark x1="86005" y1="82319" x2="86005" y2="82319"/>
                                  <a14:foregroundMark x1="9707" y1="76232" x2="9707" y2="76232"/>
                                  <a14:foregroundMark x1="43567" y1="25507" x2="43567" y2="25507"/>
                                  <a14:foregroundMark x1="43115" y1="17971" x2="43115" y2="17971"/>
                                  <a14:backgroundMark x1="62980" y1="53913" x2="62980" y2="539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0124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207C" w:rsidSect="0041207C">
      <w:headerReference w:type="default" r:id="rId35"/>
      <w:footerReference w:type="default" r:id="rId36"/>
      <w:headerReference w:type="first" r:id="rId37"/>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D947F" w14:textId="77777777" w:rsidR="00900EB1" w:rsidRDefault="00900EB1">
      <w:r>
        <w:separator/>
      </w:r>
    </w:p>
  </w:endnote>
  <w:endnote w:type="continuationSeparator" w:id="0">
    <w:p w14:paraId="173599C5" w14:textId="77777777" w:rsidR="00900EB1" w:rsidRDefault="00900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DE813" w14:textId="77777777" w:rsidR="007E782B" w:rsidRDefault="007E782B">
    <w:pPr>
      <w:pStyle w:val="Footer"/>
    </w:pPr>
    <w:r>
      <w:rPr>
        <w:noProof/>
      </w:rPr>
      <mc:AlternateContent>
        <mc:Choice Requires="wps">
          <w:drawing>
            <wp:anchor distT="0" distB="0" distL="114300" distR="114300" simplePos="0" relativeHeight="251658265" behindDoc="0" locked="0" layoutInCell="1" allowOverlap="1" wp14:anchorId="079ADFBD" wp14:editId="5B8607F0">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5F203BB" w14:textId="77777777" w:rsidR="007E782B" w:rsidRDefault="007E782B" w:rsidP="0041207C">
                          <w:pPr>
                            <w:pStyle w:val="Page"/>
                          </w:pPr>
                          <w:r>
                            <w:fldChar w:fldCharType="begin"/>
                          </w:r>
                          <w:r>
                            <w:instrText xml:space="preserve"> page </w:instrText>
                          </w:r>
                          <w:r>
                            <w:fldChar w:fldCharType="separate"/>
                          </w:r>
                          <w:r w:rsidR="00900EB1">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82"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" mv:complextextbox="1" filled="f" stroked="f">
              <v:textbox inset="0,0,0,0">
                <w:txbxContent>
                  <w:p w14:paraId="65F203BB" w14:textId="77777777" w:rsidR="007E782B" w:rsidRDefault="007E782B" w:rsidP="0041207C">
                    <w:pPr>
                      <w:pStyle w:val="Page"/>
                    </w:pPr>
                    <w:r>
                      <w:fldChar w:fldCharType="begin"/>
                    </w:r>
                    <w:r>
                      <w:instrText xml:space="preserve"> page </w:instrText>
                    </w:r>
                    <w:r>
                      <w:fldChar w:fldCharType="separate"/>
                    </w:r>
                    <w:r w:rsidR="00900EB1">
                      <w:t>3</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209BA" w14:textId="77777777" w:rsidR="007E782B" w:rsidRDefault="007E78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1E292" w14:textId="77777777" w:rsidR="00900EB1" w:rsidRDefault="00900EB1">
      <w:r>
        <w:separator/>
      </w:r>
    </w:p>
  </w:footnote>
  <w:footnote w:type="continuationSeparator" w:id="0">
    <w:p w14:paraId="31D23232" w14:textId="77777777" w:rsidR="00900EB1" w:rsidRDefault="00900E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9D3C9" w14:textId="77777777" w:rsidR="007E782B" w:rsidRDefault="007E782B">
    <w:pPr>
      <w:pStyle w:val="Header"/>
    </w:pPr>
    <w:r>
      <w:rPr>
        <w:noProof/>
      </w:rPr>
      <mc:AlternateContent>
        <mc:Choice Requires="wpg">
          <w:drawing>
            <wp:anchor distT="0" distB="0" distL="114300" distR="114300" simplePos="0" relativeHeight="251658269" behindDoc="0" locked="0" layoutInCell="1" allowOverlap="1" wp14:anchorId="434DC787" wp14:editId="19EC6115">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69;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COy&#10;auHXAAAAlAEAAAsAAAAAAAAAAAAAAAAALAEAAF9yZWxzLy5yZWxzUEsBAi0AFAAGAAgAAAAhAMpz&#10;XZoUBAAAjAwAAA4AAAAAAAAAAAAAAAAALA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lP4MIAAADbAAAADwAAAGRycy9kb3ducmV2LnhtbESPUWvCQBCE3wv+h2OFvtWLoViJniJC&#10;QWhBjPZ9m1uTYG4v3G01/fc9QejjMDPfMMv14Dp1pRBbzwamkwwUceVty7WB0/H9ZQ4qCrLFzjMZ&#10;+KUI69XoaYmF9Tc+0LWUWiUIxwINNCJ9oXWsGnIYJ74nTt7ZB4eSZKi1DXhLcNfpPMtm2mHLaaHB&#10;nrYNVZfyxxl4zWff+caX+8/jLshXK90HzqfGPI+HzQKU0CD/4Ud7Zw3kb3D/kn6AXv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0lP4MIAAADbAAAADwAAAAAAAAAAAAAA&#10;AAChAgAAZHJzL2Rvd25yZXYueG1sUEsFBgAAAAAEAAQA+QAAAJADAAAAAA==&#10;" strokecolor="#318fc5 [3215]"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dl8wQAA&#10;ANsAAAAPAAAAZHJzL2Rvd25yZXYueG1sRE/Pa8IwFL4L/g/hCbtpaoXNVaOo4CYDD3aDXR/Ns6k2&#10;L7XJtP73y0Hw+PH9ni87W4srtb5yrGA8SkAQF05XXCr4+d4OpyB8QNZYOyYFd/KwXPR7c8y0u/GB&#10;rnkoRQxhn6ECE0KTSekLQxb9yDXEkTu61mKIsC2lbvEWw20t0yR5lRYrjg0GG9oYKs75n1UwOe2x&#10;+fxavd/NLl2nbxJ/P+qLUi+DbjUDEagLT/HDvdMK0jg2fok/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D3ZfMEAAADbAAAADwAAAAAAAAAAAAAAAACXAgAAZHJzL2Rvd25y&#10;ZXYueG1sUEsFBgAAAAAEAAQA9QAAAIUDAAAAAA==&#10;" filled="f" fillcolor="#9bc1ff" strokecolor="#318fc5 [3215]" strokeweight="1pt">
                <v:fill color2="#3f80cd" focus="100%" type="gradient">
                  <o:fill v:ext="view" type="gradientUnscaled"/>
                </v:fill>
                <v:shadow opacity="22938f" mv:blur="38100f" offset="0,2pt"/>
                <v:textbox inset=",7.2pt,,7.2pt"/>
              </v:rect>
              <w10:wrap type="tight" anchorx="page" anchory="page"/>
            </v:group>
          </w:pict>
        </mc:Fallback>
      </mc:AlternateContent>
    </w:r>
    <w:r>
      <w:rPr>
        <w:noProof/>
      </w:rPr>
      <mc:AlternateContent>
        <mc:Choice Requires="wps">
          <w:drawing>
            <wp:anchor distT="0" distB="0" distL="114300" distR="114300" simplePos="0" relativeHeight="251658274" behindDoc="0" locked="0" layoutInCell="1" allowOverlap="1" wp14:anchorId="1C5530B5" wp14:editId="0B3A4D93">
              <wp:simplePos x="0" y="0"/>
              <wp:positionH relativeFrom="page">
                <wp:posOffset>548640</wp:posOffset>
              </wp:positionH>
              <wp:positionV relativeFrom="page">
                <wp:posOffset>466090</wp:posOffset>
              </wp:positionV>
              <wp:extent cx="3337560" cy="190500"/>
              <wp:effectExtent l="2540" t="0" r="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ED8649B" w14:textId="77777777" w:rsidR="007E782B" w:rsidRDefault="007E782B" w:rsidP="0041207C">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80" type="#_x0000_t202" style="position:absolute;margin-left:43.2pt;margin-top:36.7pt;width:262.8pt;height:1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CO&#10;WB/d9wIAAFcGAAAOAAAAAAAAAAAAAAAAACwCAABkcnMvZTJvRG9jLnhtbFBLAQItABQABgAIAAAA&#10;IQBb+Asg4AAAAAkBAAAPAAAAAAAAAAAAAAAAAE8FAABkcnMvZG93bnJldi54bWxQSwUGAAAAAAQA&#10;BADzAAAAXAYAAAAA&#10;" filled="f" stroked="f">
              <v:stroke o:forcedash="t"/>
              <v:textbox inset=",0,,0">
                <w:txbxContent>
                  <w:p w14:paraId="5ED8649B" w14:textId="77777777" w:rsidR="007E782B" w:rsidRDefault="007E782B" w:rsidP="0041207C">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75" behindDoc="0" locked="0" layoutInCell="1" allowOverlap="1" wp14:anchorId="56BEAE42" wp14:editId="6C2FFA1B">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7D7ABDE" w14:textId="77777777" w:rsidR="007E782B" w:rsidRDefault="007E782B" w:rsidP="0041207C">
                          <w:pPr>
                            <w:pStyle w:val="Header-Right"/>
                          </w:pPr>
                          <w:r>
                            <w:t>Summer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317.2pt;margin-top:36.7pt;width:252pt;height:1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3k/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LLr3&#10;k/QCAABeBgAADgAAAAAAAAAAAAAAAAAsAgAAZHJzL2Uyb0RvYy54bWxQSwECLQAUAAYACAAAACEA&#10;GadbEOEAAAALAQAADwAAAAAAAAAAAAAAAABMBQAAZHJzL2Rvd25yZXYueG1sUEsFBgAAAAAEAAQA&#10;8wAAAFoGAAAAAA==&#10;" filled="f" stroked="f">
              <v:stroke o:forcedash="t"/>
              <v:textbox inset=",0,,0">
                <w:txbxContent>
                  <w:p w14:paraId="27D7ABDE" w14:textId="77777777" w:rsidR="007E782B" w:rsidRDefault="007E782B" w:rsidP="0041207C">
                    <w:pPr>
                      <w:pStyle w:val="Header-Right"/>
                    </w:pPr>
                    <w:r>
                      <w:t>Summer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84A37" w14:textId="77777777" w:rsidR="007E782B" w:rsidRDefault="007E782B">
    <w:pPr>
      <w:pStyle w:val="Header"/>
    </w:pPr>
    <w:r>
      <w:rPr>
        <w:noProof/>
      </w:rPr>
      <mc:AlternateContent>
        <mc:Choice Requires="wps">
          <w:drawing>
            <wp:anchor distT="0" distB="0" distL="114300" distR="114300" simplePos="0" relativeHeight="251658210" behindDoc="0" locked="0" layoutInCell="1" allowOverlap="1" wp14:anchorId="3FEB5775" wp14:editId="4286F21B">
              <wp:simplePos x="5486400" y="8229600"/>
              <wp:positionH relativeFrom="page">
                <wp:posOffset>381000</wp:posOffset>
              </wp:positionH>
              <wp:positionV relativeFrom="page">
                <wp:posOffset>381000</wp:posOffset>
              </wp:positionV>
              <wp:extent cx="7022465" cy="3302000"/>
              <wp:effectExtent l="0" t="0" r="13335" b="0"/>
              <wp:wrapNone/>
              <wp:docPr id="212" name="Rectangle 212"/>
              <wp:cNvGraphicFramePr/>
              <a:graphic xmlns:a="http://schemas.openxmlformats.org/drawingml/2006/main">
                <a:graphicData uri="http://schemas.microsoft.com/office/word/2010/wordprocessingShape">
                  <wps:wsp>
                    <wps:cNvSpPr/>
                    <wps:spPr>
                      <a:xfrm>
                        <a:off x="0" y="0"/>
                        <a:ext cx="7022465" cy="3302000"/>
                      </a:xfrm>
                      <a:prstGeom prst="rect">
                        <a:avLst/>
                      </a:prstGeom>
                      <a:gradFill>
                        <a:gsLst>
                          <a:gs pos="0">
                            <a:schemeClr val="tx2"/>
                          </a:gs>
                          <a:gs pos="100000">
                            <a:schemeClr val="bg1"/>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30pt;margin-top:30pt;width:552.95pt;height:260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" fillcolor="#318fc5 [3215]" stroked="f">
              <v:fill color2="white [3212]"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4E02BE0A" wp14:editId="5A41635E">
              <wp:simplePos x="0" y="0"/>
              <wp:positionH relativeFrom="page">
                <wp:posOffset>365125</wp:posOffset>
              </wp:positionH>
              <wp:positionV relativeFrom="page">
                <wp:posOffset>3208655</wp:posOffset>
              </wp:positionV>
              <wp:extent cx="2386330" cy="6483985"/>
              <wp:effectExtent l="0" t="0" r="29845" b="22860"/>
              <wp:wrapTight wrapText="bothSides">
                <wp:wrapPolygon edited="0">
                  <wp:start x="4730" y="855"/>
                  <wp:lineTo x="3012" y="886"/>
                  <wp:lineTo x="-80" y="1204"/>
                  <wp:lineTo x="-80" y="21537"/>
                  <wp:lineTo x="21600" y="21537"/>
                  <wp:lineTo x="21680" y="1457"/>
                  <wp:lineTo x="12559" y="1267"/>
                  <wp:lineTo x="8432" y="886"/>
                  <wp:lineTo x="7225" y="855"/>
                  <wp:lineTo x="4730" y="855"/>
                </wp:wrapPolygon>
              </wp:wrapTight>
              <wp:docPr id="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6330" cy="6483985"/>
                      </a:xfrm>
                      <a:custGeom>
                        <a:avLst/>
                        <a:gdLst>
                          <a:gd name="T0" fmla="*/ 30 w 3758"/>
                          <a:gd name="T1" fmla="*/ 578 h 10211"/>
                          <a:gd name="T2" fmla="*/ 3758 w 3758"/>
                          <a:gd name="T3" fmla="*/ 698 h 10211"/>
                          <a:gd name="T4" fmla="*/ 3731 w 3758"/>
                          <a:gd name="T5" fmla="*/ 10211 h 10211"/>
                          <a:gd name="T6" fmla="*/ 1 w 3758"/>
                          <a:gd name="T7" fmla="*/ 10211 h 10211"/>
                          <a:gd name="T8" fmla="*/ 30 w 3758"/>
                          <a:gd name="T9" fmla="*/ 578 h 10211"/>
                        </a:gdLst>
                        <a:ahLst/>
                        <a:cxnLst>
                          <a:cxn ang="0">
                            <a:pos x="T0" y="T1"/>
                          </a:cxn>
                          <a:cxn ang="0">
                            <a:pos x="T2" y="T3"/>
                          </a:cxn>
                          <a:cxn ang="0">
                            <a:pos x="T4" y="T5"/>
                          </a:cxn>
                          <a:cxn ang="0">
                            <a:pos x="T6" y="T7"/>
                          </a:cxn>
                          <a:cxn ang="0">
                            <a:pos x="T8" y="T9"/>
                          </a:cxn>
                        </a:cxnLst>
                        <a:rect l="0" t="0" r="r" b="b"/>
                        <a:pathLst>
                          <a:path w="3758" h="10211">
                            <a:moveTo>
                              <a:pt x="30" y="578"/>
                            </a:moveTo>
                            <a:cubicBezTo>
                              <a:pt x="1945" y="0"/>
                              <a:pt x="2065" y="1120"/>
                              <a:pt x="3758" y="698"/>
                            </a:cubicBezTo>
                            <a:cubicBezTo>
                              <a:pt x="3758" y="5515"/>
                              <a:pt x="3731" y="10211"/>
                              <a:pt x="3731" y="10211"/>
                            </a:cubicBezTo>
                            <a:lnTo>
                              <a:pt x="1" y="10211"/>
                            </a:lnTo>
                            <a:cubicBezTo>
                              <a:pt x="1" y="10211"/>
                              <a:pt x="0" y="2177"/>
                              <a:pt x="30" y="578"/>
                            </a:cubicBezTo>
                            <a:close/>
                          </a:path>
                        </a:pathLst>
                      </a:custGeom>
                      <a:gradFill rotWithShape="1">
                        <a:gsLst>
                          <a:gs pos="0">
                            <a:schemeClr val="accent4">
                              <a:lumMod val="100000"/>
                              <a:lumOff val="0"/>
                            </a:schemeClr>
                          </a:gs>
                          <a:gs pos="100000">
                            <a:srgbClr val="FFFFFF"/>
                          </a:gs>
                        </a:gsLst>
                        <a:lin ang="5400000" scaled="1"/>
                      </a:gra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style="position:absolute;margin-left:28.75pt;margin-top:252.65pt;width:187.9pt;height:510.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8,102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" path="m30,578c1945,,2065,1120,3758,698,3758,5515,3731,10211,3731,10211l1,10211c1,10211,,2177,30,578xe" fillcolor="#70a525 [3207]" stroked="f" strokecolor="#4a7ebb" strokeweight="3.5pt">
              <v:fill rotate="t" focus="100%" type="gradient"/>
              <v:shadow opacity="22938f" mv:blur="38100f" offset="0,2pt"/>
              <v:path arrowok="t" o:connecttype="custom" o:connectlocs="19050,367030;2386330,443230;2369185,6483985;635,6483985;19050,367030" o:connectangles="0,0,0,0,0"/>
              <v:textbox inset=",7.2pt,,7.2pt"/>
              <w10:wrap type="tight" anchorx="page" anchory="page"/>
            </v:shape>
          </w:pict>
        </mc:Fallback>
      </mc:AlternateContent>
    </w:r>
    <w:r>
      <w:rPr>
        <w:noProof/>
      </w:rPr>
      <w:drawing>
        <wp:anchor distT="0" distB="0" distL="118745" distR="118745" simplePos="0" relativeHeight="251658212" behindDoc="0" locked="0" layoutInCell="1" allowOverlap="1" wp14:anchorId="198DEFE8" wp14:editId="75395A30">
          <wp:simplePos x="5486400" y="8229600"/>
          <wp:positionH relativeFrom="page">
            <wp:posOffset>365760</wp:posOffset>
          </wp:positionH>
          <wp:positionV relativeFrom="page">
            <wp:posOffset>365760</wp:posOffset>
          </wp:positionV>
          <wp:extent cx="7041827" cy="3440624"/>
          <wp:effectExtent l="25400" t="0" r="0" b="0"/>
          <wp:wrapNone/>
          <wp:docPr id="226" name="Picture 226"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41827" cy="3440624"/>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46" behindDoc="0" locked="0" layoutInCell="1" allowOverlap="1" wp14:anchorId="3445EB82" wp14:editId="7968AEAB">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4A04" w14:textId="77777777" w:rsidR="007E782B" w:rsidRDefault="007E782B">
    <w:pPr>
      <w:pStyle w:val="Header"/>
    </w:pPr>
    <w:r>
      <w:rPr>
        <w:noProof/>
      </w:rPr>
      <mc:AlternateContent>
        <mc:Choice Requires="wps">
          <w:drawing>
            <wp:anchor distT="0" distB="0" distL="114300" distR="114300" simplePos="0" relativeHeight="251658214" behindDoc="0" locked="0" layoutInCell="1" allowOverlap="1" wp14:anchorId="4001CB29" wp14:editId="1FDBB33F">
              <wp:simplePos x="5486400" y="8229600"/>
              <wp:positionH relativeFrom="page">
                <wp:posOffset>374650</wp:posOffset>
              </wp:positionH>
              <wp:positionV relativeFrom="page">
                <wp:posOffset>374650</wp:posOffset>
              </wp:positionV>
              <wp:extent cx="7022592" cy="4169664"/>
              <wp:effectExtent l="0" t="0" r="13335" b="21590"/>
              <wp:wrapNone/>
              <wp:docPr id="211" name="Rectangle 211"/>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29.5pt;margin-top:29.5pt;width:552.95pt;height:328.3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GmmTY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" fillcolor="#318fc5 [3215]" stroked="f">
              <v:fill color2="white [3212]"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77" behindDoc="0" locked="0" layoutInCell="1" allowOverlap="1" wp14:anchorId="4A783913" wp14:editId="013268CB">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9"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3.2pt;margin-top:43.2pt;width:525.6pt;height:329.6pt;z-index:251658277;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">
              <v:rect id="Rectangle 29" o:spid="_x0000_s1027"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3WgwwAA&#10;ANoAAAAPAAAAZHJzL2Rvd25yZXYueG1sRI9Ba8JAFITvgv9heUJvujGHotFNELHgpaWNPfT4yD6z&#10;0ezbkF1N2l/fLRQ8DjPzDbMtRtuKO/W+caxguUhAEFdON1wr+Dy9zFcgfEDW2DomBd/kocinky1m&#10;2g38Qfcy1CJC2GeowITQZVL6ypBFv3AdcfTOrrcYouxrqXscIty2Mk2SZ2mx4bhgsKO9oepa3qyC&#10;VYcH+Tp8XW7j0ZzK9O09/akGpZ5m424DItAYHuH/9lErWMPflXg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z3WgwwAAANoAAAAPAAAAAAAAAAAAAAAAAJcCAABkcnMvZG93&#10;bnJldi54bWxQSwUGAAAAAAQABAD1AAAAhwMAAAAA&#10;" filled="f" fillcolor="#9bc1ff" strokecolor="white [3212]" strokeweight="1pt">
                <v:fill color2="#3f80cd" focus="100%" type="gradient">
                  <o:fill v:ext="view" type="gradientUnscaled"/>
                </v:fill>
                <v:stroke opacity="26214f"/>
                <v:shadow opacity="22938f" mv:blur="38100f" offset="0,2pt"/>
                <v:textbox inset=",7.2pt,,7.2pt"/>
              </v:rect>
              <v:line id="Line 59" o:spid="_x0000_s1028" style="position:absolute;visibility:visible;mso-wrap-style:square" from="864,1440" to="11376,1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wtpsQAAADbAAAADwAAAGRycy9kb3ducmV2LnhtbERPTUvDQBC9F/oflil4KWZjkCKxmyKK&#10;oNIebL30NmbHbGp2Nuxu09hf7woFb/N4n7NcjbYTA/nQOlZwk+UgiGunW24UfOyer+9AhIissXNM&#10;Cn4owKqaTpZYanfidxq2sREphEOJCkyMfSllqA1ZDJnriRP35bzFmKBvpPZ4SuG2k0WeL6TFllOD&#10;wZ4eDdXf26NV8OmLYpC7zfzVPDXn9eG43xze9kpdzcaHexCRxvgvvrhfdJp/C3+/pANk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LC2mxAAAANsAAAAPAAAAAAAAAAAA&#10;AAAAAKECAABkcnMvZG93bnJldi54bWxQSwUGAAAAAAQABAD5AAAAkgMAAAAA&#10;" strokecolor="white [3212]" strokeweight="1pt">
                <v:stroke opacity="26214f"/>
                <v:shadow opacity="22938f" mv:blur="38100f" offset="0,2pt"/>
              </v:line>
              <w10:wrap type="tight" anchorx="page" anchory="page"/>
            </v:group>
          </w:pict>
        </mc:Fallback>
      </mc:AlternateContent>
    </w:r>
    <w:r>
      <w:rPr>
        <w:noProof/>
      </w:rPr>
      <w:drawing>
        <wp:anchor distT="0" distB="0" distL="118745" distR="118745" simplePos="0" relativeHeight="251658216" behindDoc="0" locked="0" layoutInCell="1" allowOverlap="1" wp14:anchorId="05EAF3E3" wp14:editId="219B1187">
          <wp:simplePos x="5486400" y="8229600"/>
          <wp:positionH relativeFrom="page">
            <wp:posOffset>368300</wp:posOffset>
          </wp:positionH>
          <wp:positionV relativeFrom="page">
            <wp:posOffset>358775</wp:posOffset>
          </wp:positionV>
          <wp:extent cx="7040880" cy="4207510"/>
          <wp:effectExtent l="0" t="0" r="20320" b="8890"/>
          <wp:wrapTight wrapText="bothSides">
            <wp:wrapPolygon edited="0">
              <wp:start x="0" y="0"/>
              <wp:lineTo x="0" y="3781"/>
              <wp:lineTo x="1558" y="4303"/>
              <wp:lineTo x="10831" y="6259"/>
              <wp:lineTo x="10831" y="14604"/>
              <wp:lineTo x="468" y="16560"/>
              <wp:lineTo x="0" y="16821"/>
              <wp:lineTo x="0" y="21515"/>
              <wp:lineTo x="3351" y="21515"/>
              <wp:lineTo x="18468" y="21515"/>
              <wp:lineTo x="21584" y="21515"/>
              <wp:lineTo x="21584" y="16821"/>
              <wp:lineTo x="21195" y="16560"/>
              <wp:lineTo x="10753" y="14604"/>
              <wp:lineTo x="10831" y="6259"/>
              <wp:lineTo x="21584" y="5216"/>
              <wp:lineTo x="21584" y="0"/>
              <wp:lineTo x="0" y="0"/>
            </wp:wrapPolygon>
          </wp:wrapTight>
          <wp:docPr id="8" name="Picture 8" descr=":Summer:Assets:Summ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mmer:Assets:SummerMailerTop.png"/>
                  <pic:cNvPicPr>
                    <a:picLocks noChangeAspect="1" noChangeArrowheads="1"/>
                  </pic:cNvPicPr>
                </pic:nvPicPr>
                <pic:blipFill>
                  <a:blip r:embed="rId1"/>
                  <a:srcRect/>
                  <a:stretch>
                    <a:fillRect/>
                  </a:stretch>
                </pic:blipFill>
                <pic:spPr bwMode="auto">
                  <a:xfrm>
                    <a:off x="0" y="0"/>
                    <a:ext cx="7040880" cy="420751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4736D" w14:textId="77777777" w:rsidR="007E782B" w:rsidRDefault="007E782B">
    <w:pPr>
      <w:pStyle w:val="Header"/>
    </w:pPr>
    <w:r>
      <w:rPr>
        <w:noProof/>
      </w:rPr>
      <mc:AlternateContent>
        <mc:Choice Requires="wpg">
          <w:drawing>
            <wp:anchor distT="0" distB="0" distL="114300" distR="114300" simplePos="0" relativeHeight="251658244" behindDoc="0" locked="0" layoutInCell="1" allowOverlap="1" wp14:anchorId="54FC20A5" wp14:editId="677D481F">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21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21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PODheHIDAAAs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7&#10;OgnDAAAA3AAAAA8AAABkcnMvZG93bnJldi54bWxEj0GLwjAUhO+C/yE8wZumishajSIuwrLrxVbv&#10;j+bZljYvJYla//1mQdjjMDPfMJtdb1rxIOdrywpm0wQEcWF1zaWCS36cfIDwAVlja5kUvMjDbjsc&#10;bDDV9slnemShFBHCPkUFVQhdKqUvKjLop7Yjjt7NOoMhSldK7fAZ4aaV8yRZSoM1x4UKOzpUVDTZ&#10;3Sg43T8btyjOzdWu8h+nr9l3fnwpNR71+zWIQH34D7/bX1rBfLaEvzPxCMjt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Ps6CcMAAADcAAAADwAAAAAAAAAAAAAAAACcAgAA&#10;ZHJzL2Rvd25yZXYueG1sUEsFBgAAAAAEAAQA9wAAAIwDA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f&#10;LgPHAAAA3AAAAA8AAABkcnMvZG93bnJldi54bWxEj0FrwkAUhO9C/8PyCl5EN3qoEt1IKUh7CAVt&#10;RL09ss8kmH0bs6tJ++u7BaHHYWa+YVbr3tTiTq2rLCuYTiIQxLnVFRcKsq/NeAHCeWSNtWVS8E0O&#10;1snTYIWxth1v6b7zhQgQdjEqKL1vYildXpJBN7ENcfDOtjXog2wLqVvsAtzUchZFL9JgxWGhxIbe&#10;Ssovu5tR8L6/mrrau8NplBWn4/YzjRY/qVLD5/51CcJT7//Dj/aHVjCbzuHvTDgCMvk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ofLgPHAAAA3AAAAA8AAAAAAAAAAAAAAAAA&#10;nAIAAGRycy9kb3ducmV2LnhtbFBLBQYAAAAABAAEAPcAAACQ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DA96A10"/>
    <w:multiLevelType w:val="hybridMultilevel"/>
    <w:tmpl w:val="1ABE5F5E"/>
    <w:lvl w:ilvl="0" w:tplc="24CAD3B4">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8A5A4C"/>
    <w:multiLevelType w:val="hybridMultilevel"/>
    <w:tmpl w:val="9ACC1D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227E5"/>
    <w:rsid w:val="00065ED0"/>
    <w:rsid w:val="0007056E"/>
    <w:rsid w:val="00077F98"/>
    <w:rsid w:val="001C1381"/>
    <w:rsid w:val="001F3A8F"/>
    <w:rsid w:val="00207025"/>
    <w:rsid w:val="00287AE6"/>
    <w:rsid w:val="002B28D9"/>
    <w:rsid w:val="002D080D"/>
    <w:rsid w:val="002D4CE2"/>
    <w:rsid w:val="002E3F5E"/>
    <w:rsid w:val="0041207C"/>
    <w:rsid w:val="00434D10"/>
    <w:rsid w:val="00493E71"/>
    <w:rsid w:val="0049441C"/>
    <w:rsid w:val="005156DD"/>
    <w:rsid w:val="005245B3"/>
    <w:rsid w:val="005255C9"/>
    <w:rsid w:val="00557D68"/>
    <w:rsid w:val="00574F88"/>
    <w:rsid w:val="00585656"/>
    <w:rsid w:val="005F4163"/>
    <w:rsid w:val="006370FC"/>
    <w:rsid w:val="00677038"/>
    <w:rsid w:val="0068655F"/>
    <w:rsid w:val="00697B63"/>
    <w:rsid w:val="006B1EC7"/>
    <w:rsid w:val="00745CCA"/>
    <w:rsid w:val="0075711B"/>
    <w:rsid w:val="00766067"/>
    <w:rsid w:val="007E782B"/>
    <w:rsid w:val="008227E5"/>
    <w:rsid w:val="00851EC7"/>
    <w:rsid w:val="00861382"/>
    <w:rsid w:val="00896457"/>
    <w:rsid w:val="00900EB1"/>
    <w:rsid w:val="00985DEA"/>
    <w:rsid w:val="009B6936"/>
    <w:rsid w:val="009E385C"/>
    <w:rsid w:val="00A12422"/>
    <w:rsid w:val="00A67DC6"/>
    <w:rsid w:val="00AA4079"/>
    <w:rsid w:val="00AA4FA6"/>
    <w:rsid w:val="00B15193"/>
    <w:rsid w:val="00B650F7"/>
    <w:rsid w:val="00B91C4E"/>
    <w:rsid w:val="00B94869"/>
    <w:rsid w:val="00C12E27"/>
    <w:rsid w:val="00C218C2"/>
    <w:rsid w:val="00CA3B39"/>
    <w:rsid w:val="00CE0944"/>
    <w:rsid w:val="00E015C3"/>
    <w:rsid w:val="00E67930"/>
    <w:rsid w:val="00EA0BDC"/>
    <w:rsid w:val="00EC51CD"/>
    <w:rsid w:val="00F117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65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318FC5"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76C5EF"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A5D848"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76C5EF"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A5D848"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18FC5" w:themeColor="text2"/>
    </w:rPr>
  </w:style>
  <w:style w:type="character" w:customStyle="1" w:styleId="HeaderChar">
    <w:name w:val="Header Char"/>
    <w:basedOn w:val="DefaultParagraphFont"/>
    <w:link w:val="Header"/>
    <w:uiPriority w:val="99"/>
    <w:rsid w:val="00B047B0"/>
    <w:rPr>
      <w:caps/>
      <w:color w:val="318FC5"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A5D848"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246A93"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246A93"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D67B01"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D67B01" w:themeColor="accent2" w:themeShade="BF"/>
      <w:sz w:val="28"/>
    </w:rPr>
  </w:style>
  <w:style w:type="paragraph" w:styleId="BodyText2">
    <w:name w:val="Body Text 2"/>
    <w:basedOn w:val="Normal"/>
    <w:link w:val="BodyText2Char"/>
    <w:uiPriority w:val="99"/>
    <w:unhideWhenUsed/>
    <w:rsid w:val="000B05B2"/>
    <w:pPr>
      <w:spacing w:after="200"/>
    </w:pPr>
    <w:rPr>
      <w:color w:val="FF6700" w:themeColor="accent3"/>
      <w:sz w:val="20"/>
    </w:rPr>
  </w:style>
  <w:style w:type="character" w:customStyle="1" w:styleId="BodyText2Char">
    <w:name w:val="Body Text 2 Char"/>
    <w:basedOn w:val="DefaultParagraphFont"/>
    <w:link w:val="BodyText2"/>
    <w:uiPriority w:val="99"/>
    <w:rsid w:val="000B05B2"/>
    <w:rPr>
      <w:color w:val="FF6700"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318FC5"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76C5EF"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18FC5"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76C5EF"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246A93" w:themeColor="text2" w:themeShade="BF"/>
    </w:rPr>
  </w:style>
  <w:style w:type="character" w:customStyle="1" w:styleId="BodyText-DarkChar">
    <w:name w:val="Body Text - Dark Char"/>
    <w:basedOn w:val="BodyTextChar"/>
    <w:link w:val="BodyText-Dark"/>
    <w:rsid w:val="0052629E"/>
    <w:rPr>
      <w:color w:val="246A93"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D67B01" w:themeColor="accent2" w:themeShade="BF"/>
      <w:sz w:val="48"/>
    </w:rPr>
  </w:style>
  <w:style w:type="paragraph" w:customStyle="1" w:styleId="Mailer">
    <w:name w:val="Mailer"/>
    <w:basedOn w:val="Normal"/>
    <w:link w:val="MailerChar"/>
    <w:qFormat/>
    <w:rsid w:val="009B0516"/>
    <w:rPr>
      <w:color w:val="318FC5" w:themeColor="text2"/>
      <w:sz w:val="28"/>
    </w:rPr>
  </w:style>
  <w:style w:type="character" w:customStyle="1" w:styleId="MailerChar">
    <w:name w:val="Mailer Char"/>
    <w:basedOn w:val="DefaultParagraphFont"/>
    <w:link w:val="Mailer"/>
    <w:rsid w:val="009B0516"/>
    <w:rPr>
      <w:color w:val="318FC5" w:themeColor="text2"/>
      <w:sz w:val="28"/>
    </w:rPr>
  </w:style>
  <w:style w:type="paragraph" w:customStyle="1" w:styleId="Page">
    <w:name w:val="Page"/>
    <w:basedOn w:val="Normal"/>
    <w:link w:val="PageChar"/>
    <w:qFormat/>
    <w:rsid w:val="005B5D77"/>
    <w:pPr>
      <w:jc w:val="center"/>
    </w:pPr>
    <w:rPr>
      <w:color w:val="318FC5" w:themeColor="text2"/>
      <w:sz w:val="20"/>
    </w:rPr>
  </w:style>
  <w:style w:type="character" w:customStyle="1" w:styleId="PageChar">
    <w:name w:val="Page Char"/>
    <w:basedOn w:val="DefaultParagraphFont"/>
    <w:link w:val="Page"/>
    <w:rsid w:val="005B5D77"/>
    <w:rPr>
      <w:color w:val="318FC5" w:themeColor="text2"/>
      <w:sz w:val="20"/>
    </w:rPr>
  </w:style>
  <w:style w:type="paragraph" w:customStyle="1" w:styleId="Subheading">
    <w:name w:val="Subheading"/>
    <w:basedOn w:val="Normal"/>
    <w:link w:val="SubheadingChar"/>
    <w:qFormat/>
    <w:rsid w:val="00E5360D"/>
    <w:rPr>
      <w:color w:val="D67B01" w:themeColor="accent2" w:themeShade="BF"/>
      <w:sz w:val="36"/>
    </w:rPr>
  </w:style>
  <w:style w:type="character" w:customStyle="1" w:styleId="SubheadingChar">
    <w:name w:val="Subheading Char"/>
    <w:basedOn w:val="DefaultParagraphFont"/>
    <w:link w:val="Subheading"/>
    <w:rsid w:val="00E5360D"/>
    <w:rPr>
      <w:color w:val="D67B01"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A5D848" w:themeColor="accent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318FC5"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76C5EF"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A5D848"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76C5EF"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A5D848"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18FC5" w:themeColor="text2"/>
    </w:rPr>
  </w:style>
  <w:style w:type="character" w:customStyle="1" w:styleId="HeaderChar">
    <w:name w:val="Header Char"/>
    <w:basedOn w:val="DefaultParagraphFont"/>
    <w:link w:val="Header"/>
    <w:uiPriority w:val="99"/>
    <w:rsid w:val="00B047B0"/>
    <w:rPr>
      <w:caps/>
      <w:color w:val="318FC5"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A5D848"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246A93"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246A93"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D67B01"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D67B01" w:themeColor="accent2" w:themeShade="BF"/>
      <w:sz w:val="28"/>
    </w:rPr>
  </w:style>
  <w:style w:type="paragraph" w:styleId="BodyText2">
    <w:name w:val="Body Text 2"/>
    <w:basedOn w:val="Normal"/>
    <w:link w:val="BodyText2Char"/>
    <w:uiPriority w:val="99"/>
    <w:unhideWhenUsed/>
    <w:rsid w:val="000B05B2"/>
    <w:pPr>
      <w:spacing w:after="200"/>
    </w:pPr>
    <w:rPr>
      <w:color w:val="FF6700" w:themeColor="accent3"/>
      <w:sz w:val="20"/>
    </w:rPr>
  </w:style>
  <w:style w:type="character" w:customStyle="1" w:styleId="BodyText2Char">
    <w:name w:val="Body Text 2 Char"/>
    <w:basedOn w:val="DefaultParagraphFont"/>
    <w:link w:val="BodyText2"/>
    <w:uiPriority w:val="99"/>
    <w:rsid w:val="000B05B2"/>
    <w:rPr>
      <w:color w:val="FF6700"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318FC5"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76C5EF"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18FC5"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76C5EF"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246A93" w:themeColor="text2" w:themeShade="BF"/>
    </w:rPr>
  </w:style>
  <w:style w:type="character" w:customStyle="1" w:styleId="BodyText-DarkChar">
    <w:name w:val="Body Text - Dark Char"/>
    <w:basedOn w:val="BodyTextChar"/>
    <w:link w:val="BodyText-Dark"/>
    <w:rsid w:val="0052629E"/>
    <w:rPr>
      <w:color w:val="246A93"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D67B01" w:themeColor="accent2" w:themeShade="BF"/>
      <w:sz w:val="48"/>
    </w:rPr>
  </w:style>
  <w:style w:type="paragraph" w:customStyle="1" w:styleId="Mailer">
    <w:name w:val="Mailer"/>
    <w:basedOn w:val="Normal"/>
    <w:link w:val="MailerChar"/>
    <w:qFormat/>
    <w:rsid w:val="009B0516"/>
    <w:rPr>
      <w:color w:val="318FC5" w:themeColor="text2"/>
      <w:sz w:val="28"/>
    </w:rPr>
  </w:style>
  <w:style w:type="character" w:customStyle="1" w:styleId="MailerChar">
    <w:name w:val="Mailer Char"/>
    <w:basedOn w:val="DefaultParagraphFont"/>
    <w:link w:val="Mailer"/>
    <w:rsid w:val="009B0516"/>
    <w:rPr>
      <w:color w:val="318FC5" w:themeColor="text2"/>
      <w:sz w:val="28"/>
    </w:rPr>
  </w:style>
  <w:style w:type="paragraph" w:customStyle="1" w:styleId="Page">
    <w:name w:val="Page"/>
    <w:basedOn w:val="Normal"/>
    <w:link w:val="PageChar"/>
    <w:qFormat/>
    <w:rsid w:val="005B5D77"/>
    <w:pPr>
      <w:jc w:val="center"/>
    </w:pPr>
    <w:rPr>
      <w:color w:val="318FC5" w:themeColor="text2"/>
      <w:sz w:val="20"/>
    </w:rPr>
  </w:style>
  <w:style w:type="character" w:customStyle="1" w:styleId="PageChar">
    <w:name w:val="Page Char"/>
    <w:basedOn w:val="DefaultParagraphFont"/>
    <w:link w:val="Page"/>
    <w:rsid w:val="005B5D77"/>
    <w:rPr>
      <w:color w:val="318FC5" w:themeColor="text2"/>
      <w:sz w:val="20"/>
    </w:rPr>
  </w:style>
  <w:style w:type="paragraph" w:customStyle="1" w:styleId="Subheading">
    <w:name w:val="Subheading"/>
    <w:basedOn w:val="Normal"/>
    <w:link w:val="SubheadingChar"/>
    <w:qFormat/>
    <w:rsid w:val="00E5360D"/>
    <w:rPr>
      <w:color w:val="D67B01" w:themeColor="accent2" w:themeShade="BF"/>
      <w:sz w:val="36"/>
    </w:rPr>
  </w:style>
  <w:style w:type="character" w:customStyle="1" w:styleId="SubheadingChar">
    <w:name w:val="Subheading Char"/>
    <w:basedOn w:val="DefaultParagraphFont"/>
    <w:link w:val="Subheading"/>
    <w:rsid w:val="00E5360D"/>
    <w:rPr>
      <w:color w:val="D67B01"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A5D848"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microsoft.com/office/2007/relationships/hdphoto" Target="media/hdphoto5.wdp"/><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jpeg"/><Relationship Id="rId31" Type="http://schemas.openxmlformats.org/officeDocument/2006/relationships/image" Target="media/image17.png"/><Relationship Id="rId32" Type="http://schemas.openxmlformats.org/officeDocument/2006/relationships/image" Target="media/image18.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9.png"/><Relationship Id="rId34" Type="http://schemas.microsoft.com/office/2007/relationships/hdphoto" Target="media/hdphoto6.wdp"/><Relationship Id="rId35" Type="http://schemas.openxmlformats.org/officeDocument/2006/relationships/header" Target="header3.xml"/><Relationship Id="rId36" Type="http://schemas.openxmlformats.org/officeDocument/2006/relationships/footer" Target="footer2.xml"/><Relationship Id="rId10" Type="http://schemas.openxmlformats.org/officeDocument/2006/relationships/header" Target="header2.xml"/><Relationship Id="rId11" Type="http://schemas.openxmlformats.org/officeDocument/2006/relationships/image" Target="media/image2.png"/><Relationship Id="rId12" Type="http://schemas.microsoft.com/office/2007/relationships/hdphoto" Target="media/hdphoto1.wdp"/><Relationship Id="rId13" Type="http://schemas.openxmlformats.org/officeDocument/2006/relationships/image" Target="media/image3.png"/><Relationship Id="rId14" Type="http://schemas.microsoft.com/office/2007/relationships/hdphoto" Target="media/hdphoto2.wdp"/><Relationship Id="rId15" Type="http://schemas.openxmlformats.org/officeDocument/2006/relationships/image" Target="media/image4.png"/><Relationship Id="rId16" Type="http://schemas.microsoft.com/office/2007/relationships/hdphoto" Target="media/hdphoto3.wdp"/><Relationship Id="rId17" Type="http://schemas.openxmlformats.org/officeDocument/2006/relationships/image" Target="media/image5.png"/><Relationship Id="rId18" Type="http://schemas.microsoft.com/office/2007/relationships/hdphoto" Target="media/hdphoto4.wdp"/><Relationship Id="rId19" Type="http://schemas.openxmlformats.org/officeDocument/2006/relationships/image" Target="media/image6.jpeg"/><Relationship Id="rId37" Type="http://schemas.openxmlformats.org/officeDocument/2006/relationships/header" Target="header4.xml"/><Relationship Id="rId38" Type="http://schemas.openxmlformats.org/officeDocument/2006/relationships/fontTable" Target="fontTable.xml"/><Relationship Id="rId3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3" Type="http://schemas.openxmlformats.org/officeDocument/2006/relationships/image" Target="media/image23.png"/><Relationship Id="rId4" Type="http://schemas.openxmlformats.org/officeDocument/2006/relationships/image" Target="media/image24.png"/><Relationship Id="rId1" Type="http://schemas.openxmlformats.org/officeDocument/2006/relationships/image" Target="media/image21.png"/><Relationship Id="rId2"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ummer%20Newsletter.dotx" TargetMode="External"/></Relationships>
</file>

<file path=word/theme/theme1.xml><?xml version="1.0" encoding="utf-8"?>
<a:theme xmlns:a="http://schemas.openxmlformats.org/drawingml/2006/main" name="Office Theme">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Summer Newsletter.dotx</Template>
  <TotalTime>148</TotalTime>
  <Pages>4</Pages>
  <Words>11</Words>
  <Characters>63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Turner</dc:creator>
  <cp:keywords/>
  <dc:description/>
  <cp:lastModifiedBy>Erin Turner</cp:lastModifiedBy>
  <cp:revision>5</cp:revision>
  <cp:lastPrinted>2007-08-13T22:20:00Z</cp:lastPrinted>
  <dcterms:created xsi:type="dcterms:W3CDTF">2014-06-02T15:40:00Z</dcterms:created>
  <dcterms:modified xsi:type="dcterms:W3CDTF">2014-06-02T21:58:00Z</dcterms:modified>
  <cp:category/>
</cp:coreProperties>
</file>