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AF901" w14:textId="6D80B8AA" w:rsidR="00F7286D" w:rsidRDefault="000B4A03" w:rsidP="00FB2D5C">
      <w:pPr>
        <w:jc w:val="right"/>
        <w:sectPr w:rsidR="00F7286D">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4300" distR="114300" simplePos="0" relativeHeight="251665479" behindDoc="0" locked="0" layoutInCell="1" allowOverlap="1" wp14:anchorId="6010F02F" wp14:editId="291FA517">
            <wp:simplePos x="0" y="0"/>
            <wp:positionH relativeFrom="page">
              <wp:posOffset>4443095</wp:posOffset>
            </wp:positionH>
            <wp:positionV relativeFrom="page">
              <wp:posOffset>2557145</wp:posOffset>
            </wp:positionV>
            <wp:extent cx="850265" cy="1638300"/>
            <wp:effectExtent l="0" t="0" r="0" b="12700"/>
            <wp:wrapThrough wrapText="bothSides">
              <wp:wrapPolygon edited="0">
                <wp:start x="7743" y="0"/>
                <wp:lineTo x="0" y="5693"/>
                <wp:lineTo x="0" y="11051"/>
                <wp:lineTo x="1936" y="21433"/>
                <wp:lineTo x="20648" y="21433"/>
                <wp:lineTo x="20648" y="15070"/>
                <wp:lineTo x="18712" y="5693"/>
                <wp:lineTo x="12260" y="0"/>
                <wp:lineTo x="7743" y="0"/>
              </wp:wrapPolygon>
            </wp:wrapThrough>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27381" b="70714" l="0" r="23750">
                                  <a14:foregroundMark x1="18500" y1="55476" x2="18500" y2="55476"/>
                                  <a14:foregroundMark x1="20750" y1="63333" x2="20750" y2="63333"/>
                                  <a14:foregroundMark x1="17500" y1="38333" x2="17500" y2="38333"/>
                                </a14:backgroundRemoval>
                              </a14:imgEffect>
                            </a14:imgLayer>
                          </a14:imgProps>
                        </a:ext>
                        <a:ext uri="{28A0092B-C50C-407E-A947-70E740481C1C}">
                          <a14:useLocalDpi xmlns:a14="http://schemas.microsoft.com/office/drawing/2010/main" val="0"/>
                        </a:ext>
                      </a:extLst>
                    </a:blip>
                    <a:srcRect t="27619" r="77000" b="30238"/>
                    <a:stretch/>
                  </pic:blipFill>
                  <pic:spPr bwMode="auto">
                    <a:xfrm>
                      <a:off x="0" y="0"/>
                      <a:ext cx="85026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407" behindDoc="0" locked="0" layoutInCell="1" allowOverlap="1" wp14:anchorId="7F647E23" wp14:editId="13B36E7B">
            <wp:simplePos x="0" y="0"/>
            <wp:positionH relativeFrom="page">
              <wp:posOffset>2809875</wp:posOffset>
            </wp:positionH>
            <wp:positionV relativeFrom="page">
              <wp:posOffset>2557145</wp:posOffset>
            </wp:positionV>
            <wp:extent cx="1341120" cy="1659255"/>
            <wp:effectExtent l="0" t="0" r="5080" b="0"/>
            <wp:wrapThrough wrapText="bothSides">
              <wp:wrapPolygon edited="0">
                <wp:start x="6136" y="0"/>
                <wp:lineTo x="0" y="661"/>
                <wp:lineTo x="0" y="6282"/>
                <wp:lineTo x="2045" y="10912"/>
                <wp:lineTo x="2455" y="12896"/>
                <wp:lineTo x="6136" y="16202"/>
                <wp:lineTo x="8182" y="16202"/>
                <wp:lineTo x="8591" y="21162"/>
                <wp:lineTo x="12273" y="21162"/>
                <wp:lineTo x="12682" y="21162"/>
                <wp:lineTo x="16364" y="16202"/>
                <wp:lineTo x="21273" y="11904"/>
                <wp:lineTo x="21273" y="9920"/>
                <wp:lineTo x="8591" y="5621"/>
                <wp:lineTo x="9000" y="0"/>
                <wp:lineTo x="6136"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21429" b="70714" l="57250" r="100000">
                                  <a14:foregroundMark x1="64250" y1="28571" x2="64250" y2="28571"/>
                                  <a14:foregroundMark x1="76250" y1="27381" x2="76250" y2="27381"/>
                                  <a14:foregroundMark x1="73500" y1="33095" x2="73500" y2="33095"/>
                                  <a14:foregroundMark x1="73500" y1="35238" x2="73500" y2="35238"/>
                                  <a14:foregroundMark x1="62750" y1="30952" x2="62750" y2="30952"/>
                                  <a14:foregroundMark x1="72500" y1="29524" x2="72500" y2="29524"/>
                                </a14:backgroundRemoval>
                              </a14:imgEffect>
                            </a14:imgLayer>
                          </a14:imgProps>
                        </a:ext>
                        <a:ext uri="{28A0092B-C50C-407E-A947-70E740481C1C}">
                          <a14:useLocalDpi xmlns:a14="http://schemas.microsoft.com/office/drawing/2010/main" val="0"/>
                        </a:ext>
                      </a:extLst>
                    </a:blip>
                    <a:srcRect l="62000" t="24286" b="30952"/>
                    <a:stretch/>
                  </pic:blipFill>
                  <pic:spPr bwMode="auto">
                    <a:xfrm>
                      <a:off x="0" y="0"/>
                      <a:ext cx="1341120"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EF7">
        <w:rPr>
          <w:noProof/>
        </w:rPr>
        <mc:AlternateContent>
          <mc:Choice Requires="wps">
            <w:drawing>
              <wp:anchor distT="0" distB="0" distL="114300" distR="114300" simplePos="0" relativeHeight="251657218" behindDoc="0" locked="0" layoutInCell="1" allowOverlap="1" wp14:anchorId="13DC65EE" wp14:editId="17DE6C69">
                <wp:simplePos x="0" y="0"/>
                <wp:positionH relativeFrom="page">
                  <wp:posOffset>737870</wp:posOffset>
                </wp:positionH>
                <wp:positionV relativeFrom="page">
                  <wp:posOffset>2311400</wp:posOffset>
                </wp:positionV>
                <wp:extent cx="6303010" cy="2170430"/>
                <wp:effectExtent l="0" t="0" r="21590" b="13970"/>
                <wp:wrapThrough wrapText="bothSides">
                  <wp:wrapPolygon edited="0">
                    <wp:start x="0" y="0"/>
                    <wp:lineTo x="0" y="21486"/>
                    <wp:lineTo x="21587" y="21486"/>
                    <wp:lineTo x="21587" y="0"/>
                    <wp:lineTo x="0" y="0"/>
                  </wp:wrapPolygon>
                </wp:wrapThrough>
                <wp:docPr id="75" name="Rectangle 75"/>
                <wp:cNvGraphicFramePr/>
                <a:graphic xmlns:a="http://schemas.openxmlformats.org/drawingml/2006/main">
                  <a:graphicData uri="http://schemas.microsoft.com/office/word/2010/wordprocessingShape">
                    <wps:wsp>
                      <wps:cNvSpPr/>
                      <wps:spPr>
                        <a:xfrm>
                          <a:off x="0" y="0"/>
                          <a:ext cx="6303010" cy="2170430"/>
                        </a:xfrm>
                        <a:prstGeom prst="rect">
                          <a:avLst/>
                        </a:prstGeom>
                        <a:solidFill>
                          <a:schemeClr val="bg2">
                            <a:lumMod val="20000"/>
                            <a:lumOff val="80000"/>
                          </a:schemeClr>
                        </a:solidFill>
                        <a:ln>
                          <a:solidFill>
                            <a:schemeClr val="bg2">
                              <a:lumMod val="20000"/>
                              <a:lumOff val="8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58.1pt;margin-top:182pt;width:496.3pt;height:170.9pt;z-index:2516572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" fillcolor="#e3f0fc [670]" strokecolor="#e3f0fc [670]">
                <w10:wrap type="through" anchorx="page" anchory="page"/>
              </v:rect>
            </w:pict>
          </mc:Fallback>
        </mc:AlternateContent>
      </w:r>
      <w:r w:rsidR="00FF4EF7">
        <w:rPr>
          <w:noProof/>
        </w:rPr>
        <w:drawing>
          <wp:anchor distT="0" distB="0" distL="114300" distR="114300" simplePos="0" relativeHeight="251680839" behindDoc="0" locked="0" layoutInCell="1" allowOverlap="1" wp14:anchorId="7E18670C" wp14:editId="76D4E167">
            <wp:simplePos x="0" y="0"/>
            <wp:positionH relativeFrom="page">
              <wp:posOffset>1071245</wp:posOffset>
            </wp:positionH>
            <wp:positionV relativeFrom="page">
              <wp:posOffset>3664585</wp:posOffset>
            </wp:positionV>
            <wp:extent cx="346710" cy="906145"/>
            <wp:effectExtent l="0" t="0" r="8890" b="8255"/>
            <wp:wrapThrough wrapText="bothSides">
              <wp:wrapPolygon edited="0">
                <wp:start x="11077" y="0"/>
                <wp:lineTo x="6330" y="3633"/>
                <wp:lineTo x="1582" y="11504"/>
                <wp:lineTo x="4747" y="19375"/>
                <wp:lineTo x="7912" y="21191"/>
                <wp:lineTo x="15824" y="21191"/>
                <wp:lineTo x="14242" y="9687"/>
                <wp:lineTo x="20571" y="6055"/>
                <wp:lineTo x="20571" y="605"/>
                <wp:lineTo x="17407" y="0"/>
                <wp:lineTo x="11077" y="0"/>
              </wp:wrapPolygon>
            </wp:wrapThrough>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0" b="81835" l="75154" r="97462"/>
                              </a14:imgEffect>
                            </a14:imgLayer>
                          </a14:imgProps>
                        </a:ext>
                        <a:ext uri="{28A0092B-C50C-407E-A947-70E740481C1C}">
                          <a14:useLocalDpi xmlns:a14="http://schemas.microsoft.com/office/drawing/2010/main" val="0"/>
                        </a:ext>
                      </a:extLst>
                    </a:blip>
                    <a:srcRect l="75831" t="9209" b="16278"/>
                    <a:stretch/>
                  </pic:blipFill>
                  <pic:spPr bwMode="auto">
                    <a:xfrm flipH="1">
                      <a:off x="0" y="0"/>
                      <a:ext cx="346710"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EF7">
        <w:rPr>
          <w:noProof/>
        </w:rPr>
        <w:drawing>
          <wp:anchor distT="0" distB="0" distL="114300" distR="114300" simplePos="0" relativeHeight="251684935" behindDoc="0" locked="0" layoutInCell="1" allowOverlap="1" wp14:anchorId="50116626" wp14:editId="1C25FD49">
            <wp:simplePos x="0" y="0"/>
            <wp:positionH relativeFrom="page">
              <wp:posOffset>1599565</wp:posOffset>
            </wp:positionH>
            <wp:positionV relativeFrom="page">
              <wp:posOffset>2807970</wp:posOffset>
            </wp:positionV>
            <wp:extent cx="367030" cy="360680"/>
            <wp:effectExtent l="0" t="0" r="0" b="0"/>
            <wp:wrapThrough wrapText="bothSides">
              <wp:wrapPolygon edited="0">
                <wp:start x="5979" y="0"/>
                <wp:lineTo x="0" y="1521"/>
                <wp:lineTo x="0" y="19775"/>
                <wp:lineTo x="2990" y="19775"/>
                <wp:lineTo x="14948" y="19775"/>
                <wp:lineTo x="19433" y="13690"/>
                <wp:lineTo x="19433" y="1521"/>
                <wp:lineTo x="14948" y="0"/>
                <wp:lineTo x="5979" y="0"/>
              </wp:wrapPolygon>
            </wp:wrapThrough>
            <wp:docPr id="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57235" b="100000" l="25778" r="77111"/>
                              </a14:imgEffect>
                            </a14:imgLayer>
                          </a14:imgProps>
                        </a:ext>
                        <a:ext uri="{28A0092B-C50C-407E-A947-70E740481C1C}">
                          <a14:useLocalDpi xmlns:a14="http://schemas.microsoft.com/office/drawing/2010/main" val="0"/>
                        </a:ext>
                      </a:extLst>
                    </a:blip>
                    <a:srcRect l="43436" t="70975" r="32182" b="5693"/>
                    <a:stretch/>
                  </pic:blipFill>
                  <pic:spPr bwMode="auto">
                    <a:xfrm>
                      <a:off x="0" y="0"/>
                      <a:ext cx="367030" cy="36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EF7">
        <w:rPr>
          <w:noProof/>
        </w:rPr>
        <w:drawing>
          <wp:anchor distT="0" distB="0" distL="114300" distR="114300" simplePos="0" relativeHeight="251686983" behindDoc="0" locked="0" layoutInCell="1" allowOverlap="1" wp14:anchorId="6633AA5B" wp14:editId="17C2F36C">
            <wp:simplePos x="0" y="0"/>
            <wp:positionH relativeFrom="page">
              <wp:posOffset>1917065</wp:posOffset>
            </wp:positionH>
            <wp:positionV relativeFrom="page">
              <wp:posOffset>2557145</wp:posOffset>
            </wp:positionV>
            <wp:extent cx="328930" cy="397510"/>
            <wp:effectExtent l="0" t="0" r="1270" b="8890"/>
            <wp:wrapThrough wrapText="bothSides">
              <wp:wrapPolygon edited="0">
                <wp:start x="0" y="0"/>
                <wp:lineTo x="0" y="12422"/>
                <wp:lineTo x="8340" y="20703"/>
                <wp:lineTo x="20015" y="20703"/>
                <wp:lineTo x="20015" y="1380"/>
                <wp:lineTo x="3336" y="0"/>
                <wp:lineTo x="0" y="0"/>
              </wp:wrapPolygon>
            </wp:wrapThrough>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32829" b="69546" l="68000" r="100000"/>
                              </a14:imgEffect>
                            </a14:imgLayer>
                          </a14:imgProps>
                        </a:ext>
                        <a:ext uri="{28A0092B-C50C-407E-A947-70E740481C1C}">
                          <a14:useLocalDpi xmlns:a14="http://schemas.microsoft.com/office/drawing/2010/main" val="0"/>
                        </a:ext>
                      </a:extLst>
                    </a:blip>
                    <a:srcRect l="77311" t="42591" r="2859" b="34096"/>
                    <a:stretch/>
                  </pic:blipFill>
                  <pic:spPr bwMode="auto">
                    <a:xfrm>
                      <a:off x="0" y="0"/>
                      <a:ext cx="328930" cy="39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D02">
        <w:rPr>
          <w:noProof/>
        </w:rPr>
        <mc:AlternateContent>
          <mc:Choice Requires="wps">
            <w:drawing>
              <wp:anchor distT="0" distB="0" distL="114300" distR="114300" simplePos="0" relativeHeight="251658258" behindDoc="0" locked="0" layoutInCell="1" allowOverlap="1" wp14:anchorId="305A50C2" wp14:editId="248F3371">
                <wp:simplePos x="0" y="0"/>
                <wp:positionH relativeFrom="page">
                  <wp:posOffset>4127500</wp:posOffset>
                </wp:positionH>
                <wp:positionV relativeFrom="page">
                  <wp:posOffset>5880100</wp:posOffset>
                </wp:positionV>
                <wp:extent cx="2946400" cy="3314700"/>
                <wp:effectExtent l="0" t="0" r="0" b="12700"/>
                <wp:wrapTight wrapText="bothSides">
                  <wp:wrapPolygon edited="0">
                    <wp:start x="559" y="0"/>
                    <wp:lineTo x="559" y="21517"/>
                    <wp:lineTo x="20855" y="21517"/>
                    <wp:lineTo x="20855" y="0"/>
                    <wp:lineTo x="559" y="0"/>
                  </wp:wrapPolygon>
                </wp:wrapTight>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 o:spid="_x0000_s1026" type="#_x0000_t202" style="position:absolute;left:0;text-align:left;margin-left:325pt;margin-top:463pt;width:232pt;height:26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" mv:complextextbox="1" filled="f" stroked="f">
                <v:textbox inset="10.8pt,0,10.8pt,0">
                  <w:txbxContent/>
                </v:textbox>
                <w10:wrap type="tight" anchorx="page" anchory="page"/>
              </v:shape>
            </w:pict>
          </mc:Fallback>
        </mc:AlternateContent>
      </w:r>
      <w:r w:rsidR="00F93D02">
        <w:rPr>
          <w:noProof/>
        </w:rPr>
        <mc:AlternateContent>
          <mc:Choice Requires="wps">
            <w:drawing>
              <wp:anchor distT="0" distB="0" distL="114300" distR="114300" simplePos="0" relativeHeight="251658257" behindDoc="0" locked="0" layoutInCell="1" allowOverlap="1" wp14:anchorId="031B8638" wp14:editId="3CDBF4B5">
                <wp:simplePos x="0" y="0"/>
                <wp:positionH relativeFrom="page">
                  <wp:posOffset>788035</wp:posOffset>
                </wp:positionH>
                <wp:positionV relativeFrom="page">
                  <wp:posOffset>5880100</wp:posOffset>
                </wp:positionV>
                <wp:extent cx="3328035" cy="3314700"/>
                <wp:effectExtent l="0" t="0" r="0" b="12700"/>
                <wp:wrapTight wrapText="bothSides">
                  <wp:wrapPolygon edited="0">
                    <wp:start x="495" y="0"/>
                    <wp:lineTo x="495" y="21517"/>
                    <wp:lineTo x="20936" y="21517"/>
                    <wp:lineTo x="20936" y="0"/>
                    <wp:lineTo x="495" y="0"/>
                  </wp:wrapPolygon>
                </wp:wrapTight>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
                        <w:txbxContent>
                          <w:p w14:paraId="3D9B5ACB" w14:textId="77777777" w:rsidR="009B0037" w:rsidRPr="00512C2D" w:rsidRDefault="009B0037" w:rsidP="00512C2D">
                            <w:pPr>
                              <w:pStyle w:val="BodyText"/>
                              <w:spacing w:line="276" w:lineRule="auto"/>
                              <w:ind w:firstLine="0"/>
                              <w:rPr>
                                <w:sz w:val="24"/>
                              </w:rPr>
                            </w:pPr>
                            <w:r>
                              <w:rPr>
                                <w:sz w:val="24"/>
                              </w:rPr>
                              <w:t>Though the instructors discourage it, children often want to practice their tumbling skills at home.  Preforming tumbling skills in the grass, living room, or on a gym floor can be a lot of fun, but the key word is SAFELY!  Beginner skills such as forward rolls, handstands, cartwheels, and round offs are good skills to be practiced at home.  The more advanced skills such as back handsprings, back tucks, and twisting skills should not be attempted outside of the gymnastics facility.  When a child comes to practice and says, “I got my back handspring!” a coach’s first thought is, “Where</w:t>
                            </w:r>
                            <w:proofErr w:type="gramStart"/>
                            <w:r>
                              <w:rPr>
                                <w:sz w:val="24"/>
                              </w:rPr>
                              <w:t>?!?</w:t>
                            </w:r>
                            <w:proofErr w:type="gramEnd"/>
                            <w:r>
                              <w:rPr>
                                <w:sz w:val="24"/>
                              </w:rPr>
                              <w:t xml:space="preserve">”  When a child teaches themselves a skill outside of the gym, it is not only dangerous, but it often leads to bad habits.  Instead of learning the skill with the correct form, children typically develop their own technique when teaching themselves a skill.  This only makes things harder on the athlete when the coach then tries to instill the correct technique.  It is like relearning the skill all over again.  Children can ALWAYS work on flexibility at home if he/she chooses.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62.05pt;margin-top:463pt;width:262.05pt;height:26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" mv:complextextbox="1" filled="f" stroked="f">
                <v:textbox inset="10.8pt,0,10.8pt,0">
                  <w:txbxContent>
                    <w:p w14:paraId="3D9B5ACB" w14:textId="77777777" w:rsidR="009B0037" w:rsidRPr="00512C2D" w:rsidRDefault="009B0037" w:rsidP="00512C2D">
                      <w:pPr>
                        <w:pStyle w:val="BodyText"/>
                        <w:spacing w:line="276" w:lineRule="auto"/>
                        <w:ind w:firstLine="0"/>
                        <w:rPr>
                          <w:sz w:val="24"/>
                        </w:rPr>
                      </w:pPr>
                      <w:r>
                        <w:rPr>
                          <w:sz w:val="24"/>
                        </w:rPr>
                        <w:t>Though the instructors discourage it, children often want to practice their tumbling skills at home.  Preforming tumbling skills in the grass, living room, or on a gym floor can be a lot of fun, but the key word is SAFELY!  Beginner skills such as forward rolls, handstands, cartwheels, and round offs are good skills to be practiced at home.  The more advanced skills such as back handsprings, back tucks, and twisting skills should not be attempted outside of the gymnastics facility.  When a child comes to practice and says, “I got my back handspring!” a coach’s first thought is, “Where</w:t>
                      </w:r>
                      <w:proofErr w:type="gramStart"/>
                      <w:r>
                        <w:rPr>
                          <w:sz w:val="24"/>
                        </w:rPr>
                        <w:t>?!?</w:t>
                      </w:r>
                      <w:proofErr w:type="gramEnd"/>
                      <w:r>
                        <w:rPr>
                          <w:sz w:val="24"/>
                        </w:rPr>
                        <w:t xml:space="preserve">”  When a child teaches themselves a skill outside of the gym, it is not only dangerous, but it often leads to bad habits.  Instead of learning the skill with the correct form, children typically develop their own technique when teaching themselves a skill.  This only makes things harder on the athlete when the coach then tries to instill the correct technique.  It is like relearning the skill all over again.  Children can ALWAYS work on flexibility at home if he/she chooses. </w:t>
                      </w:r>
                    </w:p>
                  </w:txbxContent>
                </v:textbox>
                <w10:wrap type="tight" anchorx="page" anchory="page"/>
              </v:shape>
            </w:pict>
          </mc:Fallback>
        </mc:AlternateContent>
      </w:r>
      <w:r w:rsidR="003F06FC">
        <w:rPr>
          <w:noProof/>
        </w:rPr>
        <mc:AlternateContent>
          <mc:Choice Requires="wps">
            <w:drawing>
              <wp:anchor distT="0" distB="0" distL="114300" distR="114300" simplePos="0" relativeHeight="251658256" behindDoc="0" locked="0" layoutInCell="1" allowOverlap="1" wp14:anchorId="53D859CF" wp14:editId="241BB359">
                <wp:simplePos x="0" y="0"/>
                <wp:positionH relativeFrom="page">
                  <wp:posOffset>593725</wp:posOffset>
                </wp:positionH>
                <wp:positionV relativeFrom="page">
                  <wp:posOffset>5181600</wp:posOffset>
                </wp:positionV>
                <wp:extent cx="6447155" cy="571500"/>
                <wp:effectExtent l="0" t="0" r="0" b="12700"/>
                <wp:wrapTight wrapText="bothSides">
                  <wp:wrapPolygon edited="0">
                    <wp:start x="85" y="0"/>
                    <wp:lineTo x="85" y="21120"/>
                    <wp:lineTo x="21445" y="21120"/>
                    <wp:lineTo x="21445" y="0"/>
                    <wp:lineTo x="85" y="0"/>
                  </wp:wrapPolygon>
                </wp:wrapTight>
                <wp:docPr id="6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35A6093" w14:textId="77777777" w:rsidR="009B0037" w:rsidRPr="003F06FC" w:rsidRDefault="009B0037" w:rsidP="001C3E35">
                            <w:pPr>
                              <w:pStyle w:val="Heading3"/>
                              <w:rPr>
                                <w:color w:val="FBC01E" w:themeColor="accent1"/>
                                <w:sz w:val="32"/>
                                <w:szCs w:val="32"/>
                              </w:rPr>
                            </w:pPr>
                            <w:r w:rsidRPr="003F06FC">
                              <w:rPr>
                                <w:color w:val="FBC01E" w:themeColor="accent1"/>
                                <w:sz w:val="32"/>
                                <w:szCs w:val="32"/>
                              </w:rPr>
                              <w:t xml:space="preserve">Why the phrase “I taught myself in the grass!” </w:t>
                            </w:r>
                          </w:p>
                          <w:p w14:paraId="3D3799AE" w14:textId="77777777" w:rsidR="009B0037" w:rsidRPr="003F06FC" w:rsidRDefault="009B0037" w:rsidP="001C3E35">
                            <w:pPr>
                              <w:pStyle w:val="Heading3"/>
                              <w:rPr>
                                <w:color w:val="FBC01E" w:themeColor="accent1"/>
                                <w:sz w:val="32"/>
                                <w:szCs w:val="32"/>
                              </w:rPr>
                            </w:pPr>
                            <w:proofErr w:type="gramStart"/>
                            <w:r w:rsidRPr="003F06FC">
                              <w:rPr>
                                <w:color w:val="FBC01E" w:themeColor="accent1"/>
                                <w:sz w:val="32"/>
                                <w:szCs w:val="32"/>
                              </w:rPr>
                              <w:t>is</w:t>
                            </w:r>
                            <w:proofErr w:type="gramEnd"/>
                            <w:r w:rsidRPr="003F06FC">
                              <w:rPr>
                                <w:color w:val="FBC01E" w:themeColor="accent1"/>
                                <w:sz w:val="32"/>
                                <w:szCs w:val="32"/>
                              </w:rPr>
                              <w:t xml:space="preserve"> terrifying to your coaches.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left:0;text-align:left;margin-left:46.75pt;margin-top:408pt;width:507.65pt;height: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" filled="f" stroked="f">
                <v:textbox inset=",0,,0">
                  <w:txbxContent>
                    <w:p w14:paraId="035A6093" w14:textId="77777777" w:rsidR="009B0037" w:rsidRPr="003F06FC" w:rsidRDefault="009B0037" w:rsidP="001C3E35">
                      <w:pPr>
                        <w:pStyle w:val="Heading3"/>
                        <w:rPr>
                          <w:color w:val="FBC01E" w:themeColor="accent1"/>
                          <w:sz w:val="32"/>
                          <w:szCs w:val="32"/>
                        </w:rPr>
                      </w:pPr>
                      <w:r w:rsidRPr="003F06FC">
                        <w:rPr>
                          <w:color w:val="FBC01E" w:themeColor="accent1"/>
                          <w:sz w:val="32"/>
                          <w:szCs w:val="32"/>
                        </w:rPr>
                        <w:t xml:space="preserve">Why the phrase “I taught myself in the grass!” </w:t>
                      </w:r>
                    </w:p>
                    <w:p w14:paraId="3D3799AE" w14:textId="77777777" w:rsidR="009B0037" w:rsidRPr="003F06FC" w:rsidRDefault="009B0037" w:rsidP="001C3E35">
                      <w:pPr>
                        <w:pStyle w:val="Heading3"/>
                        <w:rPr>
                          <w:color w:val="FBC01E" w:themeColor="accent1"/>
                          <w:sz w:val="32"/>
                          <w:szCs w:val="32"/>
                        </w:rPr>
                      </w:pPr>
                      <w:proofErr w:type="gramStart"/>
                      <w:r w:rsidRPr="003F06FC">
                        <w:rPr>
                          <w:color w:val="FBC01E" w:themeColor="accent1"/>
                          <w:sz w:val="32"/>
                          <w:szCs w:val="32"/>
                        </w:rPr>
                        <w:t>is</w:t>
                      </w:r>
                      <w:proofErr w:type="gramEnd"/>
                      <w:r w:rsidRPr="003F06FC">
                        <w:rPr>
                          <w:color w:val="FBC01E" w:themeColor="accent1"/>
                          <w:sz w:val="32"/>
                          <w:szCs w:val="32"/>
                        </w:rPr>
                        <w:t xml:space="preserve"> terrifying to your coaches.</w:t>
                      </w:r>
                    </w:p>
                  </w:txbxContent>
                </v:textbox>
                <w10:wrap type="tight" anchorx="page" anchory="page"/>
              </v:shape>
            </w:pict>
          </mc:Fallback>
        </mc:AlternateContent>
      </w:r>
      <w:r w:rsidR="003F06FC" w:rsidRPr="001C3E35">
        <w:rPr>
          <w:noProof/>
          <w:sz w:val="40"/>
          <w:szCs w:val="40"/>
        </w:rPr>
        <mc:AlternateContent>
          <mc:Choice Requires="wps">
            <w:drawing>
              <wp:anchor distT="0" distB="0" distL="114300" distR="114300" simplePos="0" relativeHeight="251658255" behindDoc="0" locked="0" layoutInCell="1" allowOverlap="1" wp14:anchorId="76430BEB" wp14:editId="30DEC491">
                <wp:simplePos x="0" y="0"/>
                <wp:positionH relativeFrom="page">
                  <wp:posOffset>725170</wp:posOffset>
                </wp:positionH>
                <wp:positionV relativeFrom="page">
                  <wp:posOffset>4775200</wp:posOffset>
                </wp:positionV>
                <wp:extent cx="6315710" cy="431800"/>
                <wp:effectExtent l="0" t="0" r="0" b="0"/>
                <wp:wrapTight wrapText="bothSides">
                  <wp:wrapPolygon edited="0">
                    <wp:start x="87" y="0"/>
                    <wp:lineTo x="87" y="20329"/>
                    <wp:lineTo x="21457" y="20329"/>
                    <wp:lineTo x="21457" y="0"/>
                    <wp:lineTo x="87" y="0"/>
                  </wp:wrapPolygon>
                </wp:wrapTight>
                <wp:docPr id="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4DA64A" w14:textId="77777777" w:rsidR="009B0037" w:rsidRPr="003F06FC" w:rsidRDefault="009B0037" w:rsidP="000817D4">
                            <w:pPr>
                              <w:pStyle w:val="Heading1"/>
                              <w:rPr>
                                <w:color w:val="FBC01E" w:themeColor="accent1"/>
                                <w:sz w:val="44"/>
                                <w:szCs w:val="44"/>
                              </w:rPr>
                            </w:pPr>
                            <w:r w:rsidRPr="003F06FC">
                              <w:rPr>
                                <w:color w:val="FBC01E" w:themeColor="accent1"/>
                                <w:sz w:val="44"/>
                                <w:szCs w:val="44"/>
                              </w:rPr>
                              <w:t>Training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left:0;text-align:left;margin-left:57.1pt;margin-top:376pt;width:497.3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" filled="f" stroked="f">
                <v:textbox inset=",0,,0">
                  <w:txbxContent>
                    <w:p w14:paraId="024DA64A" w14:textId="77777777" w:rsidR="009B0037" w:rsidRPr="003F06FC" w:rsidRDefault="009B0037" w:rsidP="000817D4">
                      <w:pPr>
                        <w:pStyle w:val="Heading1"/>
                        <w:rPr>
                          <w:color w:val="FBC01E" w:themeColor="accent1"/>
                          <w:sz w:val="44"/>
                          <w:szCs w:val="44"/>
                        </w:rPr>
                      </w:pPr>
                      <w:r w:rsidRPr="003F06FC">
                        <w:rPr>
                          <w:color w:val="FBC01E" w:themeColor="accent1"/>
                          <w:sz w:val="44"/>
                          <w:szCs w:val="44"/>
                        </w:rPr>
                        <w:t>Training at Home</w:t>
                      </w:r>
                    </w:p>
                  </w:txbxContent>
                </v:textbox>
                <w10:wrap type="tight" anchorx="page" anchory="page"/>
              </v:shape>
            </w:pict>
          </mc:Fallback>
        </mc:AlternateContent>
      </w:r>
      <w:r w:rsidR="003F06FC">
        <w:rPr>
          <w:noProof/>
        </w:rPr>
        <mc:AlternateContent>
          <mc:Choice Requires="wps">
            <w:drawing>
              <wp:anchor distT="0" distB="0" distL="114300" distR="114300" simplePos="0" relativeHeight="251667527" behindDoc="0" locked="0" layoutInCell="1" allowOverlap="1" wp14:anchorId="4EBE86FD" wp14:editId="66BF534D">
                <wp:simplePos x="0" y="0"/>
                <wp:positionH relativeFrom="page">
                  <wp:posOffset>2821940</wp:posOffset>
                </wp:positionH>
                <wp:positionV relativeFrom="page">
                  <wp:posOffset>3394710</wp:posOffset>
                </wp:positionV>
                <wp:extent cx="152400" cy="190500"/>
                <wp:effectExtent l="0" t="0" r="0" b="12700"/>
                <wp:wrapThrough wrapText="bothSides">
                  <wp:wrapPolygon edited="0">
                    <wp:start x="0" y="0"/>
                    <wp:lineTo x="0" y="20160"/>
                    <wp:lineTo x="18000" y="20160"/>
                    <wp:lineTo x="18000" y="0"/>
                    <wp:lineTo x="0" y="0"/>
                  </wp:wrapPolygon>
                </wp:wrapThrough>
                <wp:docPr id="86" name="Rectangle 86"/>
                <wp:cNvGraphicFramePr/>
                <a:graphic xmlns:a="http://schemas.openxmlformats.org/drawingml/2006/main">
                  <a:graphicData uri="http://schemas.microsoft.com/office/word/2010/wordprocessingShape">
                    <wps:wsp>
                      <wps:cNvSpPr/>
                      <wps:spPr>
                        <a:xfrm>
                          <a:off x="0" y="0"/>
                          <a:ext cx="152400" cy="190500"/>
                        </a:xfrm>
                        <a:prstGeom prst="rect">
                          <a:avLst/>
                        </a:prstGeom>
                        <a:solidFill>
                          <a:srgbClr val="E4F0F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222.2pt;margin-top:267.3pt;width:12pt;height:15pt;z-index:25166752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" fillcolor="#e4f0fc" stroked="f">
                <w10:wrap type="through" anchorx="page" anchory="page"/>
              </v:rect>
            </w:pict>
          </mc:Fallback>
        </mc:AlternateContent>
      </w:r>
      <w:r w:rsidR="003F06FC">
        <w:rPr>
          <w:noProof/>
        </w:rPr>
        <w:drawing>
          <wp:anchor distT="0" distB="0" distL="114300" distR="114300" simplePos="0" relativeHeight="251678791" behindDoc="0" locked="0" layoutInCell="1" allowOverlap="1" wp14:anchorId="4C41E790" wp14:editId="6B674E84">
            <wp:simplePos x="0" y="0"/>
            <wp:positionH relativeFrom="page">
              <wp:posOffset>725170</wp:posOffset>
            </wp:positionH>
            <wp:positionV relativeFrom="page">
              <wp:posOffset>3911600</wp:posOffset>
            </wp:positionV>
            <wp:extent cx="6322060" cy="783590"/>
            <wp:effectExtent l="0" t="0" r="2540" b="3810"/>
            <wp:wrapThrough wrapText="bothSides">
              <wp:wrapPolygon edited="0">
                <wp:start x="1128" y="0"/>
                <wp:lineTo x="0" y="1400"/>
                <wp:lineTo x="0" y="21005"/>
                <wp:lineTo x="21522" y="21005"/>
                <wp:lineTo x="21522" y="0"/>
                <wp:lineTo x="18485" y="0"/>
                <wp:lineTo x="1128"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206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FC">
        <w:rPr>
          <w:noProof/>
        </w:rPr>
        <w:drawing>
          <wp:anchor distT="0" distB="0" distL="114300" distR="114300" simplePos="0" relativeHeight="251671623" behindDoc="0" locked="0" layoutInCell="1" allowOverlap="1" wp14:anchorId="00C608C4" wp14:editId="5892FBEB">
            <wp:simplePos x="0" y="0"/>
            <wp:positionH relativeFrom="page">
              <wp:posOffset>914400</wp:posOffset>
            </wp:positionH>
            <wp:positionV relativeFrom="page">
              <wp:posOffset>3470910</wp:posOffset>
            </wp:positionV>
            <wp:extent cx="304800" cy="1024255"/>
            <wp:effectExtent l="0" t="0" r="0" b="0"/>
            <wp:wrapThrough wrapText="bothSides">
              <wp:wrapPolygon edited="0">
                <wp:start x="1800" y="1607"/>
                <wp:lineTo x="0" y="3214"/>
                <wp:lineTo x="0" y="5892"/>
                <wp:lineTo x="9000" y="11249"/>
                <wp:lineTo x="9000" y="20355"/>
                <wp:lineTo x="19800" y="20355"/>
                <wp:lineTo x="19800" y="6428"/>
                <wp:lineTo x="14400" y="1607"/>
                <wp:lineTo x="1800" y="1607"/>
              </wp:wrapPolygon>
            </wp:wrapThrough>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8447" b="76203" l="2077" r="30231"/>
                              </a14:imgEffect>
                            </a14:imgLayer>
                          </a14:imgProps>
                        </a:ext>
                        <a:ext uri="{28A0092B-C50C-407E-A947-70E740481C1C}">
                          <a14:useLocalDpi xmlns:a14="http://schemas.microsoft.com/office/drawing/2010/main" val="0"/>
                        </a:ext>
                      </a:extLst>
                    </a:blip>
                    <a:srcRect r="78635" b="15313"/>
                    <a:stretch/>
                  </pic:blipFill>
                  <pic:spPr bwMode="auto">
                    <a:xfrm>
                      <a:off x="0" y="0"/>
                      <a:ext cx="304800"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6FC">
        <w:rPr>
          <w:noProof/>
        </w:rPr>
        <w:drawing>
          <wp:anchor distT="0" distB="0" distL="114300" distR="114300" simplePos="0" relativeHeight="251674695" behindDoc="0" locked="0" layoutInCell="1" allowOverlap="1" wp14:anchorId="78157DB2" wp14:editId="6AF99C69">
            <wp:simplePos x="0" y="0"/>
            <wp:positionH relativeFrom="page">
              <wp:posOffset>1367790</wp:posOffset>
            </wp:positionH>
            <wp:positionV relativeFrom="page">
              <wp:posOffset>3556000</wp:posOffset>
            </wp:positionV>
            <wp:extent cx="281940" cy="914400"/>
            <wp:effectExtent l="0" t="0" r="0" b="0"/>
            <wp:wrapThrough wrapText="bothSides">
              <wp:wrapPolygon edited="0">
                <wp:start x="5838" y="0"/>
                <wp:lineTo x="0" y="6000"/>
                <wp:lineTo x="0" y="20400"/>
                <wp:lineTo x="11676" y="20400"/>
                <wp:lineTo x="11676" y="10200"/>
                <wp:lineTo x="19459" y="6600"/>
                <wp:lineTo x="19459" y="0"/>
                <wp:lineTo x="5838" y="0"/>
              </wp:wrapPolygon>
            </wp:wrapThrough>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4178" b="74932" l="58538" r="81538">
                                  <a14:foregroundMark x1="72154" y1="62035" x2="72154" y2="62035"/>
                                  <a14:foregroundMark x1="73846" y1="40690" x2="73846" y2="40690"/>
                                </a14:backgroundRemoval>
                              </a14:imgEffect>
                            </a14:imgLayer>
                          </a14:imgProps>
                        </a:ext>
                        <a:ext uri="{28A0092B-C50C-407E-A947-70E740481C1C}">
                          <a14:useLocalDpi xmlns:a14="http://schemas.microsoft.com/office/drawing/2010/main" val="0"/>
                        </a:ext>
                      </a:extLst>
                    </a:blip>
                    <a:srcRect l="56717" t="9210" r="24169" b="17706"/>
                    <a:stretch/>
                  </pic:blipFill>
                  <pic:spPr bwMode="auto">
                    <a:xfrm flipH="1">
                      <a:off x="0" y="0"/>
                      <a:ext cx="28194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6FC">
        <w:rPr>
          <w:noProof/>
        </w:rPr>
        <w:drawing>
          <wp:anchor distT="0" distB="0" distL="114300" distR="114300" simplePos="0" relativeHeight="251677767" behindDoc="0" locked="0" layoutInCell="1" allowOverlap="1" wp14:anchorId="7E5AB3F0" wp14:editId="07AF6F8E">
            <wp:simplePos x="0" y="0"/>
            <wp:positionH relativeFrom="page">
              <wp:posOffset>1162050</wp:posOffset>
            </wp:positionH>
            <wp:positionV relativeFrom="page">
              <wp:posOffset>3293110</wp:posOffset>
            </wp:positionV>
            <wp:extent cx="236220" cy="1023620"/>
            <wp:effectExtent l="0" t="0" r="0" b="0"/>
            <wp:wrapThrough wrapText="bothSides">
              <wp:wrapPolygon edited="0">
                <wp:start x="4645" y="0"/>
                <wp:lineTo x="0" y="1072"/>
                <wp:lineTo x="0" y="6968"/>
                <wp:lineTo x="9290" y="9112"/>
                <wp:lineTo x="6968" y="20903"/>
                <wp:lineTo x="18581" y="20903"/>
                <wp:lineTo x="18581" y="2144"/>
                <wp:lineTo x="13935" y="0"/>
                <wp:lineTo x="4645" y="0"/>
              </wp:wrapPolygon>
            </wp:wrapThrough>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8447" b="82016" l="21000" r="39462"/>
                              </a14:imgEffect>
                            </a14:imgLayer>
                          </a14:imgProps>
                        </a:ext>
                        <a:ext uri="{28A0092B-C50C-407E-A947-70E740481C1C}">
                          <a14:useLocalDpi xmlns:a14="http://schemas.microsoft.com/office/drawing/2010/main" val="0"/>
                        </a:ext>
                      </a:extLst>
                    </a:blip>
                    <a:srcRect l="21289" t="8102" r="64145" b="17706"/>
                    <a:stretch/>
                  </pic:blipFill>
                  <pic:spPr bwMode="auto">
                    <a:xfrm>
                      <a:off x="0" y="0"/>
                      <a:ext cx="23622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30C">
        <w:rPr>
          <w:noProof/>
        </w:rPr>
        <w:drawing>
          <wp:anchor distT="0" distB="0" distL="114300" distR="114300" simplePos="0" relativeHeight="251669575" behindDoc="0" locked="0" layoutInCell="1" allowOverlap="1" wp14:anchorId="458CB44B" wp14:editId="775E0390">
            <wp:simplePos x="0" y="0"/>
            <wp:positionH relativeFrom="page">
              <wp:posOffset>5842000</wp:posOffset>
            </wp:positionH>
            <wp:positionV relativeFrom="page">
              <wp:posOffset>2298700</wp:posOffset>
            </wp:positionV>
            <wp:extent cx="1205230" cy="1143000"/>
            <wp:effectExtent l="0" t="0" r="0" b="0"/>
            <wp:wrapThrough wrapText="bothSides">
              <wp:wrapPolygon edited="0">
                <wp:start x="4097" y="0"/>
                <wp:lineTo x="1821" y="3360"/>
                <wp:lineTo x="1821" y="5280"/>
                <wp:lineTo x="3642" y="7680"/>
                <wp:lineTo x="0" y="8640"/>
                <wp:lineTo x="0" y="10560"/>
                <wp:lineTo x="8194" y="15360"/>
                <wp:lineTo x="6828" y="18720"/>
                <wp:lineTo x="9560" y="20160"/>
                <wp:lineTo x="18664" y="21120"/>
                <wp:lineTo x="20940" y="21120"/>
                <wp:lineTo x="20940" y="0"/>
                <wp:lineTo x="4097" y="0"/>
              </wp:wrapPolygon>
            </wp:wrapThrough>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32000" b="99500" l="0" r="72500">
                                  <a14:foregroundMark x1="38000" y1="75500" x2="38000" y2="75500"/>
                                  <a14:foregroundMark x1="24000" y1="56500" x2="24000" y2="56500"/>
                                  <a14:foregroundMark x1="23000" y1="46500" x2="23000" y2="46500"/>
                                  <a14:foregroundMark x1="26000" y1="37500" x2="26000" y2="37500"/>
                                  <a14:foregroundMark x1="32000" y1="65500" x2="32000" y2="65500"/>
                                  <a14:foregroundMark x1="48500" y1="75500" x2="48500" y2="75500"/>
                                  <a14:foregroundMark x1="61000" y1="78500" x2="61000" y2="78500"/>
                                  <a14:foregroundMark x1="67000" y1="70000" x2="67000" y2="70000"/>
                                  <a14:foregroundMark x1="41000" y1="65000" x2="41000" y2="65000"/>
                                  <a14:foregroundMark x1="17000" y1="44000" x2="17000" y2="44000"/>
                                </a14:backgroundRemoval>
                              </a14:imgEffect>
                            </a14:imgLayer>
                          </a14:imgProps>
                        </a:ext>
                        <a:ext uri="{28A0092B-C50C-407E-A947-70E740481C1C}">
                          <a14:useLocalDpi xmlns:a14="http://schemas.microsoft.com/office/drawing/2010/main" val="0"/>
                        </a:ext>
                      </a:extLst>
                    </a:blip>
                    <a:srcRect l="1" t="32835" r="29179" b="1"/>
                    <a:stretch/>
                  </pic:blipFill>
                  <pic:spPr bwMode="auto">
                    <a:xfrm>
                      <a:off x="0" y="0"/>
                      <a:ext cx="120523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7D4">
        <w:rPr>
          <w:noProof/>
        </w:rPr>
        <mc:AlternateContent>
          <mc:Choice Requires="wps">
            <w:drawing>
              <wp:anchor distT="0" distB="0" distL="114300" distR="114300" simplePos="0" relativeHeight="251658254" behindDoc="0" locked="0" layoutInCell="1" allowOverlap="1" wp14:anchorId="751AA8DA" wp14:editId="1ACCA8E9">
                <wp:simplePos x="0" y="0"/>
                <wp:positionH relativeFrom="page">
                  <wp:posOffset>737870</wp:posOffset>
                </wp:positionH>
                <wp:positionV relativeFrom="page">
                  <wp:posOffset>1638300</wp:posOffset>
                </wp:positionV>
                <wp:extent cx="6309360" cy="365760"/>
                <wp:effectExtent l="0" t="0" r="0" b="15240"/>
                <wp:wrapTight wrapText="bothSides">
                  <wp:wrapPolygon edited="0">
                    <wp:start x="261" y="0"/>
                    <wp:lineTo x="261" y="21000"/>
                    <wp:lineTo x="21217" y="21000"/>
                    <wp:lineTo x="21217" y="0"/>
                    <wp:lineTo x="261" y="0"/>
                  </wp:wrapPolygon>
                </wp:wrapTight>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9CD17C" w14:textId="77777777" w:rsidR="009B0037" w:rsidRPr="000817D4" w:rsidRDefault="009B0037" w:rsidP="000817D4">
                            <w:pPr>
                              <w:pStyle w:val="Subtitle"/>
                              <w:rPr>
                                <w:sz w:val="52"/>
                                <w:szCs w:val="52"/>
                              </w:rPr>
                            </w:pPr>
                            <w:r w:rsidRPr="000817D4">
                              <w:rPr>
                                <w:sz w:val="52"/>
                                <w:szCs w:val="52"/>
                              </w:rPr>
                              <w:t>July 2014</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left:0;text-align:left;margin-left:58.1pt;margin-top:129pt;width:496.8pt;height:28.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isKfQCAABY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" filled="f" stroked="f">
                <v:textbox inset="10.8pt,0,10.8pt,0">
                  <w:txbxContent>
                    <w:p w14:paraId="749CD17C" w14:textId="77777777" w:rsidR="009B0037" w:rsidRPr="000817D4" w:rsidRDefault="009B0037" w:rsidP="000817D4">
                      <w:pPr>
                        <w:pStyle w:val="Subtitle"/>
                        <w:rPr>
                          <w:sz w:val="52"/>
                          <w:szCs w:val="52"/>
                        </w:rPr>
                      </w:pPr>
                      <w:r w:rsidRPr="000817D4">
                        <w:rPr>
                          <w:sz w:val="52"/>
                          <w:szCs w:val="52"/>
                        </w:rPr>
                        <w:t>July 2014</w:t>
                      </w:r>
                    </w:p>
                  </w:txbxContent>
                </v:textbox>
                <w10:wrap type="tight" anchorx="page" anchory="page"/>
              </v:shape>
            </w:pict>
          </mc:Fallback>
        </mc:AlternateContent>
      </w:r>
      <w:r w:rsidR="000817D4">
        <w:rPr>
          <w:noProof/>
        </w:rPr>
        <mc:AlternateContent>
          <mc:Choice Requires="wps">
            <w:drawing>
              <wp:anchor distT="0" distB="0" distL="114300" distR="114300" simplePos="0" relativeHeight="251658253" behindDoc="0" locked="0" layoutInCell="1" allowOverlap="1" wp14:anchorId="3878B3E8" wp14:editId="099AAD24">
                <wp:simplePos x="0" y="0"/>
                <wp:positionH relativeFrom="page">
                  <wp:posOffset>731520</wp:posOffset>
                </wp:positionH>
                <wp:positionV relativeFrom="page">
                  <wp:posOffset>939800</wp:posOffset>
                </wp:positionV>
                <wp:extent cx="6309360" cy="914400"/>
                <wp:effectExtent l="0" t="0" r="0" b="0"/>
                <wp:wrapTight wrapText="bothSides">
                  <wp:wrapPolygon edited="0">
                    <wp:start x="261" y="0"/>
                    <wp:lineTo x="261" y="21000"/>
                    <wp:lineTo x="21217" y="21000"/>
                    <wp:lineTo x="21217" y="0"/>
                    <wp:lineTo x="261" y="0"/>
                  </wp:wrapPolygon>
                </wp:wrapTight>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236E1E" w14:textId="77777777" w:rsidR="009B0037" w:rsidRPr="000817D4" w:rsidRDefault="009B0037" w:rsidP="000817D4">
                            <w:pPr>
                              <w:pStyle w:val="Title"/>
                              <w:rPr>
                                <w:sz w:val="84"/>
                                <w:szCs w:val="84"/>
                              </w:rPr>
                            </w:pPr>
                            <w:r w:rsidRPr="000817D4">
                              <w:rPr>
                                <w:sz w:val="84"/>
                                <w:szCs w:val="84"/>
                              </w:rPr>
                              <w:t>Top Star Newsletter</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57.6pt;margin-top:74pt;width:496.8pt;height:1in;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" filled="f" stroked="f">
                <v:textbox inset="10.8pt,0,10.8pt,0">
                  <w:txbxContent>
                    <w:p w14:paraId="69236E1E" w14:textId="77777777" w:rsidR="009B0037" w:rsidRPr="000817D4" w:rsidRDefault="009B0037" w:rsidP="000817D4">
                      <w:pPr>
                        <w:pStyle w:val="Title"/>
                        <w:rPr>
                          <w:sz w:val="84"/>
                          <w:szCs w:val="84"/>
                        </w:rPr>
                      </w:pPr>
                      <w:r w:rsidRPr="000817D4">
                        <w:rPr>
                          <w:sz w:val="84"/>
                          <w:szCs w:val="84"/>
                        </w:rPr>
                        <w:t>Top Star Newsletter</w:t>
                      </w:r>
                    </w:p>
                  </w:txbxContent>
                </v:textbox>
                <w10:wrap type="tight" anchorx="page" anchory="page"/>
              </v:shape>
            </w:pict>
          </mc:Fallback>
        </mc:AlternateContent>
      </w:r>
      <w:r w:rsidR="000817D4">
        <w:rPr>
          <w:noProof/>
        </w:rPr>
        <mc:AlternateContent>
          <mc:Choice Requires="wps">
            <w:drawing>
              <wp:anchor distT="0" distB="0" distL="114300" distR="114300" simplePos="0" relativeHeight="251658252" behindDoc="0" locked="0" layoutInCell="1" allowOverlap="1" wp14:anchorId="0DF0FA19" wp14:editId="70B75783">
                <wp:simplePos x="0" y="0"/>
                <wp:positionH relativeFrom="page">
                  <wp:posOffset>731520</wp:posOffset>
                </wp:positionH>
                <wp:positionV relativeFrom="page">
                  <wp:posOffset>698500</wp:posOffset>
                </wp:positionV>
                <wp:extent cx="6309360" cy="1600200"/>
                <wp:effectExtent l="0" t="0" r="0" b="0"/>
                <wp:wrapNone/>
                <wp:docPr id="5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1600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7.6pt;margin-top:55pt;width:496.8pt;height:12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" fillcolor="#263b86 [3215]" stroked="f" strokecolor="#4a7ebb" strokeweight="1.5pt">
                <v:shadow opacity="22938f" mv:blur="38100f" offset="0,2pt"/>
                <v:textbox inset=",7.2pt,,7.2pt"/>
                <w10:wrap anchorx="page" anchory="page"/>
              </v:rect>
            </w:pict>
          </mc:Fallback>
        </mc:AlternateContent>
      </w:r>
      <w:r w:rsidR="009C456F">
        <w:br w:type="page"/>
      </w:r>
      <w:r w:rsidR="00F00ED2">
        <w:rPr>
          <w:noProof/>
        </w:rPr>
        <w:lastRenderedPageBreak/>
        <w:drawing>
          <wp:anchor distT="0" distB="0" distL="114300" distR="114300" simplePos="0" relativeHeight="251656193" behindDoc="0" locked="0" layoutInCell="1" allowOverlap="1" wp14:anchorId="737B6539" wp14:editId="6C45B3C0">
            <wp:simplePos x="0" y="0"/>
            <wp:positionH relativeFrom="page">
              <wp:posOffset>877570</wp:posOffset>
            </wp:positionH>
            <wp:positionV relativeFrom="page">
              <wp:posOffset>1206500</wp:posOffset>
            </wp:positionV>
            <wp:extent cx="1809750" cy="1619885"/>
            <wp:effectExtent l="0" t="0" r="0" b="5715"/>
            <wp:wrapThrough wrapText="bothSides">
              <wp:wrapPolygon edited="0">
                <wp:start x="0" y="0"/>
                <wp:lineTo x="0" y="21338"/>
                <wp:lineTo x="21221" y="21338"/>
                <wp:lineTo x="21221" y="0"/>
                <wp:lineTo x="0" y="0"/>
              </wp:wrapPolygon>
            </wp:wrapThrough>
            <wp:docPr id="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6385"/>
                    <a:stretch/>
                  </pic:blipFill>
                  <pic:spPr bwMode="auto">
                    <a:xfrm>
                      <a:off x="0" y="0"/>
                      <a:ext cx="180975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ED2">
        <w:rPr>
          <w:noProof/>
        </w:rPr>
        <mc:AlternateContent>
          <mc:Choice Requires="wps">
            <w:drawing>
              <wp:anchor distT="0" distB="0" distL="114300" distR="114300" simplePos="0" relativeHeight="251705415" behindDoc="0" locked="0" layoutInCell="1" allowOverlap="1" wp14:anchorId="763E5DFD" wp14:editId="241F5472">
                <wp:simplePos x="0" y="0"/>
                <wp:positionH relativeFrom="page">
                  <wp:posOffset>731520</wp:posOffset>
                </wp:positionH>
                <wp:positionV relativeFrom="page">
                  <wp:posOffset>2603500</wp:posOffset>
                </wp:positionV>
                <wp:extent cx="2100580" cy="1358900"/>
                <wp:effectExtent l="0" t="0" r="7620" b="12700"/>
                <wp:wrapNone/>
                <wp:docPr id="4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0580" cy="13589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tx2">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5F1ECD3" w14:textId="57885B99" w:rsidR="009B0037" w:rsidRDefault="009B0037" w:rsidP="00654214">
                            <w:pPr>
                              <w:jc w:val="center"/>
                            </w:pPr>
                            <w:r w:rsidRPr="00654214">
                              <w:rPr>
                                <w:color w:val="FBC01E" w:themeColor="accent1"/>
                                <w:sz w:val="40"/>
                                <w:szCs w:val="40"/>
                              </w:rPr>
                              <w:t>July Birthdays!</w:t>
                            </w:r>
                            <w:r>
                              <w:t xml:space="preserve">                </w:t>
                            </w:r>
                            <w:r w:rsidRPr="00654214">
                              <w:rPr>
                                <w:color w:val="76B6F2" w:themeColor="background2"/>
                              </w:rPr>
                              <w:t>If you see any of these athletes around the gym, be sure to wish them a happy birthday!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2" style="position:absolute;left:0;text-align:left;margin-left:57.6pt;margin-top:205pt;width:165.4pt;height:107pt;z-index:251705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" fillcolor="#263b86 [3215]" stroked="f" strokecolor="#263b86 [3215]" strokeweight="1pt">
                <v:shadow opacity="22938f" mv:blur="38100f" offset="0,2pt"/>
                <v:textbox inset=",7.2pt,,7.2pt">
                  <w:txbxContent>
                    <w:p w14:paraId="25F1ECD3" w14:textId="57885B99" w:rsidR="009B0037" w:rsidRDefault="009B0037" w:rsidP="00654214">
                      <w:pPr>
                        <w:jc w:val="center"/>
                      </w:pPr>
                      <w:r w:rsidRPr="00654214">
                        <w:rPr>
                          <w:color w:val="FBC01E" w:themeColor="accent1"/>
                          <w:sz w:val="40"/>
                          <w:szCs w:val="40"/>
                        </w:rPr>
                        <w:t>July Birthdays!</w:t>
                      </w:r>
                      <w:r>
                        <w:t xml:space="preserve">                </w:t>
                      </w:r>
                      <w:r w:rsidRPr="00654214">
                        <w:rPr>
                          <w:color w:val="76B6F2" w:themeColor="background2"/>
                        </w:rPr>
                        <w:t>If you see any of these athletes around the gym, be sure to wish them a happy birthday!</w:t>
                      </w:r>
                    </w:p>
                  </w:txbxContent>
                </v:textbox>
                <w10:wrap anchorx="page" anchory="page"/>
              </v:rect>
            </w:pict>
          </mc:Fallback>
        </mc:AlternateContent>
      </w:r>
      <w:r w:rsidR="00005E46">
        <w:rPr>
          <w:noProof/>
        </w:rPr>
        <mc:AlternateContent>
          <mc:Choice Requires="wps">
            <w:drawing>
              <wp:anchor distT="0" distB="0" distL="114300" distR="114300" simplePos="0" relativeHeight="251810887" behindDoc="0" locked="0" layoutInCell="1" allowOverlap="1" wp14:anchorId="49B5AC73" wp14:editId="487CB08F">
                <wp:simplePos x="0" y="0"/>
                <wp:positionH relativeFrom="page">
                  <wp:posOffset>734060</wp:posOffset>
                </wp:positionH>
                <wp:positionV relativeFrom="page">
                  <wp:posOffset>4070350</wp:posOffset>
                </wp:positionV>
                <wp:extent cx="2138680" cy="5256530"/>
                <wp:effectExtent l="0" t="0" r="0" b="1270"/>
                <wp:wrapThrough wrapText="bothSides">
                  <wp:wrapPolygon edited="0">
                    <wp:start x="257" y="0"/>
                    <wp:lineTo x="257" y="21501"/>
                    <wp:lineTo x="21036" y="21501"/>
                    <wp:lineTo x="21036" y="0"/>
                    <wp:lineTo x="257" y="0"/>
                  </wp:wrapPolygon>
                </wp:wrapThrough>
                <wp:docPr id="76" name="Text Box 76"/>
                <wp:cNvGraphicFramePr/>
                <a:graphic xmlns:a="http://schemas.openxmlformats.org/drawingml/2006/main">
                  <a:graphicData uri="http://schemas.microsoft.com/office/word/2010/wordprocessingShape">
                    <wps:wsp>
                      <wps:cNvSpPr txBox="1"/>
                      <wps:spPr>
                        <a:xfrm>
                          <a:off x="0" y="0"/>
                          <a:ext cx="2138680" cy="52565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8CAD59" w14:textId="03E6E58D" w:rsidR="009B0037" w:rsidRDefault="009B0037">
                            <w:r>
                              <w:t>July 4</w:t>
                            </w:r>
                            <w:r w:rsidRPr="002B0DA0">
                              <w:rPr>
                                <w:vertAlign w:val="superscript"/>
                              </w:rPr>
                              <w:t>th</w:t>
                            </w:r>
                            <w:r>
                              <w:t>: Maddie Sikora</w:t>
                            </w:r>
                          </w:p>
                          <w:p w14:paraId="462ABD81" w14:textId="6384DFE1" w:rsidR="009B0037" w:rsidRDefault="009B0037">
                            <w:r>
                              <w:t>July 5</w:t>
                            </w:r>
                            <w:r w:rsidRPr="002B0DA0">
                              <w:rPr>
                                <w:vertAlign w:val="superscript"/>
                              </w:rPr>
                              <w:t>th</w:t>
                            </w:r>
                            <w:r>
                              <w:t xml:space="preserve">: Emma </w:t>
                            </w:r>
                            <w:proofErr w:type="spellStart"/>
                            <w:r>
                              <w:t>Franzen</w:t>
                            </w:r>
                            <w:proofErr w:type="spellEnd"/>
                          </w:p>
                          <w:p w14:paraId="1590D280" w14:textId="39A3DF37" w:rsidR="009B0037" w:rsidRDefault="009B0037">
                            <w:r>
                              <w:t>July 8</w:t>
                            </w:r>
                            <w:r w:rsidRPr="00005E46">
                              <w:rPr>
                                <w:vertAlign w:val="superscript"/>
                              </w:rPr>
                              <w:t>th</w:t>
                            </w:r>
                            <w:r>
                              <w:t xml:space="preserve">: </w:t>
                            </w:r>
                            <w:proofErr w:type="spellStart"/>
                            <w:r>
                              <w:t>Ariana</w:t>
                            </w:r>
                            <w:proofErr w:type="spellEnd"/>
                            <w:r>
                              <w:t xml:space="preserve"> </w:t>
                            </w:r>
                            <w:proofErr w:type="spellStart"/>
                            <w:r>
                              <w:t>Veseli</w:t>
                            </w:r>
                            <w:proofErr w:type="spellEnd"/>
                          </w:p>
                          <w:p w14:paraId="3D218C61" w14:textId="4BF5AA30" w:rsidR="009B0037" w:rsidRDefault="009B0037">
                            <w:r>
                              <w:t>July 12</w:t>
                            </w:r>
                            <w:r w:rsidRPr="002B0DA0">
                              <w:rPr>
                                <w:vertAlign w:val="superscript"/>
                              </w:rPr>
                              <w:t>th</w:t>
                            </w:r>
                            <w:r>
                              <w:t xml:space="preserve">: </w:t>
                            </w:r>
                            <w:proofErr w:type="spellStart"/>
                            <w:r>
                              <w:t>Jayla</w:t>
                            </w:r>
                            <w:proofErr w:type="spellEnd"/>
                            <w:r>
                              <w:t xml:space="preserve"> Ellerbe</w:t>
                            </w:r>
                          </w:p>
                          <w:p w14:paraId="60EDD825" w14:textId="4635B83C" w:rsidR="009B0037" w:rsidRDefault="009B0037">
                            <w:r>
                              <w:t>July 15</w:t>
                            </w:r>
                            <w:r w:rsidRPr="002B0DA0">
                              <w:rPr>
                                <w:vertAlign w:val="superscript"/>
                              </w:rPr>
                              <w:t>th</w:t>
                            </w:r>
                            <w:r>
                              <w:t>: Colleen Hoerner  &amp; Olivia Johnson</w:t>
                            </w:r>
                          </w:p>
                          <w:p w14:paraId="3CC0CFEE" w14:textId="15E9A500" w:rsidR="009B0037" w:rsidRDefault="009B0037">
                            <w:r>
                              <w:t>July 16</w:t>
                            </w:r>
                            <w:r w:rsidRPr="002B0DA0">
                              <w:rPr>
                                <w:vertAlign w:val="superscript"/>
                              </w:rPr>
                              <w:t>th</w:t>
                            </w:r>
                            <w:r>
                              <w:t xml:space="preserve">: Jacob Fox </w:t>
                            </w:r>
                            <w:proofErr w:type="gramStart"/>
                            <w:r>
                              <w:t>&amp;   Katie</w:t>
                            </w:r>
                            <w:proofErr w:type="gramEnd"/>
                            <w:r>
                              <w:t xml:space="preserve"> Sikora</w:t>
                            </w:r>
                          </w:p>
                          <w:p w14:paraId="4365EE77" w14:textId="47E176AA" w:rsidR="009B0037" w:rsidRDefault="009B0037">
                            <w:r>
                              <w:t>July 19</w:t>
                            </w:r>
                            <w:r w:rsidRPr="002B0DA0">
                              <w:rPr>
                                <w:vertAlign w:val="superscript"/>
                              </w:rPr>
                              <w:t>th</w:t>
                            </w:r>
                            <w:r>
                              <w:t xml:space="preserve">: Emily </w:t>
                            </w:r>
                            <w:proofErr w:type="spellStart"/>
                            <w:r>
                              <w:t>Grumish</w:t>
                            </w:r>
                            <w:proofErr w:type="spellEnd"/>
                          </w:p>
                          <w:p w14:paraId="25BCC614" w14:textId="013AC1D5" w:rsidR="009B0037" w:rsidRDefault="009B0037">
                            <w:r>
                              <w:t>July 21</w:t>
                            </w:r>
                            <w:r w:rsidRPr="002B0DA0">
                              <w:rPr>
                                <w:vertAlign w:val="superscript"/>
                              </w:rPr>
                              <w:t>st</w:t>
                            </w:r>
                            <w:r>
                              <w:t>: Morgan Springer</w:t>
                            </w:r>
                          </w:p>
                          <w:p w14:paraId="4142FB63" w14:textId="67F984FD" w:rsidR="009B0037" w:rsidRDefault="009B0037">
                            <w:r>
                              <w:t>July 22</w:t>
                            </w:r>
                            <w:r w:rsidRPr="002B0DA0">
                              <w:rPr>
                                <w:vertAlign w:val="superscript"/>
                              </w:rPr>
                              <w:t>nd</w:t>
                            </w:r>
                            <w:r>
                              <w:t xml:space="preserve">: Loren </w:t>
                            </w:r>
                            <w:proofErr w:type="spellStart"/>
                            <w:r>
                              <w:t>Althoff</w:t>
                            </w:r>
                            <w:proofErr w:type="spellEnd"/>
                            <w:r>
                              <w:t xml:space="preserve"> &amp; Olivia Smith</w:t>
                            </w:r>
                          </w:p>
                          <w:p w14:paraId="2F9223BD" w14:textId="74F5D247" w:rsidR="009B0037" w:rsidRDefault="009B0037">
                            <w:r>
                              <w:t>July 23</w:t>
                            </w:r>
                            <w:r w:rsidRPr="002B0DA0">
                              <w:rPr>
                                <w:vertAlign w:val="superscript"/>
                              </w:rPr>
                              <w:t>rd</w:t>
                            </w:r>
                            <w:r>
                              <w:t xml:space="preserve">: </w:t>
                            </w:r>
                            <w:proofErr w:type="spellStart"/>
                            <w:r>
                              <w:t>Alivia</w:t>
                            </w:r>
                            <w:proofErr w:type="spellEnd"/>
                            <w:r>
                              <w:t xml:space="preserve"> Learned &amp; </w:t>
                            </w:r>
                            <w:proofErr w:type="spellStart"/>
                            <w:r>
                              <w:t>Lynnae</w:t>
                            </w:r>
                            <w:proofErr w:type="spellEnd"/>
                            <w:r>
                              <w:t xml:space="preserve"> Struck</w:t>
                            </w:r>
                          </w:p>
                          <w:p w14:paraId="7B8DAF8C" w14:textId="302061DE" w:rsidR="009B0037" w:rsidRDefault="009B0037">
                            <w:r>
                              <w:t>July 25</w:t>
                            </w:r>
                            <w:r w:rsidRPr="002B0DA0">
                              <w:rPr>
                                <w:vertAlign w:val="superscript"/>
                              </w:rPr>
                              <w:t>th</w:t>
                            </w:r>
                            <w:r>
                              <w:t>: Anastasia Gordon</w:t>
                            </w:r>
                          </w:p>
                          <w:p w14:paraId="649FF343" w14:textId="4376F8DB" w:rsidR="009B0037" w:rsidRDefault="009B0037">
                            <w:r>
                              <w:t>July 27</w:t>
                            </w:r>
                            <w:r w:rsidRPr="002B0DA0">
                              <w:rPr>
                                <w:vertAlign w:val="superscript"/>
                              </w:rPr>
                              <w:t>th</w:t>
                            </w:r>
                            <w:r>
                              <w:t xml:space="preserve">: Hailey </w:t>
                            </w:r>
                            <w:proofErr w:type="spellStart"/>
                            <w:r>
                              <w:t>Dukeman</w:t>
                            </w:r>
                            <w:proofErr w:type="spellEnd"/>
                            <w:r>
                              <w:t xml:space="preserve">  &amp; </w:t>
                            </w:r>
                            <w:proofErr w:type="spellStart"/>
                            <w:r>
                              <w:t>Jenae</w:t>
                            </w:r>
                            <w:proofErr w:type="spellEnd"/>
                            <w:r>
                              <w:t xml:space="preserve"> Gustafson</w:t>
                            </w:r>
                          </w:p>
                          <w:p w14:paraId="4A3EBBAD" w14:textId="5B0AA5EF" w:rsidR="009B0037" w:rsidRDefault="009B0037">
                            <w:r>
                              <w:t>July 30</w:t>
                            </w:r>
                            <w:r w:rsidRPr="002B0DA0">
                              <w:rPr>
                                <w:vertAlign w:val="superscript"/>
                              </w:rPr>
                              <w:t>th</w:t>
                            </w:r>
                            <w:r>
                              <w:t>: Coach Sydney</w:t>
                            </w:r>
                          </w:p>
                          <w:p w14:paraId="415E77E1" w14:textId="77777777" w:rsidR="009B0037" w:rsidRDefault="009B0037"/>
                          <w:p w14:paraId="07D9749B" w14:textId="77777777" w:rsidR="009B0037" w:rsidRDefault="009B0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3" type="#_x0000_t202" style="position:absolute;left:0;text-align:left;margin-left:57.8pt;margin-top:320.5pt;width:168.4pt;height:413.9pt;z-index:251810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" mv:complextextbox="1" filled="f" stroked="f">
                <v:textbox>
                  <w:txbxContent>
                    <w:p w14:paraId="428CAD59" w14:textId="03E6E58D" w:rsidR="009B0037" w:rsidRDefault="009B0037">
                      <w:r>
                        <w:t>July 4</w:t>
                      </w:r>
                      <w:r w:rsidRPr="002B0DA0">
                        <w:rPr>
                          <w:vertAlign w:val="superscript"/>
                        </w:rPr>
                        <w:t>th</w:t>
                      </w:r>
                      <w:r>
                        <w:t>: Maddie Sikora</w:t>
                      </w:r>
                    </w:p>
                    <w:p w14:paraId="462ABD81" w14:textId="6384DFE1" w:rsidR="009B0037" w:rsidRDefault="009B0037">
                      <w:r>
                        <w:t>July 5</w:t>
                      </w:r>
                      <w:r w:rsidRPr="002B0DA0">
                        <w:rPr>
                          <w:vertAlign w:val="superscript"/>
                        </w:rPr>
                        <w:t>th</w:t>
                      </w:r>
                      <w:r>
                        <w:t xml:space="preserve">: Emma </w:t>
                      </w:r>
                      <w:proofErr w:type="spellStart"/>
                      <w:r>
                        <w:t>Franzen</w:t>
                      </w:r>
                      <w:proofErr w:type="spellEnd"/>
                    </w:p>
                    <w:p w14:paraId="1590D280" w14:textId="39A3DF37" w:rsidR="009B0037" w:rsidRDefault="009B0037">
                      <w:r>
                        <w:t>July 8</w:t>
                      </w:r>
                      <w:r w:rsidRPr="00005E46">
                        <w:rPr>
                          <w:vertAlign w:val="superscript"/>
                        </w:rPr>
                        <w:t>th</w:t>
                      </w:r>
                      <w:r>
                        <w:t xml:space="preserve">: </w:t>
                      </w:r>
                      <w:proofErr w:type="spellStart"/>
                      <w:r>
                        <w:t>Ariana</w:t>
                      </w:r>
                      <w:proofErr w:type="spellEnd"/>
                      <w:r>
                        <w:t xml:space="preserve"> </w:t>
                      </w:r>
                      <w:proofErr w:type="spellStart"/>
                      <w:r>
                        <w:t>Veseli</w:t>
                      </w:r>
                      <w:proofErr w:type="spellEnd"/>
                    </w:p>
                    <w:p w14:paraId="3D218C61" w14:textId="4BF5AA30" w:rsidR="009B0037" w:rsidRDefault="009B0037">
                      <w:r>
                        <w:t>July 12</w:t>
                      </w:r>
                      <w:r w:rsidRPr="002B0DA0">
                        <w:rPr>
                          <w:vertAlign w:val="superscript"/>
                        </w:rPr>
                        <w:t>th</w:t>
                      </w:r>
                      <w:r>
                        <w:t xml:space="preserve">: </w:t>
                      </w:r>
                      <w:proofErr w:type="spellStart"/>
                      <w:r>
                        <w:t>Jayla</w:t>
                      </w:r>
                      <w:proofErr w:type="spellEnd"/>
                      <w:r>
                        <w:t xml:space="preserve"> Ellerbe</w:t>
                      </w:r>
                    </w:p>
                    <w:p w14:paraId="60EDD825" w14:textId="4635B83C" w:rsidR="009B0037" w:rsidRDefault="009B0037">
                      <w:r>
                        <w:t>July 15</w:t>
                      </w:r>
                      <w:r w:rsidRPr="002B0DA0">
                        <w:rPr>
                          <w:vertAlign w:val="superscript"/>
                        </w:rPr>
                        <w:t>th</w:t>
                      </w:r>
                      <w:r>
                        <w:t>: Colleen Hoerner  &amp; Olivia Johnson</w:t>
                      </w:r>
                    </w:p>
                    <w:p w14:paraId="3CC0CFEE" w14:textId="15E9A500" w:rsidR="009B0037" w:rsidRDefault="009B0037">
                      <w:r>
                        <w:t>July 16</w:t>
                      </w:r>
                      <w:r w:rsidRPr="002B0DA0">
                        <w:rPr>
                          <w:vertAlign w:val="superscript"/>
                        </w:rPr>
                        <w:t>th</w:t>
                      </w:r>
                      <w:r>
                        <w:t xml:space="preserve">: Jacob Fox </w:t>
                      </w:r>
                      <w:proofErr w:type="gramStart"/>
                      <w:r>
                        <w:t>&amp;   Katie</w:t>
                      </w:r>
                      <w:proofErr w:type="gramEnd"/>
                      <w:r>
                        <w:t xml:space="preserve"> Sikora</w:t>
                      </w:r>
                    </w:p>
                    <w:p w14:paraId="4365EE77" w14:textId="47E176AA" w:rsidR="009B0037" w:rsidRDefault="009B0037">
                      <w:r>
                        <w:t>July 19</w:t>
                      </w:r>
                      <w:r w:rsidRPr="002B0DA0">
                        <w:rPr>
                          <w:vertAlign w:val="superscript"/>
                        </w:rPr>
                        <w:t>th</w:t>
                      </w:r>
                      <w:r>
                        <w:t xml:space="preserve">: Emily </w:t>
                      </w:r>
                      <w:proofErr w:type="spellStart"/>
                      <w:r>
                        <w:t>Grumish</w:t>
                      </w:r>
                      <w:proofErr w:type="spellEnd"/>
                    </w:p>
                    <w:p w14:paraId="25BCC614" w14:textId="013AC1D5" w:rsidR="009B0037" w:rsidRDefault="009B0037">
                      <w:r>
                        <w:t>July 21</w:t>
                      </w:r>
                      <w:r w:rsidRPr="002B0DA0">
                        <w:rPr>
                          <w:vertAlign w:val="superscript"/>
                        </w:rPr>
                        <w:t>st</w:t>
                      </w:r>
                      <w:r>
                        <w:t>: Morgan Springer</w:t>
                      </w:r>
                    </w:p>
                    <w:p w14:paraId="4142FB63" w14:textId="67F984FD" w:rsidR="009B0037" w:rsidRDefault="009B0037">
                      <w:r>
                        <w:t>July 22</w:t>
                      </w:r>
                      <w:r w:rsidRPr="002B0DA0">
                        <w:rPr>
                          <w:vertAlign w:val="superscript"/>
                        </w:rPr>
                        <w:t>nd</w:t>
                      </w:r>
                      <w:r>
                        <w:t xml:space="preserve">: Loren </w:t>
                      </w:r>
                      <w:proofErr w:type="spellStart"/>
                      <w:r>
                        <w:t>Althoff</w:t>
                      </w:r>
                      <w:proofErr w:type="spellEnd"/>
                      <w:r>
                        <w:t xml:space="preserve"> &amp; Olivia Smith</w:t>
                      </w:r>
                    </w:p>
                    <w:p w14:paraId="2F9223BD" w14:textId="74F5D247" w:rsidR="009B0037" w:rsidRDefault="009B0037">
                      <w:r>
                        <w:t>July 23</w:t>
                      </w:r>
                      <w:r w:rsidRPr="002B0DA0">
                        <w:rPr>
                          <w:vertAlign w:val="superscript"/>
                        </w:rPr>
                        <w:t>rd</w:t>
                      </w:r>
                      <w:r>
                        <w:t xml:space="preserve">: </w:t>
                      </w:r>
                      <w:proofErr w:type="spellStart"/>
                      <w:r>
                        <w:t>Alivia</w:t>
                      </w:r>
                      <w:proofErr w:type="spellEnd"/>
                      <w:r>
                        <w:t xml:space="preserve"> Learned &amp; </w:t>
                      </w:r>
                      <w:proofErr w:type="spellStart"/>
                      <w:r>
                        <w:t>Lynnae</w:t>
                      </w:r>
                      <w:proofErr w:type="spellEnd"/>
                      <w:r>
                        <w:t xml:space="preserve"> Struck</w:t>
                      </w:r>
                    </w:p>
                    <w:p w14:paraId="7B8DAF8C" w14:textId="302061DE" w:rsidR="009B0037" w:rsidRDefault="009B0037">
                      <w:r>
                        <w:t>July 25</w:t>
                      </w:r>
                      <w:r w:rsidRPr="002B0DA0">
                        <w:rPr>
                          <w:vertAlign w:val="superscript"/>
                        </w:rPr>
                        <w:t>th</w:t>
                      </w:r>
                      <w:r>
                        <w:t>: Anastasia Gordon</w:t>
                      </w:r>
                    </w:p>
                    <w:p w14:paraId="649FF343" w14:textId="4376F8DB" w:rsidR="009B0037" w:rsidRDefault="009B0037">
                      <w:r>
                        <w:t>July 27</w:t>
                      </w:r>
                      <w:r w:rsidRPr="002B0DA0">
                        <w:rPr>
                          <w:vertAlign w:val="superscript"/>
                        </w:rPr>
                        <w:t>th</w:t>
                      </w:r>
                      <w:r>
                        <w:t xml:space="preserve">: Hailey </w:t>
                      </w:r>
                      <w:proofErr w:type="spellStart"/>
                      <w:r>
                        <w:t>Dukeman</w:t>
                      </w:r>
                      <w:proofErr w:type="spellEnd"/>
                      <w:r>
                        <w:t xml:space="preserve">  &amp; </w:t>
                      </w:r>
                      <w:proofErr w:type="spellStart"/>
                      <w:r>
                        <w:t>Jenae</w:t>
                      </w:r>
                      <w:proofErr w:type="spellEnd"/>
                      <w:r>
                        <w:t xml:space="preserve"> Gustafson</w:t>
                      </w:r>
                    </w:p>
                    <w:p w14:paraId="4A3EBBAD" w14:textId="5B0AA5EF" w:rsidR="009B0037" w:rsidRDefault="009B0037">
                      <w:r>
                        <w:t>July 30</w:t>
                      </w:r>
                      <w:r w:rsidRPr="002B0DA0">
                        <w:rPr>
                          <w:vertAlign w:val="superscript"/>
                        </w:rPr>
                        <w:t>th</w:t>
                      </w:r>
                      <w:r>
                        <w:t>: Coach Sydney</w:t>
                      </w:r>
                    </w:p>
                    <w:p w14:paraId="415E77E1" w14:textId="77777777" w:rsidR="009B0037" w:rsidRDefault="009B0037"/>
                    <w:p w14:paraId="07D9749B" w14:textId="77777777" w:rsidR="009B0037" w:rsidRDefault="009B0037"/>
                  </w:txbxContent>
                </v:textbox>
                <w10:wrap type="through" anchorx="page" anchory="page"/>
              </v:shape>
            </w:pict>
          </mc:Fallback>
        </mc:AlternateContent>
      </w:r>
      <w:r w:rsidR="00005E46">
        <w:rPr>
          <w:noProof/>
        </w:rPr>
        <mc:AlternateContent>
          <mc:Choice Requires="wps">
            <w:drawing>
              <wp:anchor distT="0" distB="0" distL="114300" distR="114300" simplePos="0" relativeHeight="251658243" behindDoc="0" locked="0" layoutInCell="1" allowOverlap="1" wp14:anchorId="62BAA5FD" wp14:editId="2B4124F6">
                <wp:simplePos x="0" y="0"/>
                <wp:positionH relativeFrom="page">
                  <wp:posOffset>734060</wp:posOffset>
                </wp:positionH>
                <wp:positionV relativeFrom="page">
                  <wp:posOffset>3962400</wp:posOffset>
                </wp:positionV>
                <wp:extent cx="2100580" cy="5364480"/>
                <wp:effectExtent l="0" t="0" r="7620" b="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0580" cy="536448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8pt;margin-top:312pt;width:165.4pt;height:422.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" fillcolor="#cad2f0 [671]" stroked="f" strokecolor="#fde5a4 [1300]" strokeweight="1pt">
                <v:shadow opacity="22938f" mv:blur="38100f" offset="0,2pt"/>
                <v:textbox inset=",7.2pt,,7.2pt"/>
                <w10:wrap anchorx="page" anchory="page"/>
              </v:rect>
            </w:pict>
          </mc:Fallback>
        </mc:AlternateContent>
      </w:r>
      <w:r w:rsidR="00E84783">
        <w:rPr>
          <w:noProof/>
        </w:rPr>
        <mc:AlternateContent>
          <mc:Choice Requires="wps">
            <w:drawing>
              <wp:anchor distT="0" distB="0" distL="114300" distR="114300" simplePos="0" relativeHeight="251711559" behindDoc="0" locked="0" layoutInCell="1" allowOverlap="1" wp14:anchorId="53ACC4D9" wp14:editId="2481407C">
                <wp:simplePos x="0" y="0"/>
                <wp:positionH relativeFrom="page">
                  <wp:posOffset>2933700</wp:posOffset>
                </wp:positionH>
                <wp:positionV relativeFrom="page">
                  <wp:posOffset>6286500</wp:posOffset>
                </wp:positionV>
                <wp:extent cx="4003675" cy="723900"/>
                <wp:effectExtent l="0" t="0" r="0" b="12700"/>
                <wp:wrapThrough wrapText="bothSides">
                  <wp:wrapPolygon edited="0">
                    <wp:start x="137" y="0"/>
                    <wp:lineTo x="137" y="21221"/>
                    <wp:lineTo x="21377" y="21221"/>
                    <wp:lineTo x="21240" y="0"/>
                    <wp:lineTo x="137" y="0"/>
                  </wp:wrapPolygon>
                </wp:wrapThrough>
                <wp:docPr id="112" name="Text Box 112"/>
                <wp:cNvGraphicFramePr/>
                <a:graphic xmlns:a="http://schemas.openxmlformats.org/drawingml/2006/main">
                  <a:graphicData uri="http://schemas.microsoft.com/office/word/2010/wordprocessingShape">
                    <wps:wsp>
                      <wps:cNvSpPr txBox="1"/>
                      <wps:spPr>
                        <a:xfrm>
                          <a:off x="0" y="0"/>
                          <a:ext cx="4003675" cy="72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B0397E" w14:textId="11042EAE" w:rsidR="009B0037" w:rsidRDefault="009B0037">
                            <w:r>
                              <w:t>-  Payton Turk: 24</w:t>
                            </w:r>
                            <w:r w:rsidRPr="00F7286D">
                              <w:rPr>
                                <w:vertAlign w:val="superscript"/>
                              </w:rPr>
                              <w:t>nd</w:t>
                            </w:r>
                            <w:r>
                              <w:t xml:space="preserve"> on advanced trampoline, 17</w:t>
                            </w:r>
                            <w:r w:rsidRPr="00F7286D">
                              <w:rPr>
                                <w:vertAlign w:val="superscript"/>
                              </w:rPr>
                              <w:t>th</w:t>
                            </w:r>
                            <w:r>
                              <w:t xml:space="preserve"> on intermediate floor, 19</w:t>
                            </w:r>
                            <w:r w:rsidRPr="00E84783">
                              <w:rPr>
                                <w:vertAlign w:val="superscript"/>
                              </w:rPr>
                              <w:t>th</w:t>
                            </w:r>
                            <w:r>
                              <w:t xml:space="preserve"> on advanced double mini, 9</w:t>
                            </w:r>
                            <w:r w:rsidRPr="00E84783">
                              <w:rPr>
                                <w:vertAlign w:val="superscript"/>
                              </w:rPr>
                              <w:t>th</w:t>
                            </w:r>
                            <w:r>
                              <w:t xml:space="preserve"> on advanced synchronized trampoline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4" type="#_x0000_t202" style="position:absolute;left:0;text-align:left;margin-left:231pt;margin-top:495pt;width:315.25pt;height:57pt;z-index:251711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tdXdYCAAAh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" mv:complextextbox="1" filled="f" stroked="f">
                <v:textbox>
                  <w:txbxContent>
                    <w:p w14:paraId="32B0397E" w14:textId="11042EAE" w:rsidR="009B0037" w:rsidRDefault="009B0037">
                      <w:r>
                        <w:t>-  Payton Turk: 24</w:t>
                      </w:r>
                      <w:r w:rsidRPr="00F7286D">
                        <w:rPr>
                          <w:vertAlign w:val="superscript"/>
                        </w:rPr>
                        <w:t>nd</w:t>
                      </w:r>
                      <w:r>
                        <w:t xml:space="preserve"> on advanced trampoline, 17</w:t>
                      </w:r>
                      <w:r w:rsidRPr="00F7286D">
                        <w:rPr>
                          <w:vertAlign w:val="superscript"/>
                        </w:rPr>
                        <w:t>th</w:t>
                      </w:r>
                      <w:r>
                        <w:t xml:space="preserve"> on intermediate floor, 19</w:t>
                      </w:r>
                      <w:r w:rsidRPr="00E84783">
                        <w:rPr>
                          <w:vertAlign w:val="superscript"/>
                        </w:rPr>
                        <w:t>th</w:t>
                      </w:r>
                      <w:r>
                        <w:t xml:space="preserve"> on advanced double mini, 9</w:t>
                      </w:r>
                      <w:r w:rsidRPr="00E84783">
                        <w:rPr>
                          <w:vertAlign w:val="superscript"/>
                        </w:rPr>
                        <w:t>th</w:t>
                      </w:r>
                      <w:r>
                        <w:t xml:space="preserve"> on advanced synchronized trampoline</w:t>
                      </w:r>
                    </w:p>
                  </w:txbxContent>
                </v:textbox>
                <w10:wrap type="through" anchorx="page" anchory="page"/>
              </v:shape>
            </w:pict>
          </mc:Fallback>
        </mc:AlternateContent>
      </w:r>
      <w:r w:rsidR="004825A2">
        <w:rPr>
          <w:noProof/>
        </w:rPr>
        <mc:AlternateContent>
          <mc:Choice Requires="wpg">
            <w:drawing>
              <wp:anchor distT="0" distB="0" distL="114300" distR="114300" simplePos="0" relativeHeight="251716679" behindDoc="0" locked="0" layoutInCell="1" allowOverlap="1" wp14:anchorId="44D7B728" wp14:editId="0130FDD0">
                <wp:simplePos x="0" y="0"/>
                <wp:positionH relativeFrom="page">
                  <wp:posOffset>2959100</wp:posOffset>
                </wp:positionH>
                <wp:positionV relativeFrom="page">
                  <wp:posOffset>7620000</wp:posOffset>
                </wp:positionV>
                <wp:extent cx="3968750" cy="1706880"/>
                <wp:effectExtent l="0" t="0" r="0" b="0"/>
                <wp:wrapThrough wrapText="bothSides">
                  <wp:wrapPolygon edited="0">
                    <wp:start x="138" y="0"/>
                    <wp:lineTo x="138" y="21214"/>
                    <wp:lineTo x="21289" y="21214"/>
                    <wp:lineTo x="21289" y="0"/>
                    <wp:lineTo x="138" y="0"/>
                  </wp:wrapPolygon>
                </wp:wrapThrough>
                <wp:docPr id="29" name="Group 29"/>
                <wp:cNvGraphicFramePr/>
                <a:graphic xmlns:a="http://schemas.openxmlformats.org/drawingml/2006/main">
                  <a:graphicData uri="http://schemas.microsoft.com/office/word/2010/wordprocessingGroup">
                    <wpg:wgp>
                      <wpg:cNvGrpSpPr/>
                      <wpg:grpSpPr>
                        <a:xfrm>
                          <a:off x="0" y="0"/>
                          <a:ext cx="3968750" cy="1706880"/>
                          <a:chOff x="0" y="0"/>
                          <a:chExt cx="3968750" cy="1706880"/>
                        </a:xfrm>
                        <a:extLst>
                          <a:ext uri="{0CCBE362-F206-4b92-989A-16890622DB6E}">
                            <ma14:wrappingTextBoxFlag xmlns:ma14="http://schemas.microsoft.com/office/mac/drawingml/2011/main" val="1"/>
                          </a:ext>
                        </a:extLst>
                      </wpg:grpSpPr>
                      <wps:wsp>
                        <wps:cNvPr id="115" name="Text Box 115"/>
                        <wps:cNvSpPr txBox="1"/>
                        <wps:spPr>
                          <a:xfrm>
                            <a:off x="0" y="0"/>
                            <a:ext cx="3968750" cy="1706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91440" y="45720"/>
                            <a:ext cx="3785870" cy="346075"/>
                          </a:xfrm>
                          <a:prstGeom prst="rect">
                            <a:avLst/>
                          </a:prstGeom>
                          <a:noFill/>
                          <a:ln>
                            <a:noFill/>
                          </a:ln>
                          <a:effectLst/>
                          <a:extLst>
                            <a:ext uri="{C572A759-6A51-4108-AA02-DFA0A04FC94B}">
                              <ma14:wrappingTextBoxFlag xmlns:ma14="http://schemas.microsoft.com/office/mac/drawingml/2011/main"/>
                            </a:ext>
                          </a:extLst>
                        </wps:spPr>
                        <wps:txbx id="9">
                          <w:txbxContent>
                            <w:p w14:paraId="6A862557" w14:textId="3594BFA1" w:rsidR="009B0037" w:rsidRDefault="009B0037" w:rsidP="006F238E">
                              <w:pPr>
                                <w:jc w:val="center"/>
                                <w:rPr>
                                  <w:color w:val="263B86" w:themeColor="text2"/>
                                  <w:sz w:val="28"/>
                                  <w:szCs w:val="28"/>
                                </w:rPr>
                              </w:pPr>
                              <w:r w:rsidRPr="00F7286D">
                                <w:rPr>
                                  <w:color w:val="263B86" w:themeColor="text2"/>
                                  <w:sz w:val="28"/>
                                  <w:szCs w:val="28"/>
                                </w:rPr>
                                <w:t>USAG Nationals</w:t>
                              </w:r>
                              <w:r>
                                <w:rPr>
                                  <w:color w:val="263B86" w:themeColor="text2"/>
                                  <w:sz w:val="28"/>
                                  <w:szCs w:val="28"/>
                                </w:rPr>
                                <w:t xml:space="preserve"> - </w:t>
                              </w:r>
                              <w:r w:rsidRPr="00F7286D">
                                <w:rPr>
                                  <w:color w:val="263B86" w:themeColor="text2"/>
                                  <w:sz w:val="28"/>
                                  <w:szCs w:val="28"/>
                                </w:rPr>
                                <w:t>July 15</w:t>
                              </w:r>
                              <w:r w:rsidRPr="00F7286D">
                                <w:rPr>
                                  <w:color w:val="263B86" w:themeColor="text2"/>
                                  <w:sz w:val="28"/>
                                  <w:szCs w:val="28"/>
                                  <w:vertAlign w:val="superscript"/>
                                </w:rPr>
                                <w:t>th</w:t>
                              </w:r>
                              <w:r>
                                <w:rPr>
                                  <w:color w:val="263B86" w:themeColor="text2"/>
                                  <w:sz w:val="28"/>
                                  <w:szCs w:val="28"/>
                                </w:rPr>
                                <w:t>-</w:t>
                              </w:r>
                              <w:r w:rsidRPr="00F7286D">
                                <w:rPr>
                                  <w:color w:val="263B86" w:themeColor="text2"/>
                                  <w:sz w:val="28"/>
                                  <w:szCs w:val="28"/>
                                </w:rPr>
                                <w:t>19</w:t>
                              </w:r>
                              <w:r w:rsidRPr="00F7286D">
                                <w:rPr>
                                  <w:color w:val="263B86" w:themeColor="text2"/>
                                  <w:sz w:val="28"/>
                                  <w:szCs w:val="28"/>
                                  <w:vertAlign w:val="superscript"/>
                                </w:rPr>
                                <w:t>th</w:t>
                              </w:r>
                              <w:r w:rsidRPr="00F7286D">
                                <w:rPr>
                                  <w:color w:val="263B86" w:themeColor="text2"/>
                                  <w:sz w:val="28"/>
                                  <w:szCs w:val="28"/>
                                </w:rPr>
                                <w:t xml:space="preserve"> </w:t>
                              </w:r>
                              <w:r>
                                <w:rPr>
                                  <w:color w:val="263B86" w:themeColor="text2"/>
                                  <w:sz w:val="28"/>
                                  <w:szCs w:val="28"/>
                                </w:rPr>
                                <w:t>Louisville, KY</w:t>
                              </w:r>
                            </w:p>
                            <w:p w14:paraId="37385C08" w14:textId="2E9D4AD5" w:rsidR="009B0037" w:rsidRPr="00351FC3" w:rsidRDefault="009B0037" w:rsidP="006F238E">
                              <w:pPr>
                                <w:jc w:val="center"/>
                                <w:rPr>
                                  <w:color w:val="263B86" w:themeColor="text2"/>
                                </w:rPr>
                              </w:pPr>
                              <w:r>
                                <w:rPr>
                                  <w:color w:val="263B86" w:themeColor="text2"/>
                                </w:rPr>
                                <w:t xml:space="preserve">Our very own Delaney Walsh will be representing Region 4 on the Regional All Star Team for double mini at this competition!  Delaney earned her spot on the team by receiving the highest overall score of level 10 double </w:t>
                              </w:r>
                              <w:proofErr w:type="gramStart"/>
                              <w:r>
                                <w:rPr>
                                  <w:color w:val="263B86" w:themeColor="text2"/>
                                </w:rPr>
                                <w:t>mini</w:t>
                              </w:r>
                              <w:proofErr w:type="gramEnd"/>
                              <w:r>
                                <w:rPr>
                                  <w:color w:val="263B86" w:themeColor="text2"/>
                                </w:rPr>
                                <w:t xml:space="preserve"> at Regionals in June!       Way to go Dee!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90525"/>
                            <a:ext cx="3785870" cy="935990"/>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325245"/>
                            <a:ext cx="3642360" cy="31496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35" style="position:absolute;left:0;text-align:left;margin-left:233pt;margin-top:600pt;width:312.5pt;height:134.4pt;z-index:251716679;mso-position-horizontal-relative:page;mso-position-vertical-relative:page" coordsize="3968750,170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" mv:complextextbox="1">
                <v:shape id="Text Box 115" o:spid="_x0000_s1036" type="#_x0000_t202" style="position:absolute;width:3968750;height:170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xM6wwAA&#10;ANwAAAAPAAAAZHJzL2Rvd25yZXYueG1sRE9Na8JAEL0L/Q/LFHozGwutIbqKLW3pIaJGDx6H7JgE&#10;s7Mhu03Sf98tCN7m8T5nuR5NI3rqXG1ZwSyKQRAXVtdcKjgdP6cJCOeRNTaWScEvOVivHiZLTLUd&#10;+EB97ksRQtilqKDyvk2ldEVFBl1kW+LAXWxn0AfYlVJ3OIRw08jnOH6VBmsODRW29F5Rcc1/jALK&#10;RnPcJvMPv3u7fMXnZD9kulTq6XHcLEB4Gv1dfHN/6zB/9gL/z4QL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DxM6wwAAANwAAAAPAAAAAAAAAAAAAAAAAJcCAABkcnMvZG93&#10;bnJldi54bWxQSwUGAAAAAAQABAD1AAAAhwMAAAAA&#10;" mv:complextextbox="1" filled="f" stroked="f"/>
                <v:shape id="Text Box 26" o:spid="_x0000_s1037" type="#_x0000_t202" style="position:absolute;left:91440;top:45720;width:3785870;height:346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w:p w14:paraId="6A862557" w14:textId="3594BFA1" w:rsidR="009B0037" w:rsidRDefault="009B0037" w:rsidP="006F238E">
                        <w:pPr>
                          <w:jc w:val="center"/>
                          <w:rPr>
                            <w:color w:val="263B86" w:themeColor="text2"/>
                            <w:sz w:val="28"/>
                            <w:szCs w:val="28"/>
                          </w:rPr>
                        </w:pPr>
                        <w:r w:rsidRPr="00F7286D">
                          <w:rPr>
                            <w:color w:val="263B86" w:themeColor="text2"/>
                            <w:sz w:val="28"/>
                            <w:szCs w:val="28"/>
                          </w:rPr>
                          <w:t>USAG Nationals</w:t>
                        </w:r>
                        <w:r>
                          <w:rPr>
                            <w:color w:val="263B86" w:themeColor="text2"/>
                            <w:sz w:val="28"/>
                            <w:szCs w:val="28"/>
                          </w:rPr>
                          <w:t xml:space="preserve"> - </w:t>
                        </w:r>
                        <w:r w:rsidRPr="00F7286D">
                          <w:rPr>
                            <w:color w:val="263B86" w:themeColor="text2"/>
                            <w:sz w:val="28"/>
                            <w:szCs w:val="28"/>
                          </w:rPr>
                          <w:t>July 15</w:t>
                        </w:r>
                        <w:r w:rsidRPr="00F7286D">
                          <w:rPr>
                            <w:color w:val="263B86" w:themeColor="text2"/>
                            <w:sz w:val="28"/>
                            <w:szCs w:val="28"/>
                            <w:vertAlign w:val="superscript"/>
                          </w:rPr>
                          <w:t>th</w:t>
                        </w:r>
                        <w:r>
                          <w:rPr>
                            <w:color w:val="263B86" w:themeColor="text2"/>
                            <w:sz w:val="28"/>
                            <w:szCs w:val="28"/>
                          </w:rPr>
                          <w:t>-</w:t>
                        </w:r>
                        <w:r w:rsidRPr="00F7286D">
                          <w:rPr>
                            <w:color w:val="263B86" w:themeColor="text2"/>
                            <w:sz w:val="28"/>
                            <w:szCs w:val="28"/>
                          </w:rPr>
                          <w:t>19</w:t>
                        </w:r>
                        <w:r w:rsidRPr="00F7286D">
                          <w:rPr>
                            <w:color w:val="263B86" w:themeColor="text2"/>
                            <w:sz w:val="28"/>
                            <w:szCs w:val="28"/>
                            <w:vertAlign w:val="superscript"/>
                          </w:rPr>
                          <w:t>th</w:t>
                        </w:r>
                        <w:r w:rsidRPr="00F7286D">
                          <w:rPr>
                            <w:color w:val="263B86" w:themeColor="text2"/>
                            <w:sz w:val="28"/>
                            <w:szCs w:val="28"/>
                          </w:rPr>
                          <w:t xml:space="preserve"> </w:t>
                        </w:r>
                        <w:r>
                          <w:rPr>
                            <w:color w:val="263B86" w:themeColor="text2"/>
                            <w:sz w:val="28"/>
                            <w:szCs w:val="28"/>
                          </w:rPr>
                          <w:t>Louisville, KY</w:t>
                        </w:r>
                      </w:p>
                      <w:p w14:paraId="37385C08" w14:textId="2E9D4AD5" w:rsidR="009B0037" w:rsidRPr="00351FC3" w:rsidRDefault="009B0037" w:rsidP="006F238E">
                        <w:pPr>
                          <w:jc w:val="center"/>
                          <w:rPr>
                            <w:color w:val="263B86" w:themeColor="text2"/>
                          </w:rPr>
                        </w:pPr>
                        <w:r>
                          <w:rPr>
                            <w:color w:val="263B86" w:themeColor="text2"/>
                          </w:rPr>
                          <w:t xml:space="preserve">Our very own Delaney Walsh will be representing Region 4 on the Regional All Star Team for double mini at this competition!  Delaney earned her spot on the team by receiving the highest overall score of level 10 double </w:t>
                        </w:r>
                        <w:proofErr w:type="gramStart"/>
                        <w:r>
                          <w:rPr>
                            <w:color w:val="263B86" w:themeColor="text2"/>
                          </w:rPr>
                          <w:t>mini</w:t>
                        </w:r>
                        <w:proofErr w:type="gramEnd"/>
                        <w:r>
                          <w:rPr>
                            <w:color w:val="263B86" w:themeColor="text2"/>
                          </w:rPr>
                          <w:t xml:space="preserve"> at Regionals in June!       Way to go Dee!</w:t>
                        </w:r>
                      </w:p>
                    </w:txbxContent>
                  </v:textbox>
                </v:shape>
                <v:shape id="Text Box 27" o:spid="_x0000_s1038" type="#_x0000_t202" style="position:absolute;left:91440;top:390525;width:3785870;height:935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9" type="#_x0000_t202" style="position:absolute;left:91440;top:1325245;width:364236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351FC3">
        <w:rPr>
          <w:noProof/>
        </w:rPr>
        <mc:AlternateContent>
          <mc:Choice Requires="wps">
            <w:drawing>
              <wp:anchor distT="0" distB="0" distL="114300" distR="114300" simplePos="0" relativeHeight="251715655" behindDoc="0" locked="0" layoutInCell="1" allowOverlap="1" wp14:anchorId="1C08F25C" wp14:editId="272B8E3D">
                <wp:simplePos x="0" y="0"/>
                <wp:positionH relativeFrom="page">
                  <wp:posOffset>2882900</wp:posOffset>
                </wp:positionH>
                <wp:positionV relativeFrom="page">
                  <wp:posOffset>7194550</wp:posOffset>
                </wp:positionV>
                <wp:extent cx="4107180" cy="419100"/>
                <wp:effectExtent l="0" t="0" r="0" b="12700"/>
                <wp:wrapTight wrapText="bothSides">
                  <wp:wrapPolygon edited="0">
                    <wp:start x="134" y="0"/>
                    <wp:lineTo x="134" y="20945"/>
                    <wp:lineTo x="21373" y="20945"/>
                    <wp:lineTo x="21373" y="0"/>
                    <wp:lineTo x="134" y="0"/>
                  </wp:wrapPolygon>
                </wp:wrapTight>
                <wp:docPr id="1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A3F324" w14:textId="00CF004B" w:rsidR="009B0037" w:rsidRPr="000D58A1" w:rsidRDefault="009B0037" w:rsidP="00F7286D">
                            <w:pPr>
                              <w:pStyle w:val="Heading2"/>
                              <w:jc w:val="center"/>
                              <w:rPr>
                                <w:color w:val="FBC01E" w:themeColor="accent1"/>
                                <w:sz w:val="48"/>
                                <w:szCs w:val="48"/>
                              </w:rPr>
                            </w:pPr>
                            <w:r>
                              <w:rPr>
                                <w:color w:val="FBC01E" w:themeColor="accent1"/>
                                <w:sz w:val="48"/>
                                <w:szCs w:val="48"/>
                              </w:rPr>
                              <w:t>Upcoming Competitions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0" type="#_x0000_t202" style="position:absolute;left:0;text-align:left;margin-left:227pt;margin-top:566.5pt;width:323.4pt;height:33pt;z-index:251715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" filled="f" stroked="f">
                <v:textbox inset=",0,,0">
                  <w:txbxContent>
                    <w:p w14:paraId="20A3F324" w14:textId="00CF004B" w:rsidR="009B0037" w:rsidRPr="000D58A1" w:rsidRDefault="009B0037" w:rsidP="00F7286D">
                      <w:pPr>
                        <w:pStyle w:val="Heading2"/>
                        <w:jc w:val="center"/>
                        <w:rPr>
                          <w:color w:val="FBC01E" w:themeColor="accent1"/>
                          <w:sz w:val="48"/>
                          <w:szCs w:val="48"/>
                        </w:rPr>
                      </w:pPr>
                      <w:r>
                        <w:rPr>
                          <w:color w:val="FBC01E" w:themeColor="accent1"/>
                          <w:sz w:val="48"/>
                          <w:szCs w:val="48"/>
                        </w:rPr>
                        <w:t>Upcoming Competitions</w:t>
                      </w:r>
                    </w:p>
                  </w:txbxContent>
                </v:textbox>
                <w10:wrap type="tight" anchorx="page" anchory="page"/>
              </v:shape>
            </w:pict>
          </mc:Fallback>
        </mc:AlternateContent>
      </w:r>
      <w:r w:rsidR="00351FC3">
        <w:rPr>
          <w:noProof/>
        </w:rPr>
        <mc:AlternateContent>
          <mc:Choice Requires="wps">
            <w:drawing>
              <wp:anchor distT="0" distB="0" distL="114300" distR="114300" simplePos="0" relativeHeight="251713607" behindDoc="0" locked="0" layoutInCell="1" allowOverlap="1" wp14:anchorId="59C0EE15" wp14:editId="4CFC8DEE">
                <wp:simplePos x="0" y="0"/>
                <wp:positionH relativeFrom="page">
                  <wp:posOffset>2959100</wp:posOffset>
                </wp:positionH>
                <wp:positionV relativeFrom="page">
                  <wp:posOffset>7048500</wp:posOffset>
                </wp:positionV>
                <wp:extent cx="4023360" cy="0"/>
                <wp:effectExtent l="0" t="0" r="15240" b="25400"/>
                <wp:wrapNone/>
                <wp:docPr id="1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13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pt,555pt" to="549.8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" strokecolor="#fde5a4 [1300]" strokeweight="1pt">
                <v:shadow opacity="22938f" mv:blur="38100f" offset="0,2pt"/>
                <w10:wrap anchorx="page" anchory="page"/>
              </v:line>
            </w:pict>
          </mc:Fallback>
        </mc:AlternateContent>
      </w:r>
      <w:r w:rsidR="004825A2">
        <w:rPr>
          <w:noProof/>
        </w:rPr>
        <mc:AlternateContent>
          <mc:Choice Requires="wpg">
            <w:drawing>
              <wp:anchor distT="0" distB="0" distL="114300" distR="114300" simplePos="0" relativeHeight="251658283" behindDoc="0" locked="0" layoutInCell="1" allowOverlap="1" wp14:anchorId="3D1C020B" wp14:editId="0FDDC027">
                <wp:simplePos x="0" y="0"/>
                <wp:positionH relativeFrom="page">
                  <wp:posOffset>2933700</wp:posOffset>
                </wp:positionH>
                <wp:positionV relativeFrom="page">
                  <wp:posOffset>4889500</wp:posOffset>
                </wp:positionV>
                <wp:extent cx="4010660" cy="1473200"/>
                <wp:effectExtent l="0" t="0" r="0" b="0"/>
                <wp:wrapThrough wrapText="bothSides">
                  <wp:wrapPolygon edited="0">
                    <wp:start x="137" y="0"/>
                    <wp:lineTo x="137" y="21228"/>
                    <wp:lineTo x="21340" y="21228"/>
                    <wp:lineTo x="21340" y="0"/>
                    <wp:lineTo x="137" y="0"/>
                  </wp:wrapPolygon>
                </wp:wrapThrough>
                <wp:docPr id="22" name="Group 22"/>
                <wp:cNvGraphicFramePr/>
                <a:graphic xmlns:a="http://schemas.openxmlformats.org/drawingml/2006/main">
                  <a:graphicData uri="http://schemas.microsoft.com/office/word/2010/wordprocessingGroup">
                    <wpg:wgp>
                      <wpg:cNvGrpSpPr/>
                      <wpg:grpSpPr>
                        <a:xfrm>
                          <a:off x="0" y="0"/>
                          <a:ext cx="4010660" cy="1473200"/>
                          <a:chOff x="0" y="0"/>
                          <a:chExt cx="4010660" cy="1473200"/>
                        </a:xfrm>
                        <a:extLst>
                          <a:ext uri="{0CCBE362-F206-4b92-989A-16890622DB6E}">
                            <ma14:wrappingTextBoxFlag xmlns:ma14="http://schemas.microsoft.com/office/mac/drawingml/2011/main" val="1"/>
                          </a:ext>
                        </a:extLst>
                      </wpg:grpSpPr>
                      <wps:wsp>
                        <wps:cNvPr id="56" name="Text Box 99"/>
                        <wps:cNvSpPr txBox="1">
                          <a:spLocks noChangeArrowheads="1"/>
                        </wps:cNvSpPr>
                        <wps:spPr bwMode="auto">
                          <a:xfrm>
                            <a:off x="0" y="0"/>
                            <a:ext cx="401066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3827780" cy="254000"/>
                          </a:xfrm>
                          <a:prstGeom prst="rect">
                            <a:avLst/>
                          </a:prstGeom>
                          <a:noFill/>
                          <a:ln>
                            <a:noFill/>
                          </a:ln>
                          <a:effectLst/>
                          <a:extLst>
                            <a:ext uri="{C572A759-6A51-4108-AA02-DFA0A04FC94B}">
                              <ma14:wrappingTextBoxFlag xmlns:ma14="http://schemas.microsoft.com/office/mac/drawingml/2011/main"/>
                            </a:ext>
                          </a:extLst>
                        </wps:spPr>
                        <wps:txbx id="11">
                          <w:txbxContent>
                            <w:p w14:paraId="30A93940" w14:textId="77777777" w:rsidR="009B0037" w:rsidRDefault="009B0037" w:rsidP="00F7286D">
                              <w:pPr>
                                <w:pStyle w:val="BodyText"/>
                                <w:spacing w:line="276" w:lineRule="auto"/>
                                <w:ind w:firstLine="0"/>
                                <w:rPr>
                                  <w:sz w:val="24"/>
                                </w:rPr>
                              </w:pPr>
                              <w:r w:rsidRPr="000D58A1">
                                <w:rPr>
                                  <w:sz w:val="24"/>
                                </w:rPr>
                                <w:t>Top Star T&amp;T –</w:t>
                              </w:r>
                              <w:r>
                                <w:rPr>
                                  <w:sz w:val="24"/>
                                </w:rPr>
                                <w:t xml:space="preserve"> June 16</w:t>
                              </w:r>
                              <w:r w:rsidRPr="000D58A1">
                                <w:rPr>
                                  <w:sz w:val="24"/>
                                  <w:vertAlign w:val="superscript"/>
                                </w:rPr>
                                <w:t>th</w:t>
                              </w:r>
                              <w:r>
                                <w:rPr>
                                  <w:sz w:val="24"/>
                                </w:rPr>
                                <w:t>-21</w:t>
                              </w:r>
                              <w:r w:rsidRPr="000D58A1">
                                <w:rPr>
                                  <w:sz w:val="24"/>
                                  <w:vertAlign w:val="superscript"/>
                                </w:rPr>
                                <w:t>st</w:t>
                              </w:r>
                              <w:r>
                                <w:rPr>
                                  <w:sz w:val="24"/>
                                </w:rPr>
                                <w:t xml:space="preserve"> – Louisville, KY </w:t>
                              </w:r>
                            </w:p>
                            <w:p w14:paraId="465E456C" w14:textId="67060F89" w:rsidR="009B0037" w:rsidRDefault="009B0037" w:rsidP="00F7286D">
                              <w:pPr>
                                <w:pStyle w:val="BodyText"/>
                                <w:spacing w:line="276" w:lineRule="auto"/>
                                <w:ind w:firstLine="0"/>
                                <w:rPr>
                                  <w:sz w:val="24"/>
                                </w:rPr>
                              </w:pPr>
                              <w:r>
                                <w:rPr>
                                  <w:sz w:val="24"/>
                                </w:rPr>
                                <w:t>USTA Nationals</w:t>
                              </w:r>
                            </w:p>
                            <w:p w14:paraId="3F48A504" w14:textId="4BE57506" w:rsidR="009B0037" w:rsidRDefault="009B0037" w:rsidP="00F7286D">
                              <w:pPr>
                                <w:pStyle w:val="BodyText"/>
                                <w:tabs>
                                  <w:tab w:val="left" w:pos="270"/>
                                </w:tabs>
                                <w:spacing w:line="276" w:lineRule="auto"/>
                                <w:ind w:left="90" w:hanging="90"/>
                                <w:rPr>
                                  <w:sz w:val="24"/>
                                </w:rPr>
                              </w:pPr>
                              <w:r>
                                <w:rPr>
                                  <w:sz w:val="24"/>
                                </w:rPr>
                                <w:t>-  Delaney Walsh:  2</w:t>
                              </w:r>
                              <w:r w:rsidRPr="00F7286D">
                                <w:rPr>
                                  <w:sz w:val="24"/>
                                  <w:vertAlign w:val="superscript"/>
                                </w:rPr>
                                <w:t>nd</w:t>
                              </w:r>
                              <w:r>
                                <w:rPr>
                                  <w:sz w:val="24"/>
                                </w:rPr>
                                <w:t xml:space="preserve"> on advanced trampoline, </w:t>
                              </w:r>
                              <w:proofErr w:type="gramStart"/>
                              <w:r>
                                <w:rPr>
                                  <w:sz w:val="24"/>
                                </w:rPr>
                                <w:t>4</w:t>
                              </w:r>
                              <w:r w:rsidRPr="00F7286D">
                                <w:rPr>
                                  <w:sz w:val="24"/>
                                  <w:vertAlign w:val="superscript"/>
                                </w:rPr>
                                <w:t>th</w:t>
                              </w:r>
                              <w:r>
                                <w:rPr>
                                  <w:sz w:val="24"/>
                                </w:rPr>
                                <w:t xml:space="preserve">  on</w:t>
                              </w:r>
                              <w:proofErr w:type="gramEnd"/>
                              <w:r>
                                <w:rPr>
                                  <w:sz w:val="24"/>
                                </w:rPr>
                                <w:t xml:space="preserve"> elite trampoline, 3</w:t>
                              </w:r>
                              <w:r w:rsidRPr="00F7286D">
                                <w:rPr>
                                  <w:sz w:val="24"/>
                                  <w:vertAlign w:val="superscript"/>
                                </w:rPr>
                                <w:t>rd</w:t>
                              </w:r>
                              <w:r>
                                <w:rPr>
                                  <w:sz w:val="24"/>
                                </w:rPr>
                                <w:t xml:space="preserve"> on advanced double mini, 5</w:t>
                              </w:r>
                              <w:r w:rsidRPr="00F7286D">
                                <w:rPr>
                                  <w:sz w:val="24"/>
                                  <w:vertAlign w:val="superscript"/>
                                </w:rPr>
                                <w:t>th</w:t>
                              </w:r>
                              <w:r>
                                <w:rPr>
                                  <w:sz w:val="24"/>
                                </w:rPr>
                                <w:t xml:space="preserve"> on elite double mini, 2</w:t>
                              </w:r>
                              <w:r w:rsidRPr="00F7286D">
                                <w:rPr>
                                  <w:sz w:val="24"/>
                                  <w:vertAlign w:val="superscript"/>
                                </w:rPr>
                                <w:t>nd</w:t>
                              </w:r>
                              <w:r>
                                <w:rPr>
                                  <w:sz w:val="24"/>
                                </w:rPr>
                                <w:t xml:space="preserve"> on advanced synchronized trampoline</w:t>
                              </w:r>
                            </w:p>
                            <w:p w14:paraId="6C8D0A98" w14:textId="1100A321" w:rsidR="009B0037" w:rsidRPr="000D58A1" w:rsidRDefault="009B0037" w:rsidP="00F7286D">
                              <w:pPr>
                                <w:pStyle w:val="BodyText"/>
                                <w:spacing w:line="276" w:lineRule="auto"/>
                                <w:ind w:firstLine="0"/>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52730"/>
                            <a:ext cx="3827780" cy="25463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506095"/>
                            <a:ext cx="3827780" cy="64579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150620"/>
                            <a:ext cx="3827780" cy="25400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41" style="position:absolute;left:0;text-align:left;margin-left:231pt;margin-top:385pt;width:315.8pt;height:116pt;z-index:251658283;mso-position-horizontal-relative:page;mso-position-vertical-relative:page" coordsize="4010660,147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" mv:complextextbox="1">
                <v:shape id="Text Box 99" o:spid="_x0000_s1042" type="#_x0000_t202" style="position:absolute;width:4010660;height:147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xZYxAAA&#10;ANsAAAAPAAAAZHJzL2Rvd25yZXYueG1sRI/dasJAFITvBd9hOYJ3urGg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VsWWMQAAADbAAAADwAAAAAAAAAAAAAAAACXAgAAZHJzL2Rv&#10;d25yZXYueG1sUEsFBgAAAAAEAAQA9QAAAIgDAAAAAA==&#10;" mv:complextextbox="1" filled="f" stroked="f">
                  <v:textbox inset=",0,,0"/>
                </v:shape>
                <v:shape id="Text Box 3" o:spid="_x0000_s1043" type="#_x0000_t202" style="position:absolute;left:91440;width:382778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12" inset="0,0,0,0">
                    <w:txbxContent>
                      <w:p w14:paraId="30A93940" w14:textId="77777777" w:rsidR="009B0037" w:rsidRDefault="009B0037" w:rsidP="00F7286D">
                        <w:pPr>
                          <w:pStyle w:val="BodyText"/>
                          <w:spacing w:line="276" w:lineRule="auto"/>
                          <w:ind w:firstLine="0"/>
                          <w:rPr>
                            <w:sz w:val="24"/>
                          </w:rPr>
                        </w:pPr>
                        <w:r w:rsidRPr="000D58A1">
                          <w:rPr>
                            <w:sz w:val="24"/>
                          </w:rPr>
                          <w:t>Top Star T&amp;T –</w:t>
                        </w:r>
                        <w:r>
                          <w:rPr>
                            <w:sz w:val="24"/>
                          </w:rPr>
                          <w:t xml:space="preserve"> June 16</w:t>
                        </w:r>
                        <w:r w:rsidRPr="000D58A1">
                          <w:rPr>
                            <w:sz w:val="24"/>
                            <w:vertAlign w:val="superscript"/>
                          </w:rPr>
                          <w:t>th</w:t>
                        </w:r>
                        <w:r>
                          <w:rPr>
                            <w:sz w:val="24"/>
                          </w:rPr>
                          <w:t>-21</w:t>
                        </w:r>
                        <w:r w:rsidRPr="000D58A1">
                          <w:rPr>
                            <w:sz w:val="24"/>
                            <w:vertAlign w:val="superscript"/>
                          </w:rPr>
                          <w:t>st</w:t>
                        </w:r>
                        <w:r>
                          <w:rPr>
                            <w:sz w:val="24"/>
                          </w:rPr>
                          <w:t xml:space="preserve"> – Louisville, KY </w:t>
                        </w:r>
                      </w:p>
                      <w:p w14:paraId="465E456C" w14:textId="67060F89" w:rsidR="009B0037" w:rsidRDefault="009B0037" w:rsidP="00F7286D">
                        <w:pPr>
                          <w:pStyle w:val="BodyText"/>
                          <w:spacing w:line="276" w:lineRule="auto"/>
                          <w:ind w:firstLine="0"/>
                          <w:rPr>
                            <w:sz w:val="24"/>
                          </w:rPr>
                        </w:pPr>
                        <w:r>
                          <w:rPr>
                            <w:sz w:val="24"/>
                          </w:rPr>
                          <w:t>USTA Nationals</w:t>
                        </w:r>
                      </w:p>
                      <w:p w14:paraId="3F48A504" w14:textId="4BE57506" w:rsidR="009B0037" w:rsidRDefault="009B0037" w:rsidP="00F7286D">
                        <w:pPr>
                          <w:pStyle w:val="BodyText"/>
                          <w:tabs>
                            <w:tab w:val="left" w:pos="270"/>
                          </w:tabs>
                          <w:spacing w:line="276" w:lineRule="auto"/>
                          <w:ind w:left="90" w:hanging="90"/>
                          <w:rPr>
                            <w:sz w:val="24"/>
                          </w:rPr>
                        </w:pPr>
                        <w:r>
                          <w:rPr>
                            <w:sz w:val="24"/>
                          </w:rPr>
                          <w:t>-  Delaney Walsh:  2</w:t>
                        </w:r>
                        <w:r w:rsidRPr="00F7286D">
                          <w:rPr>
                            <w:sz w:val="24"/>
                            <w:vertAlign w:val="superscript"/>
                          </w:rPr>
                          <w:t>nd</w:t>
                        </w:r>
                        <w:r>
                          <w:rPr>
                            <w:sz w:val="24"/>
                          </w:rPr>
                          <w:t xml:space="preserve"> on advanced trampoline, </w:t>
                        </w:r>
                        <w:proofErr w:type="gramStart"/>
                        <w:r>
                          <w:rPr>
                            <w:sz w:val="24"/>
                          </w:rPr>
                          <w:t>4</w:t>
                        </w:r>
                        <w:r w:rsidRPr="00F7286D">
                          <w:rPr>
                            <w:sz w:val="24"/>
                            <w:vertAlign w:val="superscript"/>
                          </w:rPr>
                          <w:t>th</w:t>
                        </w:r>
                        <w:r>
                          <w:rPr>
                            <w:sz w:val="24"/>
                          </w:rPr>
                          <w:t xml:space="preserve">  on</w:t>
                        </w:r>
                        <w:proofErr w:type="gramEnd"/>
                        <w:r>
                          <w:rPr>
                            <w:sz w:val="24"/>
                          </w:rPr>
                          <w:t xml:space="preserve"> elite trampoline, 3</w:t>
                        </w:r>
                        <w:r w:rsidRPr="00F7286D">
                          <w:rPr>
                            <w:sz w:val="24"/>
                            <w:vertAlign w:val="superscript"/>
                          </w:rPr>
                          <w:t>rd</w:t>
                        </w:r>
                        <w:r>
                          <w:rPr>
                            <w:sz w:val="24"/>
                          </w:rPr>
                          <w:t xml:space="preserve"> on advanced double mini, 5</w:t>
                        </w:r>
                        <w:r w:rsidRPr="00F7286D">
                          <w:rPr>
                            <w:sz w:val="24"/>
                            <w:vertAlign w:val="superscript"/>
                          </w:rPr>
                          <w:t>th</w:t>
                        </w:r>
                        <w:r>
                          <w:rPr>
                            <w:sz w:val="24"/>
                          </w:rPr>
                          <w:t xml:space="preserve"> on elite double mini, 2</w:t>
                        </w:r>
                        <w:r w:rsidRPr="00F7286D">
                          <w:rPr>
                            <w:sz w:val="24"/>
                            <w:vertAlign w:val="superscript"/>
                          </w:rPr>
                          <w:t>nd</w:t>
                        </w:r>
                        <w:r>
                          <w:rPr>
                            <w:sz w:val="24"/>
                          </w:rPr>
                          <w:t xml:space="preserve"> on advanced synchronized trampoline</w:t>
                        </w:r>
                      </w:p>
                      <w:p w14:paraId="6C8D0A98" w14:textId="1100A321" w:rsidR="009B0037" w:rsidRPr="000D58A1" w:rsidRDefault="009B0037" w:rsidP="00F7286D">
                        <w:pPr>
                          <w:pStyle w:val="BodyText"/>
                          <w:spacing w:line="276" w:lineRule="auto"/>
                          <w:ind w:firstLine="0"/>
                          <w:rPr>
                            <w:sz w:val="24"/>
                          </w:rPr>
                        </w:pPr>
                      </w:p>
                    </w:txbxContent>
                  </v:textbox>
                </v:shape>
                <v:shape id="Text Box 12" o:spid="_x0000_s1044" type="#_x0000_t202" style="position:absolute;left:91440;top:252730;width:382778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5" type="#_x0000_t202" style="position:absolute;left:91440;top:506095;width:3827780;height:64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21" inset="0,0,0,0">
                    <w:txbxContent/>
                  </v:textbox>
                </v:shape>
                <v:shape id="Text Box 21" o:spid="_x0000_s1046" type="#_x0000_t202" style="position:absolute;left:91440;top:1150620;width:382778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351FC3">
        <w:rPr>
          <w:noProof/>
        </w:rPr>
        <mc:AlternateContent>
          <mc:Choice Requires="wps">
            <w:drawing>
              <wp:anchor distT="0" distB="0" distL="114300" distR="114300" simplePos="0" relativeHeight="251710535" behindDoc="0" locked="0" layoutInCell="1" allowOverlap="1" wp14:anchorId="300E22F3" wp14:editId="1DCD4D87">
                <wp:simplePos x="0" y="0"/>
                <wp:positionH relativeFrom="page">
                  <wp:posOffset>2921000</wp:posOffset>
                </wp:positionH>
                <wp:positionV relativeFrom="page">
                  <wp:posOffset>4419600</wp:posOffset>
                </wp:positionV>
                <wp:extent cx="4107180" cy="419100"/>
                <wp:effectExtent l="0" t="0" r="0" b="12700"/>
                <wp:wrapTight wrapText="bothSides">
                  <wp:wrapPolygon edited="0">
                    <wp:start x="134" y="0"/>
                    <wp:lineTo x="134" y="20945"/>
                    <wp:lineTo x="21373" y="20945"/>
                    <wp:lineTo x="21373" y="0"/>
                    <wp:lineTo x="134" y="0"/>
                  </wp:wrapPolygon>
                </wp:wrapTight>
                <wp:docPr id="11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7F72FB" w14:textId="0AED6C1A" w:rsidR="009B0037" w:rsidRPr="000D58A1" w:rsidRDefault="009B0037" w:rsidP="000D58A1">
                            <w:pPr>
                              <w:pStyle w:val="Heading2"/>
                              <w:jc w:val="center"/>
                              <w:rPr>
                                <w:color w:val="FBC01E" w:themeColor="accent1"/>
                                <w:sz w:val="48"/>
                                <w:szCs w:val="48"/>
                              </w:rPr>
                            </w:pPr>
                            <w:r>
                              <w:rPr>
                                <w:color w:val="FBC01E" w:themeColor="accent1"/>
                                <w:sz w:val="48"/>
                                <w:szCs w:val="48"/>
                              </w:rPr>
                              <w:t>June Competition Results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30pt;margin-top:348pt;width:323.4pt;height:33pt;z-index:251710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" filled="f" stroked="f">
                <v:textbox inset=",0,,0">
                  <w:txbxContent>
                    <w:p w14:paraId="3E7F72FB" w14:textId="0AED6C1A" w:rsidR="009B0037" w:rsidRPr="000D58A1" w:rsidRDefault="009B0037" w:rsidP="000D58A1">
                      <w:pPr>
                        <w:pStyle w:val="Heading2"/>
                        <w:jc w:val="center"/>
                        <w:rPr>
                          <w:color w:val="FBC01E" w:themeColor="accent1"/>
                          <w:sz w:val="48"/>
                          <w:szCs w:val="48"/>
                        </w:rPr>
                      </w:pPr>
                      <w:r>
                        <w:rPr>
                          <w:color w:val="FBC01E" w:themeColor="accent1"/>
                          <w:sz w:val="48"/>
                          <w:szCs w:val="48"/>
                        </w:rPr>
                        <w:t>June Competition Results</w:t>
                      </w:r>
                    </w:p>
                  </w:txbxContent>
                </v:textbox>
                <w10:wrap type="tight" anchorx="page" anchory="page"/>
              </v:shape>
            </w:pict>
          </mc:Fallback>
        </mc:AlternateContent>
      </w:r>
      <w:r w:rsidR="00351FC3">
        <w:rPr>
          <w:noProof/>
        </w:rPr>
        <mc:AlternateContent>
          <mc:Choice Requires="wps">
            <w:drawing>
              <wp:anchor distT="0" distB="0" distL="114300" distR="114300" simplePos="0" relativeHeight="251658244" behindDoc="0" locked="0" layoutInCell="1" allowOverlap="1" wp14:anchorId="78A46F50" wp14:editId="68240291">
                <wp:simplePos x="0" y="0"/>
                <wp:positionH relativeFrom="page">
                  <wp:posOffset>2921000</wp:posOffset>
                </wp:positionH>
                <wp:positionV relativeFrom="page">
                  <wp:posOffset>4241800</wp:posOffset>
                </wp:positionV>
                <wp:extent cx="4023360" cy="0"/>
                <wp:effectExtent l="0" t="0" r="15240" b="25400"/>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pt,334pt" to="546.8pt,3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" strokecolor="#fde5a4 [1300]" strokeweight="1pt">
                <v:shadow opacity="22938f" mv:blur="38100f" offset="0,2pt"/>
                <w10:wrap anchorx="page" anchory="page"/>
              </v:line>
            </w:pict>
          </mc:Fallback>
        </mc:AlternateContent>
      </w:r>
      <w:r w:rsidR="00F7286D">
        <w:rPr>
          <w:noProof/>
        </w:rPr>
        <mc:AlternateContent>
          <mc:Choice Requires="wps">
            <w:drawing>
              <wp:anchor distT="0" distB="0" distL="114300" distR="114300" simplePos="0" relativeHeight="251717703" behindDoc="0" locked="0" layoutInCell="1" allowOverlap="1" wp14:anchorId="238C1189" wp14:editId="48835C4D">
                <wp:simplePos x="0" y="0"/>
                <wp:positionH relativeFrom="page">
                  <wp:posOffset>6807200</wp:posOffset>
                </wp:positionH>
                <wp:positionV relativeFrom="page">
                  <wp:posOffset>9104630</wp:posOffset>
                </wp:positionV>
                <wp:extent cx="142875" cy="114300"/>
                <wp:effectExtent l="0" t="0" r="34925" b="38100"/>
                <wp:wrapThrough wrapText="bothSides">
                  <wp:wrapPolygon edited="0">
                    <wp:start x="0" y="0"/>
                    <wp:lineTo x="0" y="24000"/>
                    <wp:lineTo x="23040" y="24000"/>
                    <wp:lineTo x="23040" y="0"/>
                    <wp:lineTo x="0" y="0"/>
                  </wp:wrapPolygon>
                </wp:wrapThrough>
                <wp:docPr id="116" name="Rectangle 116"/>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536pt;margin-top:716.9pt;width:11.25pt;height:9pt;z-index:25171770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" strokecolor="white">
                <w10:wrap type="through" anchorx="page" anchory="page"/>
              </v:rect>
            </w:pict>
          </mc:Fallback>
        </mc:AlternateContent>
      </w:r>
      <w:r w:rsidR="004825A2">
        <w:rPr>
          <w:noProof/>
        </w:rPr>
        <mc:AlternateContent>
          <mc:Choice Requires="wpg">
            <w:drawing>
              <wp:anchor distT="0" distB="0" distL="114300" distR="114300" simplePos="0" relativeHeight="251707463" behindDoc="0" locked="0" layoutInCell="1" allowOverlap="1" wp14:anchorId="288F9632" wp14:editId="22938627">
                <wp:simplePos x="0" y="0"/>
                <wp:positionH relativeFrom="page">
                  <wp:posOffset>2933700</wp:posOffset>
                </wp:positionH>
                <wp:positionV relativeFrom="page">
                  <wp:posOffset>1955800</wp:posOffset>
                </wp:positionV>
                <wp:extent cx="3990975" cy="2235200"/>
                <wp:effectExtent l="0" t="0" r="0" b="0"/>
                <wp:wrapThrough wrapText="bothSides">
                  <wp:wrapPolygon edited="0">
                    <wp:start x="137" y="0"/>
                    <wp:lineTo x="137" y="21355"/>
                    <wp:lineTo x="21308" y="21355"/>
                    <wp:lineTo x="21308" y="0"/>
                    <wp:lineTo x="137" y="0"/>
                  </wp:wrapPolygon>
                </wp:wrapThrough>
                <wp:docPr id="25" name="Group 25"/>
                <wp:cNvGraphicFramePr/>
                <a:graphic xmlns:a="http://schemas.openxmlformats.org/drawingml/2006/main">
                  <a:graphicData uri="http://schemas.microsoft.com/office/word/2010/wordprocessingGroup">
                    <wpg:wgp>
                      <wpg:cNvGrpSpPr/>
                      <wpg:grpSpPr>
                        <a:xfrm>
                          <a:off x="0" y="0"/>
                          <a:ext cx="3990975" cy="2235200"/>
                          <a:chOff x="0" y="0"/>
                          <a:chExt cx="3990975" cy="2235200"/>
                        </a:xfrm>
                        <a:extLst>
                          <a:ext uri="{0CCBE362-F206-4b92-989A-16890622DB6E}">
                            <ma14:wrappingTextBoxFlag xmlns:ma14="http://schemas.microsoft.com/office/mac/drawingml/2011/main" val="1"/>
                          </a:ext>
                        </a:extLst>
                      </wpg:grpSpPr>
                      <wps:wsp>
                        <wps:cNvPr id="110" name="Text Box 110"/>
                        <wps:cNvSpPr txBox="1"/>
                        <wps:spPr>
                          <a:xfrm>
                            <a:off x="0" y="0"/>
                            <a:ext cx="3990975" cy="2235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1440" y="45720"/>
                            <a:ext cx="3808095" cy="342900"/>
                          </a:xfrm>
                          <a:prstGeom prst="rect">
                            <a:avLst/>
                          </a:prstGeom>
                          <a:noFill/>
                          <a:ln>
                            <a:noFill/>
                          </a:ln>
                          <a:effectLst/>
                          <a:extLst>
                            <a:ext uri="{C572A759-6A51-4108-AA02-DFA0A04FC94B}">
                              <ma14:wrappingTextBoxFlag xmlns:ma14="http://schemas.microsoft.com/office/mac/drawingml/2011/main"/>
                            </a:ext>
                          </a:extLst>
                        </wps:spPr>
                        <wps:txbx id="13">
                          <w:txbxContent>
                            <w:p w14:paraId="68DC43AE" w14:textId="7327C05D" w:rsidR="009B0037" w:rsidRPr="000D58A1" w:rsidRDefault="009B0037" w:rsidP="000D58A1">
                              <w:pPr>
                                <w:pStyle w:val="Heading6"/>
                                <w:spacing w:line="276" w:lineRule="auto"/>
                                <w:jc w:val="center"/>
                                <w:rPr>
                                  <w:b/>
                                  <w:i w:val="0"/>
                                  <w:color w:val="auto"/>
                                </w:rPr>
                              </w:pPr>
                              <w:r w:rsidRPr="000D58A1">
                                <w:rPr>
                                  <w:i w:val="0"/>
                                  <w:color w:val="auto"/>
                                </w:rPr>
                                <w:t>We will be hosting an</w:t>
                              </w:r>
                              <w:r>
                                <w:rPr>
                                  <w:i w:val="0"/>
                                  <w:color w:val="auto"/>
                                </w:rPr>
                                <w:t>other pizza party on Friday, July 25</w:t>
                              </w:r>
                              <w:r w:rsidRPr="000D58A1">
                                <w:rPr>
                                  <w:i w:val="0"/>
                                  <w:color w:val="auto"/>
                                  <w:vertAlign w:val="superscript"/>
                                </w:rPr>
                                <w:t>th</w:t>
                              </w:r>
                              <w:r w:rsidRPr="000D58A1">
                                <w:rPr>
                                  <w:i w:val="0"/>
                                  <w:color w:val="auto"/>
                                </w:rPr>
                                <w:t>!  The party will run from 6:00 to 9:00 and will be $15 per child.  Friends are welcome!  Any friends who wish to attend will only need to pay the standard $15 pizza party rate and an event waiver will need to be filled out by a legal guardian. There is a sign-up sheet on the table by the office.  Please write down any friend’s names as well.  We look forward to seeing you and all your friends!</w:t>
                              </w:r>
                            </w:p>
                            <w:p w14:paraId="338063B9" w14:textId="77777777" w:rsidR="009B0037" w:rsidRDefault="009B00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87350"/>
                            <a:ext cx="3808095" cy="172085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48" style="position:absolute;left:0;text-align:left;margin-left:231pt;margin-top:154pt;width:314.25pt;height:176pt;z-index:251707463;mso-position-horizontal-relative:page;mso-position-vertical-relative:page" coordsize="3990975,223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" mv:complextextbox="1">
                <v:shape id="Text Box 110" o:spid="_x0000_s1049" type="#_x0000_t202" style="position:absolute;width:3990975;height:223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LCixQAA&#10;ANwAAAAPAAAAZHJzL2Rvd25yZXYueG1sRI+9bsMwDIT3AnkHgQG6NbI7tIYTxWiDNOiQIr9DR8Ji&#10;bKMWZVhK7L59ORTIRuKOdx8XxehadaM+NJ4NpLMEFHHpbcOVgfPp4ykDFSKyxdYzGfilAMVy8rDA&#10;3PqBD3Q7xkpJCIccDdQxdrnWoazJYZj5jli0i+8dRln7StseBwl3rX5OkhftsGFpqLGjVU3lz/Hq&#10;DNB2dKev7HUdd++XTfKd7YetrYx5nI5vc1CRxng3/19/WsFPBV+ekQn0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4sKLFAAAA3AAAAA8AAAAAAAAAAAAAAAAAlwIAAGRycy9k&#10;b3ducmV2LnhtbFBLBQYAAAAABAAEAPUAAACJAwAAAAA=&#10;" mv:complextextbox="1" filled="f" stroked="f"/>
                <v:shape id="Text Box 23" o:spid="_x0000_s1050" type="#_x0000_t202" style="position:absolute;left:91440;top:45720;width:3808095;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w:p w14:paraId="68DC43AE" w14:textId="7327C05D" w:rsidR="009B0037" w:rsidRPr="000D58A1" w:rsidRDefault="009B0037" w:rsidP="000D58A1">
                        <w:pPr>
                          <w:pStyle w:val="Heading6"/>
                          <w:spacing w:line="276" w:lineRule="auto"/>
                          <w:jc w:val="center"/>
                          <w:rPr>
                            <w:b/>
                            <w:i w:val="0"/>
                            <w:color w:val="auto"/>
                          </w:rPr>
                        </w:pPr>
                        <w:r w:rsidRPr="000D58A1">
                          <w:rPr>
                            <w:i w:val="0"/>
                            <w:color w:val="auto"/>
                          </w:rPr>
                          <w:t>We will be hosting an</w:t>
                        </w:r>
                        <w:r>
                          <w:rPr>
                            <w:i w:val="0"/>
                            <w:color w:val="auto"/>
                          </w:rPr>
                          <w:t>other pizza party on Friday, July 25</w:t>
                        </w:r>
                        <w:r w:rsidRPr="000D58A1">
                          <w:rPr>
                            <w:i w:val="0"/>
                            <w:color w:val="auto"/>
                            <w:vertAlign w:val="superscript"/>
                          </w:rPr>
                          <w:t>th</w:t>
                        </w:r>
                        <w:r w:rsidRPr="000D58A1">
                          <w:rPr>
                            <w:i w:val="0"/>
                            <w:color w:val="auto"/>
                          </w:rPr>
                          <w:t>!  The party will run from 6:00 to 9:00 and will be $15 per child.  Friends are welcome!  Any friends who wish to attend will only need to pay the standard $15 pizza party rate and an event waiver will need to be filled out by a legal guardian. There is a sign-up sheet on the table by the office.  Please write down any friend’s names as well.  We look forward to seeing you and all your friends!</w:t>
                        </w:r>
                      </w:p>
                      <w:p w14:paraId="338063B9" w14:textId="77777777" w:rsidR="009B0037" w:rsidRDefault="009B0037"/>
                    </w:txbxContent>
                  </v:textbox>
                </v:shape>
                <v:shape id="Text Box 24" o:spid="_x0000_s1051" type="#_x0000_t202" style="position:absolute;left:91440;top:387350;width:3808095;height:172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0D58A1">
        <w:rPr>
          <w:noProof/>
        </w:rPr>
        <mc:AlternateContent>
          <mc:Choice Requires="wps">
            <w:drawing>
              <wp:anchor distT="0" distB="0" distL="114300" distR="114300" simplePos="0" relativeHeight="251708487" behindDoc="0" locked="0" layoutInCell="1" allowOverlap="1" wp14:anchorId="02F4AE46" wp14:editId="7610B158">
                <wp:simplePos x="0" y="0"/>
                <wp:positionH relativeFrom="page">
                  <wp:posOffset>2933700</wp:posOffset>
                </wp:positionH>
                <wp:positionV relativeFrom="page">
                  <wp:posOffset>1587500</wp:posOffset>
                </wp:positionV>
                <wp:extent cx="4099560" cy="431800"/>
                <wp:effectExtent l="0" t="0" r="0" b="0"/>
                <wp:wrapThrough wrapText="bothSides">
                  <wp:wrapPolygon edited="0">
                    <wp:start x="134" y="0"/>
                    <wp:lineTo x="134" y="20329"/>
                    <wp:lineTo x="21279" y="20329"/>
                    <wp:lineTo x="21279" y="0"/>
                    <wp:lineTo x="134" y="0"/>
                  </wp:wrapPolygon>
                </wp:wrapThrough>
                <wp:docPr id="109" name="Text Box 109"/>
                <wp:cNvGraphicFramePr/>
                <a:graphic xmlns:a="http://schemas.openxmlformats.org/drawingml/2006/main">
                  <a:graphicData uri="http://schemas.microsoft.com/office/word/2010/wordprocessingShape">
                    <wps:wsp>
                      <wps:cNvSpPr txBox="1"/>
                      <wps:spPr>
                        <a:xfrm>
                          <a:off x="0" y="0"/>
                          <a:ext cx="4099560"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93A0DA" w14:textId="3A0C0CEC" w:rsidR="009B0037" w:rsidRPr="000D58A1" w:rsidRDefault="009B0037" w:rsidP="000D58A1">
                            <w:pPr>
                              <w:jc w:val="center"/>
                              <w:rPr>
                                <w:color w:val="EFE1A2" w:themeColor="accent2"/>
                                <w:sz w:val="36"/>
                                <w:szCs w:val="36"/>
                              </w:rPr>
                            </w:pPr>
                            <w:r w:rsidRPr="000D58A1">
                              <w:rPr>
                                <w:color w:val="EFE1A2" w:themeColor="accent2"/>
                                <w:sz w:val="36"/>
                                <w:szCs w:val="36"/>
                                <w:u w:val="single"/>
                              </w:rPr>
                              <w:t>Anyone</w:t>
                            </w:r>
                            <w:r w:rsidRPr="000D58A1">
                              <w:rPr>
                                <w:color w:val="EFE1A2" w:themeColor="accent2"/>
                                <w:sz w:val="36"/>
                                <w:szCs w:val="36"/>
                              </w:rPr>
                              <w:t xml:space="preserve"> is welcome for only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 o:spid="_x0000_s1052" type="#_x0000_t202" style="position:absolute;left:0;text-align:left;margin-left:231pt;margin-top:125pt;width:322.8pt;height:34pt;z-index:25170848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yfPdUCAAAi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" mv:complextextbox="1" filled="f" stroked="f">
                <v:textbox>
                  <w:txbxContent>
                    <w:p w14:paraId="2C93A0DA" w14:textId="3A0C0CEC" w:rsidR="009B0037" w:rsidRPr="000D58A1" w:rsidRDefault="009B0037" w:rsidP="000D58A1">
                      <w:pPr>
                        <w:jc w:val="center"/>
                        <w:rPr>
                          <w:color w:val="EFE1A2" w:themeColor="accent2"/>
                          <w:sz w:val="36"/>
                          <w:szCs w:val="36"/>
                        </w:rPr>
                      </w:pPr>
                      <w:r w:rsidRPr="000D58A1">
                        <w:rPr>
                          <w:color w:val="EFE1A2" w:themeColor="accent2"/>
                          <w:sz w:val="36"/>
                          <w:szCs w:val="36"/>
                          <w:u w:val="single"/>
                        </w:rPr>
                        <w:t>Anyone</w:t>
                      </w:r>
                      <w:r w:rsidRPr="000D58A1">
                        <w:rPr>
                          <w:color w:val="EFE1A2" w:themeColor="accent2"/>
                          <w:sz w:val="36"/>
                          <w:szCs w:val="36"/>
                        </w:rPr>
                        <w:t xml:space="preserve"> is welcome for only $15!</w:t>
                      </w:r>
                    </w:p>
                  </w:txbxContent>
                </v:textbox>
                <w10:wrap type="through" anchorx="page" anchory="page"/>
              </v:shape>
            </w:pict>
          </mc:Fallback>
        </mc:AlternateContent>
      </w:r>
      <w:r w:rsidR="000D58A1">
        <w:rPr>
          <w:noProof/>
        </w:rPr>
        <mc:AlternateContent>
          <mc:Choice Requires="wps">
            <w:drawing>
              <wp:anchor distT="0" distB="0" distL="114300" distR="114300" simplePos="0" relativeHeight="251658281" behindDoc="0" locked="0" layoutInCell="1" allowOverlap="1" wp14:anchorId="54D8BBAD" wp14:editId="79706B09">
                <wp:simplePos x="0" y="0"/>
                <wp:positionH relativeFrom="page">
                  <wp:posOffset>2933700</wp:posOffset>
                </wp:positionH>
                <wp:positionV relativeFrom="page">
                  <wp:posOffset>1219200</wp:posOffset>
                </wp:positionV>
                <wp:extent cx="4107180" cy="419100"/>
                <wp:effectExtent l="0" t="0" r="0" b="12700"/>
                <wp:wrapTight wrapText="bothSides">
                  <wp:wrapPolygon edited="0">
                    <wp:start x="134" y="0"/>
                    <wp:lineTo x="134" y="20945"/>
                    <wp:lineTo x="21373" y="20945"/>
                    <wp:lineTo x="21373" y="0"/>
                    <wp:lineTo x="134" y="0"/>
                  </wp:wrapPolygon>
                </wp:wrapTight>
                <wp:docPr id="4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9633AB" w14:textId="791A09EE" w:rsidR="009B0037" w:rsidRPr="000D58A1" w:rsidRDefault="009B0037" w:rsidP="000D58A1">
                            <w:pPr>
                              <w:pStyle w:val="Heading2"/>
                              <w:jc w:val="center"/>
                              <w:rPr>
                                <w:color w:val="FBC01E" w:themeColor="accent1"/>
                                <w:sz w:val="48"/>
                                <w:szCs w:val="48"/>
                              </w:rPr>
                            </w:pPr>
                            <w:r w:rsidRPr="000D58A1">
                              <w:rPr>
                                <w:color w:val="FBC01E" w:themeColor="accent1"/>
                                <w:sz w:val="48"/>
                                <w:szCs w:val="48"/>
                              </w:rPr>
                              <w:t>July Pizza Party!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31pt;margin-top:96pt;width:323.4pt;height:33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" filled="f" stroked="f">
                <v:textbox inset=",0,,0">
                  <w:txbxContent>
                    <w:p w14:paraId="739633AB" w14:textId="791A09EE" w:rsidR="009B0037" w:rsidRPr="000D58A1" w:rsidRDefault="009B0037" w:rsidP="000D58A1">
                      <w:pPr>
                        <w:pStyle w:val="Heading2"/>
                        <w:jc w:val="center"/>
                        <w:rPr>
                          <w:color w:val="FBC01E" w:themeColor="accent1"/>
                          <w:sz w:val="48"/>
                          <w:szCs w:val="48"/>
                        </w:rPr>
                      </w:pPr>
                      <w:r w:rsidRPr="000D58A1">
                        <w:rPr>
                          <w:color w:val="FBC01E" w:themeColor="accent1"/>
                          <w:sz w:val="48"/>
                          <w:szCs w:val="48"/>
                        </w:rPr>
                        <w:t>July Pizza Party!</w:t>
                      </w:r>
                    </w:p>
                  </w:txbxContent>
                </v:textbox>
                <w10:wrap type="tight" anchorx="page" anchory="page"/>
              </v:shape>
            </w:pict>
          </mc:Fallback>
        </mc:AlternateContent>
      </w:r>
      <w:r w:rsidR="00654214">
        <w:rPr>
          <w:noProof/>
        </w:rPr>
        <mc:AlternateContent>
          <mc:Choice Requires="wps">
            <w:drawing>
              <wp:anchor distT="0" distB="0" distL="114300" distR="114300" simplePos="0" relativeHeight="251690055" behindDoc="0" locked="0" layoutInCell="1" allowOverlap="1" wp14:anchorId="46341C66" wp14:editId="6D2A0978">
                <wp:simplePos x="0" y="0"/>
                <wp:positionH relativeFrom="page">
                  <wp:posOffset>852170</wp:posOffset>
                </wp:positionH>
                <wp:positionV relativeFrom="page">
                  <wp:posOffset>841375</wp:posOffset>
                </wp:positionV>
                <wp:extent cx="1357630" cy="228600"/>
                <wp:effectExtent l="0" t="0" r="13970" b="25400"/>
                <wp:wrapThrough wrapText="bothSides">
                  <wp:wrapPolygon edited="0">
                    <wp:start x="0" y="0"/>
                    <wp:lineTo x="0" y="21600"/>
                    <wp:lineTo x="21418" y="21600"/>
                    <wp:lineTo x="21418" y="0"/>
                    <wp:lineTo x="0" y="0"/>
                  </wp:wrapPolygon>
                </wp:wrapThrough>
                <wp:docPr id="101" name="Rectangle 101"/>
                <wp:cNvGraphicFramePr/>
                <a:graphic xmlns:a="http://schemas.openxmlformats.org/drawingml/2006/main">
                  <a:graphicData uri="http://schemas.microsoft.com/office/word/2010/wordprocessingShape">
                    <wps:wsp>
                      <wps:cNvSpPr/>
                      <wps:spPr>
                        <a:xfrm>
                          <a:off x="0" y="0"/>
                          <a:ext cx="135763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26" style="position:absolute;margin-left:67.1pt;margin-top:66.25pt;width:106.9pt;height:18pt;z-index:25169005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" strokecolor="white">
                <w10:wrap type="through" anchorx="page" anchory="page"/>
              </v:rect>
            </w:pict>
          </mc:Fallback>
        </mc:AlternateContent>
      </w:r>
      <w:r w:rsidR="00654214">
        <w:rPr>
          <w:noProof/>
        </w:rPr>
        <mc:AlternateContent>
          <mc:Choice Requires="wps">
            <w:drawing>
              <wp:anchor distT="0" distB="0" distL="114300" distR="114300" simplePos="0" relativeHeight="251688007" behindDoc="0" locked="0" layoutInCell="1" allowOverlap="1" wp14:anchorId="31022B93" wp14:editId="2AAE05F9">
                <wp:simplePos x="0" y="0"/>
                <wp:positionH relativeFrom="page">
                  <wp:posOffset>5918200</wp:posOffset>
                </wp:positionH>
                <wp:positionV relativeFrom="page">
                  <wp:posOffset>841375</wp:posOffset>
                </wp:positionV>
                <wp:extent cx="1006475" cy="228600"/>
                <wp:effectExtent l="0" t="0" r="34925" b="25400"/>
                <wp:wrapThrough wrapText="bothSides">
                  <wp:wrapPolygon edited="0">
                    <wp:start x="0" y="0"/>
                    <wp:lineTo x="0" y="21600"/>
                    <wp:lineTo x="21804" y="21600"/>
                    <wp:lineTo x="21804" y="0"/>
                    <wp:lineTo x="0" y="0"/>
                  </wp:wrapPolygon>
                </wp:wrapThrough>
                <wp:docPr id="100" name="Rectangle 100"/>
                <wp:cNvGraphicFramePr/>
                <a:graphic xmlns:a="http://schemas.openxmlformats.org/drawingml/2006/main">
                  <a:graphicData uri="http://schemas.microsoft.com/office/word/2010/wordprocessingShape">
                    <wps:wsp>
                      <wps:cNvSpPr/>
                      <wps:spPr>
                        <a:xfrm>
                          <a:off x="0" y="0"/>
                          <a:ext cx="1006475"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466pt;margin-top:66.25pt;width:79.25pt;height:18pt;z-index:25168800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" strokecolor="white">
                <w10:wrap type="through" anchorx="page" anchory="page"/>
              </v:rect>
            </w:pict>
          </mc:Fallback>
        </mc:AlternateContent>
      </w:r>
      <w:r w:rsidR="009C456F">
        <w:br w:type="page"/>
      </w:r>
      <w:r w:rsidR="00910C19">
        <w:rPr>
          <w:noProof/>
        </w:rPr>
        <w:lastRenderedPageBreak/>
        <mc:AlternateContent>
          <mc:Choice Requires="wps">
            <w:drawing>
              <wp:anchor distT="0" distB="0" distL="114300" distR="114300" simplePos="0" relativeHeight="251823175" behindDoc="0" locked="0" layoutInCell="1" allowOverlap="1" wp14:anchorId="79E44B00" wp14:editId="63A60585">
                <wp:simplePos x="0" y="0"/>
                <wp:positionH relativeFrom="page">
                  <wp:posOffset>4425315</wp:posOffset>
                </wp:positionH>
                <wp:positionV relativeFrom="page">
                  <wp:posOffset>5363210</wp:posOffset>
                </wp:positionV>
                <wp:extent cx="2238375" cy="730885"/>
                <wp:effectExtent l="0" t="0" r="0" b="5715"/>
                <wp:wrapThrough wrapText="bothSides">
                  <wp:wrapPolygon edited="0">
                    <wp:start x="245" y="0"/>
                    <wp:lineTo x="245" y="21018"/>
                    <wp:lineTo x="21079" y="21018"/>
                    <wp:lineTo x="21079" y="0"/>
                    <wp:lineTo x="245" y="0"/>
                  </wp:wrapPolygon>
                </wp:wrapThrough>
                <wp:docPr id="89" name="Text Box 89"/>
                <wp:cNvGraphicFramePr/>
                <a:graphic xmlns:a="http://schemas.openxmlformats.org/drawingml/2006/main">
                  <a:graphicData uri="http://schemas.microsoft.com/office/word/2010/wordprocessingShape">
                    <wps:wsp>
                      <wps:cNvSpPr txBox="1"/>
                      <wps:spPr>
                        <a:xfrm>
                          <a:off x="0" y="0"/>
                          <a:ext cx="2238375" cy="7308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BE62A2" w14:textId="036F71A7" w:rsidR="009B0037" w:rsidRPr="004B3742" w:rsidRDefault="009B0037" w:rsidP="00072794">
                            <w:pPr>
                              <w:jc w:val="center"/>
                              <w:rPr>
                                <w:color w:val="6079D2" w:themeColor="text2" w:themeTint="99"/>
                                <w:sz w:val="36"/>
                                <w:szCs w:val="36"/>
                              </w:rPr>
                            </w:pPr>
                            <w:r w:rsidRPr="004B3742">
                              <w:rPr>
                                <w:color w:val="6079D2" w:themeColor="text2" w:themeTint="99"/>
                                <w:sz w:val="36"/>
                                <w:szCs w:val="36"/>
                              </w:rPr>
                              <w:t>C</w:t>
                            </w:r>
                            <w:r>
                              <w:rPr>
                                <w:color w:val="6079D2" w:themeColor="text2" w:themeTint="99"/>
                                <w:sz w:val="36"/>
                                <w:szCs w:val="36"/>
                              </w:rPr>
                              <w:t xml:space="preserve">ompetition </w:t>
                            </w:r>
                            <w:r w:rsidRPr="004B3742">
                              <w:rPr>
                                <w:color w:val="6079D2" w:themeColor="text2" w:themeTint="99"/>
                                <w:sz w:val="36"/>
                                <w:szCs w:val="36"/>
                              </w:rPr>
                              <w:t>Team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54" type="#_x0000_t202" style="position:absolute;left:0;text-align:left;margin-left:348.45pt;margin-top:422.3pt;width:176.25pt;height:57.55pt;z-index:251823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y1dYCAAAg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" mv:complextextbox="1" filled="f" stroked="f">
                <v:textbox>
                  <w:txbxContent>
                    <w:p w14:paraId="42BE62A2" w14:textId="036F71A7" w:rsidR="009B0037" w:rsidRPr="004B3742" w:rsidRDefault="009B0037" w:rsidP="00072794">
                      <w:pPr>
                        <w:jc w:val="center"/>
                        <w:rPr>
                          <w:color w:val="6079D2" w:themeColor="text2" w:themeTint="99"/>
                          <w:sz w:val="36"/>
                          <w:szCs w:val="36"/>
                        </w:rPr>
                      </w:pPr>
                      <w:r w:rsidRPr="004B3742">
                        <w:rPr>
                          <w:color w:val="6079D2" w:themeColor="text2" w:themeTint="99"/>
                          <w:sz w:val="36"/>
                          <w:szCs w:val="36"/>
                        </w:rPr>
                        <w:t>C</w:t>
                      </w:r>
                      <w:r>
                        <w:rPr>
                          <w:color w:val="6079D2" w:themeColor="text2" w:themeTint="99"/>
                          <w:sz w:val="36"/>
                          <w:szCs w:val="36"/>
                        </w:rPr>
                        <w:t xml:space="preserve">ompetition </w:t>
                      </w:r>
                      <w:r w:rsidRPr="004B3742">
                        <w:rPr>
                          <w:color w:val="6079D2" w:themeColor="text2" w:themeTint="99"/>
                          <w:sz w:val="36"/>
                          <w:szCs w:val="36"/>
                        </w:rPr>
                        <w:t>Team Pictures</w:t>
                      </w:r>
                    </w:p>
                  </w:txbxContent>
                </v:textbox>
                <w10:wrap type="through" anchorx="page" anchory="page"/>
              </v:shape>
            </w:pict>
          </mc:Fallback>
        </mc:AlternateContent>
      </w:r>
      <w:r w:rsidR="00910C19">
        <w:rPr>
          <w:noProof/>
        </w:rPr>
        <mc:AlternateContent>
          <mc:Choice Requires="wps">
            <w:drawing>
              <wp:anchor distT="0" distB="0" distL="114300" distR="114300" simplePos="0" relativeHeight="251824199" behindDoc="0" locked="0" layoutInCell="1" allowOverlap="1" wp14:anchorId="50A69E8C" wp14:editId="2F9BC82F">
                <wp:simplePos x="0" y="0"/>
                <wp:positionH relativeFrom="page">
                  <wp:posOffset>4246245</wp:posOffset>
                </wp:positionH>
                <wp:positionV relativeFrom="page">
                  <wp:posOffset>6172200</wp:posOffset>
                </wp:positionV>
                <wp:extent cx="2686050" cy="3084830"/>
                <wp:effectExtent l="0" t="0" r="0" b="0"/>
                <wp:wrapThrough wrapText="bothSides">
                  <wp:wrapPolygon edited="0">
                    <wp:start x="204" y="0"/>
                    <wp:lineTo x="204" y="21342"/>
                    <wp:lineTo x="21243" y="21342"/>
                    <wp:lineTo x="21243" y="0"/>
                    <wp:lineTo x="204" y="0"/>
                  </wp:wrapPolygon>
                </wp:wrapThrough>
                <wp:docPr id="90" name="Text Box 90"/>
                <wp:cNvGraphicFramePr/>
                <a:graphic xmlns:a="http://schemas.openxmlformats.org/drawingml/2006/main">
                  <a:graphicData uri="http://schemas.microsoft.com/office/word/2010/wordprocessingShape">
                    <wps:wsp>
                      <wps:cNvSpPr txBox="1"/>
                      <wps:spPr>
                        <a:xfrm>
                          <a:off x="0" y="0"/>
                          <a:ext cx="2686050" cy="30848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3EB6A0" w14:textId="6901F496" w:rsidR="009B0037" w:rsidRDefault="009B0037" w:rsidP="00072794">
                            <w:pPr>
                              <w:spacing w:line="276" w:lineRule="auto"/>
                            </w:pPr>
                            <w:r>
                              <w:t>Top Star’s 2013-2014 competitive cheer and tumbling teams will be getting team pictures taken on Saturday, July 26</w:t>
                            </w:r>
                            <w:r w:rsidRPr="00072794">
                              <w:rPr>
                                <w:vertAlign w:val="superscript"/>
                              </w:rPr>
                              <w:t>th</w:t>
                            </w:r>
                            <w:r>
                              <w:t xml:space="preserve">. </w:t>
                            </w:r>
                            <w:r w:rsidR="00910C19">
                              <w:t xml:space="preserve"> Please arrive to the gym at 4:15pm</w:t>
                            </w:r>
                            <w:r>
                              <w:t xml:space="preserve"> with competition attire on and hair done appropriately.  If you competed on both teams please bring both outfits!  Individual photos will also be available</w:t>
                            </w:r>
                            <w:r w:rsidR="00910C19">
                              <w:t xml:space="preserve"> once team pictures have been taken.</w:t>
                            </w:r>
                            <w:r>
                              <w:t xml:space="preserve"> </w:t>
                            </w:r>
                            <w:r w:rsidR="00910C19">
                              <w:t xml:space="preserve"> </w:t>
                            </w:r>
                            <w:r>
                              <w:t xml:space="preserve">Photos will be taken promptly so please be on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 o:spid="_x0000_s1055" type="#_x0000_t202" style="position:absolute;left:0;text-align:left;margin-left:334.35pt;margin-top:486pt;width:211.5pt;height:242.9pt;z-index:25182419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oONcCAAAh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" mv:complextextbox="1" filled="f" stroked="f">
                <v:textbox>
                  <w:txbxContent>
                    <w:p w14:paraId="1B3EB6A0" w14:textId="6901F496" w:rsidR="009B0037" w:rsidRDefault="009B0037" w:rsidP="00072794">
                      <w:pPr>
                        <w:spacing w:line="276" w:lineRule="auto"/>
                      </w:pPr>
                      <w:r>
                        <w:t>Top Star’s 2013-2014 competitive cheer and tumbling teams will be getting team pictures taken on Saturday, July 26</w:t>
                      </w:r>
                      <w:r w:rsidRPr="00072794">
                        <w:rPr>
                          <w:vertAlign w:val="superscript"/>
                        </w:rPr>
                        <w:t>th</w:t>
                      </w:r>
                      <w:r>
                        <w:t xml:space="preserve">. </w:t>
                      </w:r>
                      <w:r w:rsidR="00910C19">
                        <w:t xml:space="preserve"> Please arrive to the gym at 4:15pm</w:t>
                      </w:r>
                      <w:r>
                        <w:t xml:space="preserve"> with competition attire on and hair done appropriately.  If you competed on both teams please bring both outfits!  Individual photos will also be available</w:t>
                      </w:r>
                      <w:r w:rsidR="00910C19">
                        <w:t xml:space="preserve"> once team pictures have been taken.</w:t>
                      </w:r>
                      <w:r>
                        <w:t xml:space="preserve"> </w:t>
                      </w:r>
                      <w:r w:rsidR="00910C19">
                        <w:t xml:space="preserve"> </w:t>
                      </w:r>
                      <w:r>
                        <w:t xml:space="preserve">Photos will be taken promptly so please be on time!  </w:t>
                      </w:r>
                    </w:p>
                  </w:txbxContent>
                </v:textbox>
                <w10:wrap type="through" anchorx="page" anchory="page"/>
              </v:shape>
            </w:pict>
          </mc:Fallback>
        </mc:AlternateContent>
      </w:r>
      <w:r w:rsidR="00072794">
        <w:rPr>
          <w:noProof/>
        </w:rPr>
        <w:drawing>
          <wp:anchor distT="0" distB="0" distL="114300" distR="114300" simplePos="0" relativeHeight="251826247" behindDoc="0" locked="0" layoutInCell="1" allowOverlap="1" wp14:anchorId="0030F99A" wp14:editId="103D7B48">
            <wp:simplePos x="0" y="0"/>
            <wp:positionH relativeFrom="page">
              <wp:posOffset>3498850</wp:posOffset>
            </wp:positionH>
            <wp:positionV relativeFrom="page">
              <wp:posOffset>5263515</wp:posOffset>
            </wp:positionV>
            <wp:extent cx="972185" cy="770255"/>
            <wp:effectExtent l="50800" t="0" r="18415" b="17145"/>
            <wp:wrapThrough wrapText="bothSides">
              <wp:wrapPolygon edited="0">
                <wp:start x="13721" y="446"/>
                <wp:lineTo x="165" y="-793"/>
                <wp:lineTo x="-51" y="19352"/>
                <wp:lineTo x="12772" y="21888"/>
                <wp:lineTo x="13505" y="20590"/>
                <wp:lineTo x="20981" y="15580"/>
                <wp:lineTo x="21069" y="14877"/>
                <wp:lineTo x="20149" y="3880"/>
                <wp:lineTo x="20411" y="1769"/>
                <wp:lineTo x="13721" y="446"/>
              </wp:wrapPolygon>
            </wp:wrapThrough>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ackgroundRemoval t="10561" b="51815" l="3477" r="50331">
                                  <a14:backgroundMark x1="31954" y1="19142" x2="31954" y2="19142"/>
                                </a14:backgroundRemoval>
                              </a14:imgEffect>
                            </a14:imgLayer>
                          </a14:imgProps>
                        </a:ext>
                        <a:ext uri="{28A0092B-C50C-407E-A947-70E740481C1C}">
                          <a14:useLocalDpi xmlns:a14="http://schemas.microsoft.com/office/drawing/2010/main" val="0"/>
                        </a:ext>
                      </a:extLst>
                    </a:blip>
                    <a:srcRect l="6139" t="15161" r="50166" b="50333"/>
                    <a:stretch/>
                  </pic:blipFill>
                  <pic:spPr bwMode="auto">
                    <a:xfrm rot="21065688" flipH="1">
                      <a:off x="0" y="0"/>
                      <a:ext cx="972185" cy="77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42">
        <w:rPr>
          <w:noProof/>
        </w:rPr>
        <w:drawing>
          <wp:anchor distT="0" distB="0" distL="114300" distR="114300" simplePos="0" relativeHeight="251821127" behindDoc="0" locked="0" layoutInCell="1" allowOverlap="1" wp14:anchorId="5509DED7" wp14:editId="6D793C18">
            <wp:simplePos x="0" y="0"/>
            <wp:positionH relativeFrom="page">
              <wp:posOffset>2484755</wp:posOffset>
            </wp:positionH>
            <wp:positionV relativeFrom="page">
              <wp:posOffset>6159500</wp:posOffset>
            </wp:positionV>
            <wp:extent cx="1484630" cy="2072005"/>
            <wp:effectExtent l="254000" t="177800" r="242570" b="239395"/>
            <wp:wrapThrough wrapText="bothSides">
              <wp:wrapPolygon edited="0">
                <wp:start x="-2160" y="-1126"/>
                <wp:lineTo x="-2570" y="20951"/>
                <wp:lineTo x="19587" y="23353"/>
                <wp:lineTo x="22533" y="23178"/>
                <wp:lineTo x="23578" y="19396"/>
                <wp:lineTo x="23427" y="14888"/>
                <wp:lineTo x="23435" y="-1054"/>
                <wp:lineTo x="18893" y="-1847"/>
                <wp:lineTo x="3733" y="-1477"/>
                <wp:lineTo x="-2160" y="-1126"/>
              </wp:wrapPolygon>
            </wp:wrapThrough>
            <wp:docPr id="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pic:cNvPicPr>
                      <a:picLocks noChangeAspect="1" noChangeArrowheads="1"/>
                    </pic:cNvPicPr>
                  </pic:nvPicPr>
                  <pic:blipFill rotWithShape="1">
                    <a:blip r:embed="rId33">
                      <a:extLst>
                        <a:ext uri="{28A0092B-C50C-407E-A947-70E740481C1C}">
                          <a14:useLocalDpi xmlns:a14="http://schemas.microsoft.com/office/drawing/2010/main" val="0"/>
                        </a:ext>
                      </a:extLst>
                    </a:blip>
                    <a:srcRect l="9588" t="9442" r="21593" b="18533"/>
                    <a:stretch/>
                  </pic:blipFill>
                  <pic:spPr bwMode="auto">
                    <a:xfrm rot="284602">
                      <a:off x="0" y="0"/>
                      <a:ext cx="1484630" cy="2072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5A2">
        <w:rPr>
          <w:noProof/>
        </w:rPr>
        <mc:AlternateContent>
          <mc:Choice Requires="wpg">
            <w:drawing>
              <wp:anchor distT="0" distB="0" distL="114300" distR="114300" simplePos="0" relativeHeight="251720775" behindDoc="0" locked="0" layoutInCell="1" allowOverlap="1" wp14:anchorId="6A404EB8" wp14:editId="127D580E">
                <wp:simplePos x="0" y="0"/>
                <wp:positionH relativeFrom="page">
                  <wp:posOffset>852170</wp:posOffset>
                </wp:positionH>
                <wp:positionV relativeFrom="page">
                  <wp:posOffset>2184400</wp:posOffset>
                </wp:positionV>
                <wp:extent cx="6149340" cy="2908300"/>
                <wp:effectExtent l="0" t="0" r="0" b="12700"/>
                <wp:wrapThrough wrapText="bothSides">
                  <wp:wrapPolygon edited="0">
                    <wp:start x="89" y="0"/>
                    <wp:lineTo x="89" y="21506"/>
                    <wp:lineTo x="21413" y="21506"/>
                    <wp:lineTo x="21413" y="0"/>
                    <wp:lineTo x="89" y="0"/>
                  </wp:wrapPolygon>
                </wp:wrapThrough>
                <wp:docPr id="232" name="Group 232"/>
                <wp:cNvGraphicFramePr/>
                <a:graphic xmlns:a="http://schemas.openxmlformats.org/drawingml/2006/main">
                  <a:graphicData uri="http://schemas.microsoft.com/office/word/2010/wordprocessingGroup">
                    <wpg:wgp>
                      <wpg:cNvGrpSpPr/>
                      <wpg:grpSpPr>
                        <a:xfrm>
                          <a:off x="0" y="0"/>
                          <a:ext cx="6149340" cy="2908300"/>
                          <a:chOff x="0" y="0"/>
                          <a:chExt cx="6149340" cy="2908300"/>
                        </a:xfrm>
                        <a:extLst>
                          <a:ext uri="{0CCBE362-F206-4b92-989A-16890622DB6E}">
                            <ma14:wrappingTextBoxFlag xmlns:ma14="http://schemas.microsoft.com/office/mac/drawingml/2011/main" val="1"/>
                          </a:ext>
                        </a:extLst>
                      </wpg:grpSpPr>
                      <wps:wsp>
                        <wps:cNvPr id="119" name="Text Box 119"/>
                        <wps:cNvSpPr txBox="1"/>
                        <wps:spPr>
                          <a:xfrm>
                            <a:off x="0" y="0"/>
                            <a:ext cx="6149340" cy="290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2611120" y="45720"/>
                            <a:ext cx="3446780" cy="187960"/>
                          </a:xfrm>
                          <a:prstGeom prst="rect">
                            <a:avLst/>
                          </a:prstGeom>
                          <a:noFill/>
                          <a:ln>
                            <a:noFill/>
                          </a:ln>
                          <a:effectLst/>
                          <a:extLst>
                            <a:ext uri="{C572A759-6A51-4108-AA02-DFA0A04FC94B}">
                              <ma14:wrappingTextBoxFlag xmlns:ma14="http://schemas.microsoft.com/office/mac/drawingml/2011/main"/>
                            </a:ext>
                          </a:extLst>
                        </wps:spPr>
                        <wps:txbx id="18">
                          <w:txbxContent>
                            <w:p w14:paraId="7CF5A24B" w14:textId="4338EE70" w:rsidR="009B0037" w:rsidRDefault="009B0037">
                              <w:r>
                                <w:t xml:space="preserve">The first thing out of Sydney’s mouth when she was asked about her coaching job was, “Working at Top Star is the best part of my day!”  Working with kids seems to be Sydney’s specialty!  You can see the delight in her face while she is coaching and interacting with her athletes!  Sydney started tumbling when she was 9 years old and competed for about 5 years.  She has been coaching for Top Star for nearly a year now and has proven her dedication and appreciation for her job!  Her favorite event to coach is double mini.  Sydney loves to see her kids achieve and on double mini it is easy to set goals and accomplish them!  Sydney will be a senior at Mahomet High School and is interested in psychology.  She hopes to pursue her goal of becoming a family counselor.  Sydney resides in Mahomet with her parents and brother.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608580" y="232410"/>
                            <a:ext cx="3449320" cy="18859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2605405" y="419735"/>
                            <a:ext cx="3452495" cy="18796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2602865" y="606425"/>
                            <a:ext cx="3455035" cy="18796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2599690" y="793115"/>
                            <a:ext cx="3458210" cy="18796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2597150" y="979805"/>
                            <a:ext cx="3460750" cy="188595"/>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2594610" y="1167130"/>
                            <a:ext cx="3463290" cy="18796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1353820"/>
                            <a:ext cx="5966460" cy="187960"/>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540510"/>
                            <a:ext cx="5966460" cy="1249680"/>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056" style="position:absolute;left:0;text-align:left;margin-left:67.1pt;margin-top:172pt;width:484.2pt;height:229pt;z-index:251720775;mso-position-horizontal-relative:page;mso-position-vertical-relative:page" coordsize="6149340,2908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" mv:complextextbox="1">
                <v:shape id="Text Box 119" o:spid="_x0000_s1057" type="#_x0000_t202" style="position:absolute;width:6149340;height:290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hk/wgAA&#10;ANwAAAAPAAAAZHJzL2Rvd25yZXYueG1sRE9Li8IwEL4L/ocwgrc1dQ9urUbRRWUPyq6Pg8ehGdti&#10;MylNtPXfG2HB23x8z5nOW1OKO9WusKxgOIhAEKdWF5wpOB3XHzEI55E1lpZJwYMczGfdzhQTbRve&#10;0/3gMxFC2CWoIPe+SqR0aU4G3cBWxIG72NqgD7DOpK6xCeGmlJ9RNJIGCw4NOVb0nVN6PdyMAtq2&#10;5riLv1b+d3nZROf4r9nqTKl+r11MQHhq/Vv87/7RYf5wDK9nwgV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CGT/CAAAA3AAAAA8AAAAAAAAAAAAAAAAAlwIAAGRycy9kb3du&#10;cmV2LnhtbFBLBQYAAAAABAAEAPUAAACGAwAAAAA=&#10;" mv:complextextbox="1" filled="f" stroked="f"/>
                <v:shape id="Text Box 30" o:spid="_x0000_s1058" type="#_x0000_t202" style="position:absolute;left:2611120;top:45720;width:344678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7CF5A24B" w14:textId="4338EE70" w:rsidR="009B0037" w:rsidRDefault="009B0037">
                        <w:r>
                          <w:t xml:space="preserve">The first thing out of Sydney’s mouth when she was asked about her coaching job was, “Working at Top Star is the best part of my day!”  Working with kids seems to be Sydney’s specialty!  You can see the delight in her face while she is coaching and interacting with her athletes!  Sydney started tumbling when she was 9 years old and competed for about 5 years.  She has been coaching for Top Star for nearly a year now and has proven her dedication and appreciation for her job!  Her favorite event to coach is double mini.  Sydney loves to see her kids achieve and on double mini it is easy to set goals and accomplish them!  Sydney will be a senior at Mahomet High School and is interested in psychology.  She hopes to pursue her goal of becoming a family counselor.  Sydney resides in Mahomet with her parents and brother.  </w:t>
                        </w:r>
                      </w:p>
                    </w:txbxContent>
                  </v:textbox>
                </v:shape>
                <v:shape id="Text Box 31" o:spid="_x0000_s1059" type="#_x0000_t202" style="position:absolute;left:2608580;top:232410;width:344932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60" type="#_x0000_t202" style="position:absolute;left:2605405;top:419735;width:345249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61" type="#_x0000_t202" style="position:absolute;left:2602865;top:606425;width:3455035;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62" type="#_x0000_t202" style="position:absolute;left:2599690;top:793115;width:345821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63" type="#_x0000_t202" style="position:absolute;left:2597150;top:979805;width:3460750;height:18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9" inset="0,0,0,0">
                    <w:txbxContent/>
                  </v:textbox>
                </v:shape>
                <v:shape id="Text Box 229" o:spid="_x0000_s1064" type="#_x0000_t202" style="position:absolute;left:2594610;top:1167130;width:346329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65" type="#_x0000_t202" style="position:absolute;left:91440;top:1353820;width:59664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66" type="#_x0000_t202" style="position:absolute;left:91440;top:1540510;width:5966460;height:1249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inset="0,0,0,0">
                    <w:txbxContent/>
                  </v:textbox>
                </v:shape>
                <w10:wrap type="through" anchorx="page" anchory="page"/>
              </v:group>
            </w:pict>
          </mc:Fallback>
        </mc:AlternateContent>
      </w:r>
      <w:r w:rsidR="004B3742">
        <w:rPr>
          <w:noProof/>
        </w:rPr>
        <w:drawing>
          <wp:anchor distT="0" distB="0" distL="114300" distR="114300" simplePos="0" relativeHeight="251818055" behindDoc="0" locked="0" layoutInCell="1" allowOverlap="1" wp14:anchorId="1B6AC021" wp14:editId="554DEB84">
            <wp:simplePos x="0" y="0"/>
            <wp:positionH relativeFrom="page">
              <wp:posOffset>861695</wp:posOffset>
            </wp:positionH>
            <wp:positionV relativeFrom="page">
              <wp:posOffset>6903720</wp:posOffset>
            </wp:positionV>
            <wp:extent cx="1523365" cy="1858010"/>
            <wp:effectExtent l="228600" t="177800" r="203835" b="224790"/>
            <wp:wrapThrough wrapText="bothSides">
              <wp:wrapPolygon edited="0">
                <wp:start x="16096" y="-1821"/>
                <wp:lineTo x="-2280" y="-2170"/>
                <wp:lineTo x="-2639" y="16746"/>
                <wp:lineTo x="-1695" y="23304"/>
                <wp:lineTo x="1540" y="23469"/>
                <wp:lineTo x="1944" y="22898"/>
                <wp:lineTo x="22882" y="22787"/>
                <wp:lineTo x="23578" y="18385"/>
                <wp:lineTo x="23285" y="-1453"/>
                <wp:lineTo x="16096" y="-1821"/>
              </wp:wrapPolygon>
            </wp:wrapThrough>
            <wp:docPr id="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l="23650" t="6228" r="25077"/>
                    <a:stretch/>
                  </pic:blipFill>
                  <pic:spPr bwMode="auto">
                    <a:xfrm rot="21385512">
                      <a:off x="0" y="0"/>
                      <a:ext cx="1523365" cy="1858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42">
        <w:rPr>
          <w:noProof/>
        </w:rPr>
        <w:drawing>
          <wp:anchor distT="0" distB="0" distL="114300" distR="114300" simplePos="0" relativeHeight="251822151" behindDoc="0" locked="0" layoutInCell="1" allowOverlap="1" wp14:anchorId="0EA85A9C" wp14:editId="2951195F">
            <wp:simplePos x="0" y="0"/>
            <wp:positionH relativeFrom="page">
              <wp:posOffset>2242820</wp:posOffset>
            </wp:positionH>
            <wp:positionV relativeFrom="page">
              <wp:posOffset>7719060</wp:posOffset>
            </wp:positionV>
            <wp:extent cx="1435100" cy="1730375"/>
            <wp:effectExtent l="228600" t="177800" r="241300" b="250825"/>
            <wp:wrapThrough wrapText="bothSides">
              <wp:wrapPolygon edited="0">
                <wp:start x="-2107" y="-1321"/>
                <wp:lineTo x="-2162" y="19692"/>
                <wp:lineTo x="-2407" y="20983"/>
                <wp:lineTo x="20466" y="23120"/>
                <wp:lineTo x="20533" y="23751"/>
                <wp:lineTo x="23199" y="23555"/>
                <wp:lineTo x="23733" y="17786"/>
                <wp:lineTo x="23576" y="-1619"/>
                <wp:lineTo x="3986" y="-1769"/>
                <wp:lineTo x="-2107" y="-1321"/>
              </wp:wrapPolygon>
            </wp:wrapThrough>
            <wp:docPr id="1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l="17915" t="15191" r="21894" b="30359"/>
                    <a:stretch/>
                  </pic:blipFill>
                  <pic:spPr bwMode="auto">
                    <a:xfrm rot="304207">
                      <a:off x="0" y="0"/>
                      <a:ext cx="1435100" cy="173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42">
        <w:rPr>
          <w:noProof/>
        </w:rPr>
        <w:drawing>
          <wp:anchor distT="0" distB="0" distL="114300" distR="114300" simplePos="0" relativeHeight="251820103" behindDoc="0" locked="0" layoutInCell="1" allowOverlap="1" wp14:anchorId="29CF16C9" wp14:editId="27471300">
            <wp:simplePos x="0" y="0"/>
            <wp:positionH relativeFrom="page">
              <wp:posOffset>805815</wp:posOffset>
            </wp:positionH>
            <wp:positionV relativeFrom="page">
              <wp:posOffset>5288915</wp:posOffset>
            </wp:positionV>
            <wp:extent cx="2154555" cy="1569720"/>
            <wp:effectExtent l="203200" t="254000" r="233045" b="284480"/>
            <wp:wrapThrough wrapText="bothSides">
              <wp:wrapPolygon edited="0">
                <wp:start x="-920" y="-2057"/>
                <wp:lineTo x="-1887" y="-1232"/>
                <wp:lineTo x="-1459" y="20126"/>
                <wp:lineTo x="-1388" y="21170"/>
                <wp:lineTo x="20747" y="23253"/>
                <wp:lineTo x="21048" y="23916"/>
                <wp:lineTo x="22569" y="23721"/>
                <wp:lineTo x="22952" y="18056"/>
                <wp:lineTo x="22754" y="-3683"/>
                <wp:lineTo x="94" y="-2187"/>
                <wp:lineTo x="-920" y="-2057"/>
              </wp:wrapPolygon>
            </wp:wrapThrough>
            <wp:docPr id="122" name="Picture 122" descr="Macintosh HD:Users:erinturner:Pictures:Newslette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descr="Macintosh HD:Users:erinturner:Pictures:Newsletter:photo 1-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235" t="17649"/>
                    <a:stretch/>
                  </pic:blipFill>
                  <pic:spPr bwMode="auto">
                    <a:xfrm rot="319550">
                      <a:off x="0" y="0"/>
                      <a:ext cx="2154555" cy="15697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069">
        <w:rPr>
          <w:noProof/>
        </w:rPr>
        <mc:AlternateContent>
          <mc:Choice Requires="wps">
            <w:drawing>
              <wp:anchor distT="0" distB="0" distL="114300" distR="114300" simplePos="0" relativeHeight="251725895" behindDoc="0" locked="0" layoutInCell="1" allowOverlap="1" wp14:anchorId="6E97297D" wp14:editId="6CB0B765">
                <wp:simplePos x="0" y="0"/>
                <wp:positionH relativeFrom="page">
                  <wp:posOffset>852170</wp:posOffset>
                </wp:positionH>
                <wp:positionV relativeFrom="page">
                  <wp:posOffset>5092700</wp:posOffset>
                </wp:positionV>
                <wp:extent cx="6062980" cy="0"/>
                <wp:effectExtent l="0" t="25400" r="0" b="25400"/>
                <wp:wrapNone/>
                <wp:docPr id="1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2980" cy="0"/>
                        </a:xfrm>
                        <a:prstGeom prst="line">
                          <a:avLst/>
                        </a:prstGeom>
                        <a:noFill/>
                        <a:ln w="57150" cmpd="sng">
                          <a:solidFill>
                            <a:schemeClr val="bg2"/>
                          </a:solidFill>
                          <a:prstDash val="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25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1pt,401pt" to="544.5pt,4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" strokecolor="#76b6f2 [3214]" strokeweight="4.5pt">
                <v:stroke dashstyle="dot"/>
                <v:shadow opacity="22938f" mv:blur="38100f" offset="0,2pt"/>
                <w10:wrap anchorx="page" anchory="page"/>
              </v:line>
            </w:pict>
          </mc:Fallback>
        </mc:AlternateContent>
      </w:r>
      <w:r w:rsidR="00FE4069">
        <w:rPr>
          <w:noProof/>
        </w:rPr>
        <w:drawing>
          <wp:anchor distT="0" distB="0" distL="114300" distR="114300" simplePos="0" relativeHeight="251721799" behindDoc="0" locked="0" layoutInCell="1" allowOverlap="1" wp14:anchorId="3FFFEB00" wp14:editId="52789A12">
            <wp:simplePos x="0" y="0"/>
            <wp:positionH relativeFrom="page">
              <wp:posOffset>918210</wp:posOffset>
            </wp:positionH>
            <wp:positionV relativeFrom="page">
              <wp:posOffset>1483360</wp:posOffset>
            </wp:positionV>
            <wp:extent cx="2299970" cy="1882140"/>
            <wp:effectExtent l="152400" t="152400" r="163830" b="175260"/>
            <wp:wrapTight wrapText="bothSides">
              <wp:wrapPolygon edited="0">
                <wp:start x="-477" y="-1749"/>
                <wp:lineTo x="-1431" y="-1166"/>
                <wp:lineTo x="-1431" y="22445"/>
                <wp:lineTo x="-954" y="23320"/>
                <wp:lineTo x="22423" y="23320"/>
                <wp:lineTo x="22662" y="22154"/>
                <wp:lineTo x="22900" y="3498"/>
                <wp:lineTo x="21946" y="-874"/>
                <wp:lineTo x="21946" y="-1749"/>
                <wp:lineTo x="-477" y="-1749"/>
              </wp:wrapPolygon>
            </wp:wrapTight>
            <wp:docPr id="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r="8890" b="25451"/>
                    <a:stretch/>
                  </pic:blipFill>
                  <pic:spPr bwMode="auto">
                    <a:xfrm>
                      <a:off x="0" y="0"/>
                      <a:ext cx="2299970" cy="18821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8C7">
        <w:rPr>
          <w:noProof/>
        </w:rPr>
        <mc:AlternateContent>
          <mc:Choice Requires="wps">
            <w:drawing>
              <wp:anchor distT="0" distB="0" distL="114300" distR="114300" simplePos="0" relativeHeight="251658288" behindDoc="0" locked="0" layoutInCell="1" allowOverlap="1" wp14:anchorId="7AAE4483" wp14:editId="77BB9275">
                <wp:simplePos x="0" y="0"/>
                <wp:positionH relativeFrom="page">
                  <wp:posOffset>717550</wp:posOffset>
                </wp:positionH>
                <wp:positionV relativeFrom="page">
                  <wp:posOffset>1257300</wp:posOffset>
                </wp:positionV>
                <wp:extent cx="6309360" cy="431800"/>
                <wp:effectExtent l="0" t="0" r="0" b="0"/>
                <wp:wrapTight wrapText="bothSides">
                  <wp:wrapPolygon edited="0">
                    <wp:start x="87" y="0"/>
                    <wp:lineTo x="87" y="20329"/>
                    <wp:lineTo x="21391" y="20329"/>
                    <wp:lineTo x="21391" y="0"/>
                    <wp:lineTo x="87" y="0"/>
                  </wp:wrapPolygon>
                </wp:wrapTight>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13750E" w14:textId="48D94B5E" w:rsidR="009B0037" w:rsidRPr="00F7286D" w:rsidRDefault="009B0037" w:rsidP="00FB2D5C">
                            <w:pPr>
                              <w:pStyle w:val="BlockHeading"/>
                              <w:jc w:val="right"/>
                              <w:rPr>
                                <w:sz w:val="48"/>
                                <w:szCs w:val="48"/>
                              </w:rPr>
                            </w:pPr>
                            <w:r w:rsidRPr="00F7286D">
                              <w:rPr>
                                <w:sz w:val="48"/>
                                <w:szCs w:val="48"/>
                              </w:rPr>
                              <w:t>Meet the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7" type="#_x0000_t202" style="position:absolute;left:0;text-align:left;margin-left:56.5pt;margin-top:99pt;width:496.8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" filled="f" stroked="f">
                <v:textbox inset=",0,,0">
                  <w:txbxContent>
                    <w:p w14:paraId="7913750E" w14:textId="48D94B5E" w:rsidR="009B0037" w:rsidRPr="00F7286D" w:rsidRDefault="009B0037" w:rsidP="00FB2D5C">
                      <w:pPr>
                        <w:pStyle w:val="BlockHeading"/>
                        <w:jc w:val="right"/>
                        <w:rPr>
                          <w:sz w:val="48"/>
                          <w:szCs w:val="48"/>
                        </w:rPr>
                      </w:pPr>
                      <w:r w:rsidRPr="00F7286D">
                        <w:rPr>
                          <w:sz w:val="48"/>
                          <w:szCs w:val="48"/>
                        </w:rPr>
                        <w:t>Meet the Coach</w:t>
                      </w:r>
                    </w:p>
                  </w:txbxContent>
                </v:textbox>
                <w10:wrap type="tight" anchorx="page" anchory="page"/>
              </v:shape>
            </w:pict>
          </mc:Fallback>
        </mc:AlternateContent>
      </w:r>
      <w:r w:rsidR="00351FC3">
        <w:rPr>
          <w:noProof/>
        </w:rPr>
        <mc:AlternateContent>
          <mc:Choice Requires="wps">
            <w:drawing>
              <wp:anchor distT="0" distB="0" distL="114300" distR="114300" simplePos="0" relativeHeight="251723847" behindDoc="0" locked="0" layoutInCell="1" allowOverlap="1" wp14:anchorId="7D9DF80B" wp14:editId="71EE7E40">
                <wp:simplePos x="0" y="0"/>
                <wp:positionH relativeFrom="page">
                  <wp:posOffset>6807200</wp:posOffset>
                </wp:positionH>
                <wp:positionV relativeFrom="page">
                  <wp:posOffset>9104630</wp:posOffset>
                </wp:positionV>
                <wp:extent cx="142875" cy="114300"/>
                <wp:effectExtent l="0" t="0" r="34925" b="38100"/>
                <wp:wrapThrough wrapText="bothSides">
                  <wp:wrapPolygon edited="0">
                    <wp:start x="0" y="0"/>
                    <wp:lineTo x="0" y="24000"/>
                    <wp:lineTo x="23040" y="24000"/>
                    <wp:lineTo x="23040" y="0"/>
                    <wp:lineTo x="0" y="0"/>
                  </wp:wrapPolygon>
                </wp:wrapThrough>
                <wp:docPr id="120" name="Rectangle 120"/>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26" style="position:absolute;margin-left:536pt;margin-top:716.9pt;width:11.25pt;height:9pt;z-index:2517238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" strokecolor="white">
                <w10:wrap type="through" anchorx="page" anchory="page"/>
              </v:rect>
            </w:pict>
          </mc:Fallback>
        </mc:AlternateContent>
      </w:r>
      <w:r w:rsidR="00FB2D5C">
        <w:rPr>
          <w:noProof/>
        </w:rPr>
        <mc:AlternateContent>
          <mc:Choice Requires="wps">
            <w:drawing>
              <wp:anchor distT="0" distB="0" distL="114300" distR="114300" simplePos="0" relativeHeight="251658289" behindDoc="0" locked="0" layoutInCell="1" allowOverlap="1" wp14:anchorId="0B85D4CF" wp14:editId="656E3EE1">
                <wp:simplePos x="0" y="0"/>
                <wp:positionH relativeFrom="page">
                  <wp:posOffset>731520</wp:posOffset>
                </wp:positionH>
                <wp:positionV relativeFrom="page">
                  <wp:posOffset>1652270</wp:posOffset>
                </wp:positionV>
                <wp:extent cx="6309360" cy="327660"/>
                <wp:effectExtent l="0" t="0" r="0" b="2540"/>
                <wp:wrapTight wrapText="bothSides">
                  <wp:wrapPolygon edited="0">
                    <wp:start x="87" y="0"/>
                    <wp:lineTo x="87" y="20093"/>
                    <wp:lineTo x="21391" y="20093"/>
                    <wp:lineTo x="21391" y="0"/>
                    <wp:lineTo x="87" y="0"/>
                  </wp:wrapPolygon>
                </wp:wrapTight>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544884" w14:textId="22CA1147" w:rsidR="009B0037" w:rsidRPr="00F7286D" w:rsidRDefault="009B0037" w:rsidP="00FB2D5C">
                            <w:pPr>
                              <w:pStyle w:val="BlockText"/>
                              <w:jc w:val="right"/>
                              <w:rPr>
                                <w:sz w:val="36"/>
                                <w:szCs w:val="36"/>
                              </w:rPr>
                            </w:pPr>
                            <w:r w:rsidRPr="00F7286D">
                              <w:rPr>
                                <w:sz w:val="36"/>
                                <w:szCs w:val="36"/>
                              </w:rPr>
                              <w:t>S</w:t>
                            </w:r>
                            <w:r>
                              <w:rPr>
                                <w:sz w:val="36"/>
                                <w:szCs w:val="36"/>
                              </w:rPr>
                              <w:t>ydney R</w:t>
                            </w:r>
                            <w:r w:rsidRPr="00F7286D">
                              <w:rPr>
                                <w:sz w:val="36"/>
                                <w:szCs w:val="36"/>
                              </w:rPr>
                              <w:t xml:space="preserve">inehart </w:t>
                            </w:r>
                            <w:r>
                              <w:rPr>
                                <w:sz w:val="36"/>
                                <w:szCs w:val="36"/>
                              </w:rPr>
                              <w:t>– T&amp;T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8" type="#_x0000_t202" style="position:absolute;left:0;text-align:left;margin-left:57.6pt;margin-top:130.1pt;width:496.8pt;height:25.8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" filled="f" stroked="f">
                <v:textbox inset=",0,,0">
                  <w:txbxContent>
                    <w:p w14:paraId="07544884" w14:textId="22CA1147" w:rsidR="009B0037" w:rsidRPr="00F7286D" w:rsidRDefault="009B0037" w:rsidP="00FB2D5C">
                      <w:pPr>
                        <w:pStyle w:val="BlockText"/>
                        <w:jc w:val="right"/>
                        <w:rPr>
                          <w:sz w:val="36"/>
                          <w:szCs w:val="36"/>
                        </w:rPr>
                      </w:pPr>
                      <w:r w:rsidRPr="00F7286D">
                        <w:rPr>
                          <w:sz w:val="36"/>
                          <w:szCs w:val="36"/>
                        </w:rPr>
                        <w:t>S</w:t>
                      </w:r>
                      <w:r>
                        <w:rPr>
                          <w:sz w:val="36"/>
                          <w:szCs w:val="36"/>
                        </w:rPr>
                        <w:t>ydney R</w:t>
                      </w:r>
                      <w:r w:rsidRPr="00F7286D">
                        <w:rPr>
                          <w:sz w:val="36"/>
                          <w:szCs w:val="36"/>
                        </w:rPr>
                        <w:t xml:space="preserve">inehart </w:t>
                      </w:r>
                      <w:r>
                        <w:rPr>
                          <w:sz w:val="36"/>
                          <w:szCs w:val="36"/>
                        </w:rPr>
                        <w:t>– T&amp;T Coach</w:t>
                      </w:r>
                    </w:p>
                  </w:txbxContent>
                </v:textbox>
                <w10:wrap type="tight" anchorx="page" anchory="page"/>
              </v:shape>
            </w:pict>
          </mc:Fallback>
        </mc:AlternateContent>
      </w:r>
      <w:r w:rsidR="00FB2D5C">
        <w:rPr>
          <w:noProof/>
        </w:rPr>
        <mc:AlternateContent>
          <mc:Choice Requires="wps">
            <w:drawing>
              <wp:anchor distT="0" distB="0" distL="114300" distR="114300" simplePos="0" relativeHeight="251658245" behindDoc="0" locked="0" layoutInCell="1" allowOverlap="1" wp14:anchorId="3B1224F9" wp14:editId="516F31A7">
                <wp:simplePos x="0" y="0"/>
                <wp:positionH relativeFrom="page">
                  <wp:posOffset>737870</wp:posOffset>
                </wp:positionH>
                <wp:positionV relativeFrom="page">
                  <wp:posOffset>1155700</wp:posOffset>
                </wp:positionV>
                <wp:extent cx="6309360" cy="914400"/>
                <wp:effectExtent l="0" t="0" r="0" b="0"/>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8.1pt;margin-top:91pt;width:496.8pt;height:1in;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" fillcolor="#263b86 [3215]" stroked="f" strokecolor="#4a7ebb" strokeweight="1.5pt">
                <v:shadow opacity="22938f" mv:blur="38100f" offset="0,2pt"/>
                <v:textbox inset=",7.2pt,,7.2pt"/>
                <w10:wrap anchorx="page" anchory="page"/>
              </v:rect>
            </w:pict>
          </mc:Fallback>
        </mc:AlternateContent>
      </w:r>
      <w:r w:rsidR="00654214">
        <w:rPr>
          <w:noProof/>
        </w:rPr>
        <mc:AlternateContent>
          <mc:Choice Requires="wps">
            <w:drawing>
              <wp:anchor distT="0" distB="0" distL="114300" distR="114300" simplePos="0" relativeHeight="251694151" behindDoc="0" locked="0" layoutInCell="1" allowOverlap="1" wp14:anchorId="79C9E602" wp14:editId="2C491884">
                <wp:simplePos x="0" y="0"/>
                <wp:positionH relativeFrom="page">
                  <wp:posOffset>5557520</wp:posOffset>
                </wp:positionH>
                <wp:positionV relativeFrom="page">
                  <wp:posOffset>807720</wp:posOffset>
                </wp:positionV>
                <wp:extent cx="1357630" cy="228600"/>
                <wp:effectExtent l="0" t="0" r="13970" b="25400"/>
                <wp:wrapThrough wrapText="bothSides">
                  <wp:wrapPolygon edited="0">
                    <wp:start x="0" y="0"/>
                    <wp:lineTo x="0" y="21600"/>
                    <wp:lineTo x="21418" y="21600"/>
                    <wp:lineTo x="21418" y="0"/>
                    <wp:lineTo x="0" y="0"/>
                  </wp:wrapPolygon>
                </wp:wrapThrough>
                <wp:docPr id="103" name="Rectangle 103"/>
                <wp:cNvGraphicFramePr/>
                <a:graphic xmlns:a="http://schemas.openxmlformats.org/drawingml/2006/main">
                  <a:graphicData uri="http://schemas.microsoft.com/office/word/2010/wordprocessingShape">
                    <wps:wsp>
                      <wps:cNvSpPr/>
                      <wps:spPr>
                        <a:xfrm>
                          <a:off x="0" y="0"/>
                          <a:ext cx="135763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3" o:spid="_x0000_s1026" style="position:absolute;margin-left:437.6pt;margin-top:63.6pt;width:106.9pt;height:18pt;z-index:25169415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" strokecolor="white">
                <w10:wrap type="through" anchorx="page" anchory="page"/>
              </v:rect>
            </w:pict>
          </mc:Fallback>
        </mc:AlternateContent>
      </w:r>
      <w:r w:rsidR="00654214">
        <w:rPr>
          <w:noProof/>
        </w:rPr>
        <mc:AlternateContent>
          <mc:Choice Requires="wps">
            <w:drawing>
              <wp:anchor distT="0" distB="0" distL="114300" distR="114300" simplePos="0" relativeHeight="251692103" behindDoc="0" locked="0" layoutInCell="1" allowOverlap="1" wp14:anchorId="34262B7A" wp14:editId="2E9CA150">
                <wp:simplePos x="0" y="0"/>
                <wp:positionH relativeFrom="page">
                  <wp:posOffset>852170</wp:posOffset>
                </wp:positionH>
                <wp:positionV relativeFrom="page">
                  <wp:posOffset>854075</wp:posOffset>
                </wp:positionV>
                <wp:extent cx="1357630" cy="228600"/>
                <wp:effectExtent l="0" t="0" r="13970" b="25400"/>
                <wp:wrapThrough wrapText="bothSides">
                  <wp:wrapPolygon edited="0">
                    <wp:start x="0" y="0"/>
                    <wp:lineTo x="0" y="21600"/>
                    <wp:lineTo x="21418" y="21600"/>
                    <wp:lineTo x="21418" y="0"/>
                    <wp:lineTo x="0" y="0"/>
                  </wp:wrapPolygon>
                </wp:wrapThrough>
                <wp:docPr id="102" name="Rectangle 102"/>
                <wp:cNvGraphicFramePr/>
                <a:graphic xmlns:a="http://schemas.openxmlformats.org/drawingml/2006/main">
                  <a:graphicData uri="http://schemas.microsoft.com/office/word/2010/wordprocessingShape">
                    <wps:wsp>
                      <wps:cNvSpPr/>
                      <wps:spPr>
                        <a:xfrm>
                          <a:off x="0" y="0"/>
                          <a:ext cx="135763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2" o:spid="_x0000_s1026" style="position:absolute;margin-left:67.1pt;margin-top:67.25pt;width:106.9pt;height:18pt;z-index:25169210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" strokecolor="white">
                <w10:wrap type="through" anchorx="page" anchory="page"/>
              </v:rect>
            </w:pict>
          </mc:Fallback>
        </mc:AlternateContent>
      </w:r>
      <w:r w:rsidR="00266A71">
        <w:br w:type="page"/>
      </w:r>
      <w:r w:rsidR="00E9550B">
        <w:rPr>
          <w:noProof/>
        </w:rPr>
        <w:lastRenderedPageBreak/>
        <mc:AlternateContent>
          <mc:Choice Requires="wps">
            <w:drawing>
              <wp:anchor distT="0" distB="0" distL="114300" distR="114300" simplePos="0" relativeHeight="251809863" behindDoc="0" locked="0" layoutInCell="1" allowOverlap="1" wp14:anchorId="1FFC14D6" wp14:editId="6E1F3F6C">
                <wp:simplePos x="0" y="0"/>
                <wp:positionH relativeFrom="page">
                  <wp:posOffset>775970</wp:posOffset>
                </wp:positionH>
                <wp:positionV relativeFrom="page">
                  <wp:posOffset>6311900</wp:posOffset>
                </wp:positionV>
                <wp:extent cx="6277610" cy="0"/>
                <wp:effectExtent l="0" t="0" r="0" b="25400"/>
                <wp:wrapNone/>
                <wp:docPr id="74" name="Straight Connector 74"/>
                <wp:cNvGraphicFramePr/>
                <a:graphic xmlns:a="http://schemas.openxmlformats.org/drawingml/2006/main">
                  <a:graphicData uri="http://schemas.microsoft.com/office/word/2010/wordprocessingShape">
                    <wps:wsp>
                      <wps:cNvCnPr/>
                      <wps:spPr>
                        <a:xfrm>
                          <a:off x="0" y="0"/>
                          <a:ext cx="6277610" cy="0"/>
                        </a:xfrm>
                        <a:prstGeom prst="line">
                          <a:avLst/>
                        </a:prstGeom>
                        <a:ln>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4" o:spid="_x0000_s1026" style="position:absolute;z-index:251809863;visibility:visible;mso-wrap-style:square;mso-wrap-distance-left:9pt;mso-wrap-distance-top:0;mso-wrap-distance-right:9pt;mso-wrap-distance-bottom:0;mso-position-horizontal:absolute;mso-position-horizontal-relative:page;mso-position-vertical:absolute;mso-position-vertical-relative:page" from="61.1pt,497pt" to="555.4pt,4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" strokecolor="#fbc01e [3204]" strokeweight="2pt">
                <v:stroke dashstyle="dot"/>
                <w10:wrap anchorx="page" anchory="page"/>
              </v:line>
            </w:pict>
          </mc:Fallback>
        </mc:AlternateContent>
      </w:r>
      <w:r w:rsidR="00E9550B">
        <w:rPr>
          <w:noProof/>
        </w:rPr>
        <mc:AlternateContent>
          <mc:Choice Requires="wps">
            <w:drawing>
              <wp:anchor distT="0" distB="0" distL="114300" distR="114300" simplePos="0" relativeHeight="251807815" behindDoc="0" locked="0" layoutInCell="1" allowOverlap="1" wp14:anchorId="2C6E7AD1" wp14:editId="3FD0FA4F">
                <wp:simplePos x="0" y="0"/>
                <wp:positionH relativeFrom="page">
                  <wp:posOffset>768985</wp:posOffset>
                </wp:positionH>
                <wp:positionV relativeFrom="page">
                  <wp:posOffset>6134100</wp:posOffset>
                </wp:positionV>
                <wp:extent cx="6277610" cy="0"/>
                <wp:effectExtent l="0" t="0" r="0" b="25400"/>
                <wp:wrapNone/>
                <wp:docPr id="73" name="Straight Connector 73"/>
                <wp:cNvGraphicFramePr/>
                <a:graphic xmlns:a="http://schemas.openxmlformats.org/drawingml/2006/main">
                  <a:graphicData uri="http://schemas.microsoft.com/office/word/2010/wordprocessingShape">
                    <wps:wsp>
                      <wps:cNvCnPr/>
                      <wps:spPr>
                        <a:xfrm>
                          <a:off x="0" y="0"/>
                          <a:ext cx="6277610" cy="0"/>
                        </a:xfrm>
                        <a:prstGeom prst="line">
                          <a:avLst/>
                        </a:prstGeom>
                        <a:ln>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3" o:spid="_x0000_s1026" style="position:absolute;z-index:251807815;visibility:visible;mso-wrap-style:square;mso-wrap-distance-left:9pt;mso-wrap-distance-top:0;mso-wrap-distance-right:9pt;mso-wrap-distance-bottom:0;mso-position-horizontal:absolute;mso-position-horizontal-relative:page;mso-position-vertical:absolute;mso-position-vertical-relative:page" from="60.55pt,483pt" to="554.85pt,4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" strokecolor="#fbc01e [3204]" strokeweight="2pt">
                <v:stroke dashstyle="dot"/>
                <w10:wrap anchorx="page" anchory="page"/>
              </v:line>
            </w:pict>
          </mc:Fallback>
        </mc:AlternateContent>
      </w:r>
      <w:r w:rsidR="00E9550B">
        <w:rPr>
          <w:noProof/>
        </w:rPr>
        <mc:AlternateContent>
          <mc:Choice Requires="wps">
            <w:drawing>
              <wp:anchor distT="0" distB="0" distL="114300" distR="114300" simplePos="0" relativeHeight="251803719" behindDoc="0" locked="0" layoutInCell="1" allowOverlap="1" wp14:anchorId="61D1008A" wp14:editId="4F1F8E14">
                <wp:simplePos x="0" y="0"/>
                <wp:positionH relativeFrom="page">
                  <wp:posOffset>775970</wp:posOffset>
                </wp:positionH>
                <wp:positionV relativeFrom="page">
                  <wp:posOffset>3327400</wp:posOffset>
                </wp:positionV>
                <wp:extent cx="6277610" cy="0"/>
                <wp:effectExtent l="0" t="0" r="0" b="25400"/>
                <wp:wrapNone/>
                <wp:docPr id="70" name="Straight Connector 70"/>
                <wp:cNvGraphicFramePr/>
                <a:graphic xmlns:a="http://schemas.openxmlformats.org/drawingml/2006/main">
                  <a:graphicData uri="http://schemas.microsoft.com/office/word/2010/wordprocessingShape">
                    <wps:wsp>
                      <wps:cNvCnPr/>
                      <wps:spPr>
                        <a:xfrm>
                          <a:off x="0" y="0"/>
                          <a:ext cx="6277610" cy="0"/>
                        </a:xfrm>
                        <a:prstGeom prst="line">
                          <a:avLst/>
                        </a:prstGeom>
                        <a:ln>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0" o:spid="_x0000_s1026" style="position:absolute;z-index:251803719;visibility:visible;mso-wrap-style:square;mso-wrap-distance-left:9pt;mso-wrap-distance-top:0;mso-wrap-distance-right:9pt;mso-wrap-distance-bottom:0;mso-position-horizontal:absolute;mso-position-horizontal-relative:page;mso-position-vertical:absolute;mso-position-vertical-relative:page" from="61.1pt,262pt" to="555.4pt,2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" strokecolor="#fbc01e [3204]" strokeweight="2pt">
                <v:stroke dashstyle="dot"/>
                <w10:wrap anchorx="page" anchory="page"/>
              </v:line>
            </w:pict>
          </mc:Fallback>
        </mc:AlternateContent>
      </w:r>
      <w:r w:rsidR="00E9550B">
        <w:rPr>
          <w:noProof/>
        </w:rPr>
        <mc:AlternateContent>
          <mc:Choice Requires="wps">
            <w:drawing>
              <wp:anchor distT="0" distB="0" distL="114300" distR="114300" simplePos="0" relativeHeight="251805767" behindDoc="0" locked="0" layoutInCell="1" allowOverlap="1" wp14:anchorId="64A8B6BE" wp14:editId="089A65E4">
                <wp:simplePos x="0" y="0"/>
                <wp:positionH relativeFrom="page">
                  <wp:posOffset>775970</wp:posOffset>
                </wp:positionH>
                <wp:positionV relativeFrom="page">
                  <wp:posOffset>3479800</wp:posOffset>
                </wp:positionV>
                <wp:extent cx="6277610" cy="0"/>
                <wp:effectExtent l="0" t="0" r="0" b="25400"/>
                <wp:wrapNone/>
                <wp:docPr id="71" name="Straight Connector 71"/>
                <wp:cNvGraphicFramePr/>
                <a:graphic xmlns:a="http://schemas.openxmlformats.org/drawingml/2006/main">
                  <a:graphicData uri="http://schemas.microsoft.com/office/word/2010/wordprocessingShape">
                    <wps:wsp>
                      <wps:cNvCnPr/>
                      <wps:spPr>
                        <a:xfrm>
                          <a:off x="0" y="0"/>
                          <a:ext cx="6277610" cy="0"/>
                        </a:xfrm>
                        <a:prstGeom prst="line">
                          <a:avLst/>
                        </a:prstGeom>
                        <a:ln>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1" o:spid="_x0000_s1026" style="position:absolute;z-index:251805767;visibility:visible;mso-wrap-style:square;mso-wrap-distance-left:9pt;mso-wrap-distance-top:0;mso-wrap-distance-right:9pt;mso-wrap-distance-bottom:0;mso-position-horizontal:absolute;mso-position-horizontal-relative:page;mso-position-vertical:absolute;mso-position-vertical-relative:page" from="61.1pt,274pt" to="555.4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" strokecolor="#fbc01e [3204]" strokeweight="2pt">
                <v:stroke dashstyle="dot"/>
                <w10:wrap anchorx="page" anchory="page"/>
              </v:line>
            </w:pict>
          </mc:Fallback>
        </mc:AlternateContent>
      </w:r>
      <w:r w:rsidR="00E9550B">
        <w:rPr>
          <w:noProof/>
        </w:rPr>
        <mc:AlternateContent>
          <mc:Choice Requires="wps">
            <w:drawing>
              <wp:anchor distT="0" distB="0" distL="114300" distR="114300" simplePos="0" relativeHeight="251801671" behindDoc="0" locked="0" layoutInCell="1" allowOverlap="1" wp14:anchorId="4C25F744" wp14:editId="2643A064">
                <wp:simplePos x="0" y="0"/>
                <wp:positionH relativeFrom="page">
                  <wp:posOffset>744220</wp:posOffset>
                </wp:positionH>
                <wp:positionV relativeFrom="page">
                  <wp:posOffset>6223000</wp:posOffset>
                </wp:positionV>
                <wp:extent cx="6277610" cy="0"/>
                <wp:effectExtent l="0" t="0" r="21590" b="25400"/>
                <wp:wrapNone/>
                <wp:docPr id="69" name="Straight Connector 69"/>
                <wp:cNvGraphicFramePr/>
                <a:graphic xmlns:a="http://schemas.openxmlformats.org/drawingml/2006/main">
                  <a:graphicData uri="http://schemas.microsoft.com/office/word/2010/wordprocessingShape">
                    <wps:wsp>
                      <wps:cNvCnPr/>
                      <wps:spPr>
                        <a:xfrm>
                          <a:off x="0" y="0"/>
                          <a:ext cx="627761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9" o:spid="_x0000_s1026" style="position:absolute;z-index:251801671;visibility:visible;mso-wrap-style:square;mso-wrap-distance-left:9pt;mso-wrap-distance-top:0;mso-wrap-distance-right:9pt;mso-wrap-distance-bottom:0;mso-position-horizontal:absolute;mso-position-horizontal-relative:page;mso-position-vertical:absolute;mso-position-vertical-relative:page" from="58.6pt,490pt" to="552.9pt,49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" strokecolor="#fbc01e [3204]" strokeweight="2pt">
                <w10:wrap anchorx="page" anchory="page"/>
              </v:line>
            </w:pict>
          </mc:Fallback>
        </mc:AlternateContent>
      </w:r>
      <w:r w:rsidR="00E9550B">
        <w:rPr>
          <w:noProof/>
        </w:rPr>
        <mc:AlternateContent>
          <mc:Choice Requires="wps">
            <w:drawing>
              <wp:anchor distT="0" distB="0" distL="114300" distR="114300" simplePos="0" relativeHeight="251799623" behindDoc="0" locked="0" layoutInCell="1" allowOverlap="1" wp14:anchorId="7C5AD6DA" wp14:editId="0B6CD786">
                <wp:simplePos x="0" y="0"/>
                <wp:positionH relativeFrom="page">
                  <wp:posOffset>750570</wp:posOffset>
                </wp:positionH>
                <wp:positionV relativeFrom="page">
                  <wp:posOffset>3403600</wp:posOffset>
                </wp:positionV>
                <wp:extent cx="6277610" cy="0"/>
                <wp:effectExtent l="0" t="0" r="21590" b="25400"/>
                <wp:wrapNone/>
                <wp:docPr id="68" name="Straight Connector 68"/>
                <wp:cNvGraphicFramePr/>
                <a:graphic xmlns:a="http://schemas.openxmlformats.org/drawingml/2006/main">
                  <a:graphicData uri="http://schemas.microsoft.com/office/word/2010/wordprocessingShape">
                    <wps:wsp>
                      <wps:cNvCnPr/>
                      <wps:spPr>
                        <a:xfrm>
                          <a:off x="0" y="0"/>
                          <a:ext cx="627761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8" o:spid="_x0000_s1026" style="position:absolute;z-index:251799623;visibility:visible;mso-wrap-style:square;mso-wrap-distance-left:9pt;mso-wrap-distance-top:0;mso-wrap-distance-right:9pt;mso-wrap-distance-bottom:0;mso-position-horizontal:absolute;mso-position-horizontal-relative:page;mso-position-vertical:absolute;mso-position-vertical-relative:page" from="59.1pt,268pt" to="553.4pt,2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" strokecolor="#fbc01e [3204]" strokeweight="2pt">
                <w10:wrap anchorx="page" anchory="page"/>
              </v:line>
            </w:pict>
          </mc:Fallback>
        </mc:AlternateContent>
      </w:r>
      <w:r w:rsidR="00E9550B">
        <w:rPr>
          <w:noProof/>
        </w:rPr>
        <mc:AlternateContent>
          <mc:Choice Requires="wps">
            <w:drawing>
              <wp:anchor distT="0" distB="0" distL="114300" distR="114300" simplePos="0" relativeHeight="251778119" behindDoc="0" locked="0" layoutInCell="1" allowOverlap="1" wp14:anchorId="725B7987" wp14:editId="6994F62F">
                <wp:simplePos x="0" y="0"/>
                <wp:positionH relativeFrom="page">
                  <wp:posOffset>750570</wp:posOffset>
                </wp:positionH>
                <wp:positionV relativeFrom="page">
                  <wp:posOffset>3581400</wp:posOffset>
                </wp:positionV>
                <wp:extent cx="6290310" cy="2463800"/>
                <wp:effectExtent l="0" t="0" r="34290" b="25400"/>
                <wp:wrapThrough wrapText="bothSides">
                  <wp:wrapPolygon edited="0">
                    <wp:start x="0" y="0"/>
                    <wp:lineTo x="0" y="21600"/>
                    <wp:lineTo x="21631" y="21600"/>
                    <wp:lineTo x="21631"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6290310" cy="2463800"/>
                        </a:xfrm>
                        <a:prstGeom prst="rect">
                          <a:avLst/>
                        </a:prstGeom>
                        <a:solidFill>
                          <a:schemeClr val="bg2">
                            <a:lumMod val="40000"/>
                            <a:lumOff val="60000"/>
                          </a:schemeClr>
                        </a:solidFill>
                        <a:ln>
                          <a:solidFill>
                            <a:schemeClr val="tx2">
                              <a:lumMod val="20000"/>
                              <a:lumOff val="80000"/>
                            </a:schemeClr>
                          </a:solidFill>
                        </a:ln>
                        <a:effectLst/>
                      </wps:spPr>
                      <wps:style>
                        <a:lnRef idx="1">
                          <a:schemeClr val="dk1"/>
                        </a:lnRef>
                        <a:fillRef idx="3">
                          <a:schemeClr val="dk1"/>
                        </a:fillRef>
                        <a:effectRef idx="2">
                          <a:schemeClr val="dk1"/>
                        </a:effectRef>
                        <a:fontRef idx="minor">
                          <a:schemeClr val="lt1"/>
                        </a:fontRef>
                      </wps:style>
                      <wps:txbx>
                        <w:txbxContent>
                          <w:p w14:paraId="1E62064D" w14:textId="77777777" w:rsidR="009B0037" w:rsidRDefault="009B0037" w:rsidP="00DE2A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69" style="position:absolute;left:0;text-align:left;margin-left:59.1pt;margin-top:282pt;width:495.3pt;height:194pt;z-index:251778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" fillcolor="#c8e1f9 [1310]" strokecolor="#cad2f0 [671]">
                <v:textbox>
                  <w:txbxContent>
                    <w:p w14:paraId="1E62064D" w14:textId="77777777" w:rsidR="009B0037" w:rsidRDefault="009B0037" w:rsidP="00DE2AFA">
                      <w:pPr>
                        <w:jc w:val="center"/>
                      </w:pPr>
                    </w:p>
                  </w:txbxContent>
                </v:textbox>
                <w10:wrap type="through" anchorx="page" anchory="page"/>
              </v:rect>
            </w:pict>
          </mc:Fallback>
        </mc:AlternateContent>
      </w:r>
      <w:r w:rsidR="00E9550B">
        <w:rPr>
          <w:noProof/>
        </w:rPr>
        <mc:AlternateContent>
          <mc:Choice Requires="wps">
            <w:drawing>
              <wp:anchor distT="0" distB="0" distL="114300" distR="114300" simplePos="0" relativeHeight="251781191" behindDoc="0" locked="0" layoutInCell="1" allowOverlap="1" wp14:anchorId="4CDAB07B" wp14:editId="12B5665B">
                <wp:simplePos x="0" y="0"/>
                <wp:positionH relativeFrom="page">
                  <wp:posOffset>2425700</wp:posOffset>
                </wp:positionH>
                <wp:positionV relativeFrom="page">
                  <wp:posOffset>3987800</wp:posOffset>
                </wp:positionV>
                <wp:extent cx="4489450" cy="2171700"/>
                <wp:effectExtent l="0" t="0" r="0" b="12700"/>
                <wp:wrapThrough wrapText="bothSides">
                  <wp:wrapPolygon edited="0">
                    <wp:start x="122" y="0"/>
                    <wp:lineTo x="122" y="21474"/>
                    <wp:lineTo x="21386" y="21474"/>
                    <wp:lineTo x="21386" y="0"/>
                    <wp:lineTo x="122" y="0"/>
                  </wp:wrapPolygon>
                </wp:wrapThrough>
                <wp:docPr id="44" name="Text Box 44"/>
                <wp:cNvGraphicFramePr/>
                <a:graphic xmlns:a="http://schemas.openxmlformats.org/drawingml/2006/main">
                  <a:graphicData uri="http://schemas.microsoft.com/office/word/2010/wordprocessingShape">
                    <wps:wsp>
                      <wps:cNvSpPr txBox="1"/>
                      <wps:spPr>
                        <a:xfrm>
                          <a:off x="0" y="0"/>
                          <a:ext cx="4489450" cy="217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9F0727" w14:textId="659FC5EF" w:rsidR="009B0037" w:rsidRDefault="009B0037" w:rsidP="00162CC6">
                            <w:pPr>
                              <w:spacing w:line="276" w:lineRule="auto"/>
                            </w:pPr>
                            <w:r w:rsidRPr="00B94869">
                              <w:t>Summer sessions are only 3 weeks long!  Because of this, fees will be different from the standard monthly pricing that everyone is used to!  You</w:t>
                            </w:r>
                            <w:r>
                              <w:t xml:space="preserve"> will</w:t>
                            </w:r>
                            <w:r w:rsidRPr="00B94869">
                              <w:t xml:space="preserve"> still pay by the hour and the new price list is up on the white board by the office.  Please consult the board or ask a member of our staff to assist you when paying per session</w:t>
                            </w:r>
                            <w:r>
                              <w:t>.  Session 2 runs from Monday, July 7</w:t>
                            </w:r>
                            <w:r w:rsidRPr="00162CC6">
                              <w:rPr>
                                <w:vertAlign w:val="superscript"/>
                              </w:rPr>
                              <w:t>th</w:t>
                            </w:r>
                            <w:r>
                              <w:t xml:space="preserve"> through Thursday, July 24</w:t>
                            </w:r>
                            <w:r w:rsidRPr="00162CC6">
                              <w:rPr>
                                <w:vertAlign w:val="superscript"/>
                              </w:rPr>
                              <w:t>th</w:t>
                            </w:r>
                            <w:r>
                              <w:t xml:space="preserve">.  Please note that there is no break between sessions 2 and 3.  </w:t>
                            </w:r>
                            <w:proofErr w:type="gramStart"/>
                            <w:r>
                              <w:t>Session 3 starts straightaway on Monday, July 28</w:t>
                            </w:r>
                            <w:r w:rsidRPr="00162CC6">
                              <w:rPr>
                                <w:vertAlign w:val="superscript"/>
                              </w:rPr>
                              <w:t>th</w:t>
                            </w:r>
                            <w:r>
                              <w:t>.</w:t>
                            </w:r>
                            <w:proofErr w:type="gram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70" type="#_x0000_t202" style="position:absolute;left:0;text-align:left;margin-left:191pt;margin-top:314pt;width:353.5pt;height:171pt;z-index:2517811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pQM9UCAAAh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" mv:complextextbox="1" filled="f" stroked="f">
                <v:textbox>
                  <w:txbxContent>
                    <w:p w14:paraId="439F0727" w14:textId="659FC5EF" w:rsidR="009B0037" w:rsidRDefault="009B0037" w:rsidP="00162CC6">
                      <w:pPr>
                        <w:spacing w:line="276" w:lineRule="auto"/>
                      </w:pPr>
                      <w:r w:rsidRPr="00B94869">
                        <w:t>Summer sessions are only 3 weeks long!  Because of this, fees will be different from the standard monthly pricing that everyone is used to!  You</w:t>
                      </w:r>
                      <w:r>
                        <w:t xml:space="preserve"> will</w:t>
                      </w:r>
                      <w:r w:rsidRPr="00B94869">
                        <w:t xml:space="preserve"> still pay by the hour and the new price list is up on the white board by the office.  Please consult the board or ask a member of our staff to assist you when paying per session</w:t>
                      </w:r>
                      <w:r>
                        <w:t>.  Session 2 runs from Monday, July 7</w:t>
                      </w:r>
                      <w:r w:rsidRPr="00162CC6">
                        <w:rPr>
                          <w:vertAlign w:val="superscript"/>
                        </w:rPr>
                        <w:t>th</w:t>
                      </w:r>
                      <w:r>
                        <w:t xml:space="preserve"> through Thursday, July 24</w:t>
                      </w:r>
                      <w:r w:rsidRPr="00162CC6">
                        <w:rPr>
                          <w:vertAlign w:val="superscript"/>
                        </w:rPr>
                        <w:t>th</w:t>
                      </w:r>
                      <w:r>
                        <w:t xml:space="preserve">.  Please note that there is no break between sessions 2 and 3.  </w:t>
                      </w:r>
                      <w:proofErr w:type="gramStart"/>
                      <w:r>
                        <w:t>Session 3 starts straightaway on Monday, July 28</w:t>
                      </w:r>
                      <w:r w:rsidRPr="00162CC6">
                        <w:rPr>
                          <w:vertAlign w:val="superscript"/>
                        </w:rPr>
                        <w:t>th</w:t>
                      </w:r>
                      <w:r>
                        <w:t>.</w:t>
                      </w:r>
                      <w:proofErr w:type="gramEnd"/>
                      <w:r>
                        <w:t xml:space="preserve"> </w:t>
                      </w:r>
                    </w:p>
                  </w:txbxContent>
                </v:textbox>
                <w10:wrap type="through" anchorx="page" anchory="page"/>
              </v:shape>
            </w:pict>
          </mc:Fallback>
        </mc:AlternateContent>
      </w:r>
      <w:r w:rsidR="00E9550B">
        <w:rPr>
          <w:noProof/>
        </w:rPr>
        <w:drawing>
          <wp:anchor distT="0" distB="0" distL="114300" distR="114300" simplePos="0" relativeHeight="251780167" behindDoc="0" locked="0" layoutInCell="1" allowOverlap="1" wp14:anchorId="65E774EA" wp14:editId="4D200B0D">
            <wp:simplePos x="0" y="0"/>
            <wp:positionH relativeFrom="page">
              <wp:posOffset>914400</wp:posOffset>
            </wp:positionH>
            <wp:positionV relativeFrom="page">
              <wp:posOffset>3708400</wp:posOffset>
            </wp:positionV>
            <wp:extent cx="1396365" cy="2181860"/>
            <wp:effectExtent l="0" t="0" r="0" b="2540"/>
            <wp:wrapThrough wrapText="bothSides">
              <wp:wrapPolygon edited="0">
                <wp:start x="6679" y="0"/>
                <wp:lineTo x="0" y="1760"/>
                <wp:lineTo x="0" y="5783"/>
                <wp:lineTo x="3929" y="8047"/>
                <wp:lineTo x="3536" y="9304"/>
                <wp:lineTo x="3536" y="21374"/>
                <wp:lineTo x="19252" y="21374"/>
                <wp:lineTo x="18859" y="16093"/>
                <wp:lineTo x="20824" y="11064"/>
                <wp:lineTo x="19645" y="9304"/>
                <wp:lineTo x="17681" y="8047"/>
                <wp:lineTo x="15323" y="4023"/>
                <wp:lineTo x="18074" y="3772"/>
                <wp:lineTo x="16895" y="1760"/>
                <wp:lineTo x="9823" y="0"/>
                <wp:lineTo x="6679" y="0"/>
              </wp:wrapPolygon>
            </wp:wrapThrough>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0" b="100000" l="1042" r="94792">
                                  <a14:foregroundMark x1="37500" y1="40000" x2="37500" y2="40000"/>
                                  <a14:foregroundMark x1="59375" y1="55333" x2="59375" y2="55333"/>
                                  <a14:foregroundMark x1="63542" y1="18000" x2="63542" y2="18000"/>
                                  <a14:foregroundMark x1="12500" y1="10667" x2="12500" y2="10667"/>
                                  <a14:foregroundMark x1="4167" y1="11333" x2="4167" y2="11333"/>
                                  <a14:foregroundMark x1="20833" y1="12667" x2="20833" y2="12667"/>
                                  <a14:foregroundMark x1="22917" y1="13333" x2="22917" y2="13333"/>
                                  <a14:foregroundMark x1="32292" y1="5333" x2="32292" y2="5333"/>
                                  <a14:backgroundMark x1="55208" y1="92000" x2="55208" y2="92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9636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5A2">
        <w:rPr>
          <w:noProof/>
        </w:rPr>
        <mc:AlternateContent>
          <mc:Choice Requires="wpg">
            <w:drawing>
              <wp:anchor distT="0" distB="0" distL="114300" distR="114300" simplePos="0" relativeHeight="251797575" behindDoc="0" locked="0" layoutInCell="1" allowOverlap="1" wp14:anchorId="7E39484A" wp14:editId="4E56373B">
                <wp:simplePos x="0" y="0"/>
                <wp:positionH relativeFrom="page">
                  <wp:posOffset>801370</wp:posOffset>
                </wp:positionH>
                <wp:positionV relativeFrom="page">
                  <wp:posOffset>6525260</wp:posOffset>
                </wp:positionV>
                <wp:extent cx="6000750" cy="3103880"/>
                <wp:effectExtent l="0" t="0" r="0" b="0"/>
                <wp:wrapThrough wrapText="bothSides">
                  <wp:wrapPolygon edited="0">
                    <wp:start x="91" y="0"/>
                    <wp:lineTo x="91" y="21388"/>
                    <wp:lineTo x="21394" y="21388"/>
                    <wp:lineTo x="21394" y="0"/>
                    <wp:lineTo x="91" y="0"/>
                  </wp:wrapPolygon>
                </wp:wrapThrough>
                <wp:docPr id="244" name="Group 244"/>
                <wp:cNvGraphicFramePr/>
                <a:graphic xmlns:a="http://schemas.openxmlformats.org/drawingml/2006/main">
                  <a:graphicData uri="http://schemas.microsoft.com/office/word/2010/wordprocessingGroup">
                    <wpg:wgp>
                      <wpg:cNvGrpSpPr/>
                      <wpg:grpSpPr>
                        <a:xfrm>
                          <a:off x="0" y="0"/>
                          <a:ext cx="6000750" cy="3103880"/>
                          <a:chOff x="0" y="0"/>
                          <a:chExt cx="6000750" cy="3103880"/>
                        </a:xfrm>
                        <a:extLst>
                          <a:ext uri="{0CCBE362-F206-4b92-989A-16890622DB6E}">
                            <ma14:wrappingTextBoxFlag xmlns:ma14="http://schemas.microsoft.com/office/mac/drawingml/2011/main" val="1"/>
                          </a:ext>
                        </a:extLst>
                      </wpg:grpSpPr>
                      <wps:wsp>
                        <wps:cNvPr id="54" name="Text Box 54"/>
                        <wps:cNvSpPr txBox="1"/>
                        <wps:spPr>
                          <a:xfrm>
                            <a:off x="0" y="0"/>
                            <a:ext cx="6000750" cy="3103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91440" y="45720"/>
                            <a:ext cx="5817870" cy="645795"/>
                          </a:xfrm>
                          <a:prstGeom prst="rect">
                            <a:avLst/>
                          </a:prstGeom>
                          <a:noFill/>
                          <a:ln>
                            <a:noFill/>
                          </a:ln>
                          <a:effectLst/>
                          <a:extLst>
                            <a:ext uri="{C572A759-6A51-4108-AA02-DFA0A04FC94B}">
                              <ma14:wrappingTextBoxFlag xmlns:ma14="http://schemas.microsoft.com/office/mac/drawingml/2011/main"/>
                            </a:ext>
                          </a:extLst>
                        </wps:spPr>
                        <wps:txbx id="23">
                          <w:txbxContent>
                            <w:p w14:paraId="0F715A82" w14:textId="3E0D2F1C" w:rsidR="009B0037" w:rsidRDefault="009B0037" w:rsidP="00E9550B">
                              <w:pPr>
                                <w:spacing w:line="276" w:lineRule="auto"/>
                              </w:pPr>
                              <w:r>
                                <w:t xml:space="preserve">We require proper gym attire to be worn during practices.  Gymnastics leotards are ideal.  We offer a rack of reasonably priced, consignment leotards in the gym.  We know most of the girls prefer to wear shorts </w:t>
                              </w:r>
                              <w:proofErr w:type="gramStart"/>
                              <w:r>
                                <w:t>over</w:t>
                              </w:r>
                              <w:proofErr w:type="gramEnd"/>
                              <w:r>
                                <w:t xml:space="preserve"> their leotards, therefore we have practice appropriate shorts and leggings for sale in the office.  Any tight fitting shorts will do.  If your child does not have a leotard, please be sure to send them to practice in form fitting apparel.  </w:t>
                              </w:r>
                              <w:r w:rsidRPr="00643338">
                                <w:rPr>
                                  <w:u w:val="single"/>
                                </w:rPr>
                                <w:t>NO T-SHIRTS</w:t>
                              </w:r>
                              <w:r>
                                <w:t xml:space="preserve">!  Baggy clothes can be a hazard when coaches are spotting as the loose clothing can slip beneath our hands.  Austin’s Sportswear in downtown Champaign has a sizeable selection of gymnastics leotards and shorts.  Target also has a wonderful selection of children’s workout wear.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690245"/>
                            <a:ext cx="5817870" cy="216535"/>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905510"/>
                            <a:ext cx="4493260" cy="215900"/>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1120140"/>
                            <a:ext cx="4467225" cy="215900"/>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1334770"/>
                            <a:ext cx="4450715" cy="216535"/>
                          </a:xfrm>
                          <a:prstGeom prst="rect">
                            <a:avLst/>
                          </a:prstGeom>
                          <a:noFill/>
                          <a:ln>
                            <a:noFill/>
                          </a:ln>
                          <a:effectLst/>
                          <a:extLst>
                            <a:ext uri="{C572A759-6A51-4108-AA02-DFA0A04FC94B}">
                              <ma14:wrappingTextBoxFlag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1550035"/>
                            <a:ext cx="4436745" cy="215900"/>
                          </a:xfrm>
                          <a:prstGeom prst="rect">
                            <a:avLst/>
                          </a:prstGeom>
                          <a:noFill/>
                          <a:ln>
                            <a:noFill/>
                          </a:ln>
                          <a:effectLst/>
                          <a:extLst>
                            <a:ext uri="{C572A759-6A51-4108-AA02-DFA0A04FC94B}">
                              <ma14:wrappingTextBoxFlag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764665"/>
                            <a:ext cx="4423410" cy="216535"/>
                          </a:xfrm>
                          <a:prstGeom prst="rect">
                            <a:avLst/>
                          </a:prstGeom>
                          <a:noFill/>
                          <a:ln>
                            <a:noFill/>
                          </a:ln>
                          <a:effectLst/>
                          <a:extLst>
                            <a:ext uri="{C572A759-6A51-4108-AA02-DFA0A04FC94B}">
                              <ma14:wrappingTextBoxFlag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979930"/>
                            <a:ext cx="4409440" cy="215900"/>
                          </a:xfrm>
                          <a:prstGeom prst="rect">
                            <a:avLst/>
                          </a:prstGeom>
                          <a:noFill/>
                          <a:ln>
                            <a:noFill/>
                          </a:ln>
                          <a:effectLst/>
                          <a:extLst>
                            <a:ext uri="{C572A759-6A51-4108-AA02-DFA0A04FC94B}">
                              <ma14:wrappingTextBoxFlag xmlns:ma14="http://schemas.microsoft.com/office/mac/drawingml/2011/main"/>
                            </a:ext>
                          </a:extLst>
                        </wps:spPr>
                        <wps:linkedTxbx id="2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2194560"/>
                            <a:ext cx="4395470" cy="215900"/>
                          </a:xfrm>
                          <a:prstGeom prst="rect">
                            <a:avLst/>
                          </a:prstGeom>
                          <a:noFill/>
                          <a:ln>
                            <a:noFill/>
                          </a:ln>
                          <a:effectLst/>
                          <a:extLst>
                            <a:ext uri="{C572A759-6A51-4108-AA02-DFA0A04FC94B}">
                              <ma14:wrappingTextBoxFlag xmlns:ma14="http://schemas.microsoft.com/office/mac/drawingml/2011/main"/>
                            </a:ext>
                          </a:extLst>
                        </wps:spPr>
                        <wps:linkedTxbx id="2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2409190"/>
                            <a:ext cx="4385310" cy="343535"/>
                          </a:xfrm>
                          <a:prstGeom prst="rect">
                            <a:avLst/>
                          </a:prstGeom>
                          <a:noFill/>
                          <a:ln>
                            <a:noFill/>
                          </a:ln>
                          <a:effectLst/>
                          <a:extLst>
                            <a:ext uri="{C572A759-6A51-4108-AA02-DFA0A04FC94B}">
                              <ma14:wrappingTextBoxFlag xmlns:ma14="http://schemas.microsoft.com/office/mac/drawingml/2011/main"/>
                            </a:ext>
                          </a:extLst>
                        </wps:spPr>
                        <wps:linkedTxbx id="2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4" o:spid="_x0000_s1071" style="position:absolute;left:0;text-align:left;margin-left:63.1pt;margin-top:513.8pt;width:472.5pt;height:244.4pt;z-index:251797575;mso-position-horizontal-relative:page;mso-position-vertical-relative:page" coordsize="6000750,3103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" mv:complextextbox="1">
                <v:shape id="Text Box 54" o:spid="_x0000_s1072" type="#_x0000_t202" style="position:absolute;width:6000750;height:3103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3+8xAAA&#10;ANsAAAAPAAAAZHJzL2Rvd25yZXYueG1sRI9Pa8JAFMTvBb/D8gRvdaNoDdFVWlHxYKn/Dh4f2WcS&#10;zL4N2dXEb+8WCj0OM/MbZrZoTSkeVLvCsoJBPwJBnFpdcKbgfFq/xyCcR9ZYWiYFT3KwmHfeZpho&#10;2/CBHkefiQBhl6CC3PsqkdKlORl0fVsRB+9qa4M+yDqTusYmwE0ph1H0IQ0WHBZyrGiZU3o73o0C&#10;2rXm9B1PVv7n67qJLvG+2elMqV63/ZyC8NT6//Bfe6sVjEf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9/vMQAAADbAAAADwAAAAAAAAAAAAAAAACXAgAAZHJzL2Rv&#10;d25yZXYueG1sUEsFBgAAAAAEAAQA9QAAAIgDAAAAAA==&#10;" mv:complextextbox="1" filled="f" stroked="f"/>
                <v:shape id="Text Box 233" o:spid="_x0000_s1073" type="#_x0000_t202" style="position:absolute;left:91440;top:45720;width:5817870;height:645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w:p w14:paraId="0F715A82" w14:textId="3E0D2F1C" w:rsidR="009B0037" w:rsidRDefault="009B0037" w:rsidP="00E9550B">
                        <w:pPr>
                          <w:spacing w:line="276" w:lineRule="auto"/>
                        </w:pPr>
                        <w:r>
                          <w:t xml:space="preserve">We require proper gym attire to be worn during practices.  Gymnastics leotards are ideal.  We offer a rack of reasonably priced, consignment leotards in the gym.  We know most of the girls prefer to wear shorts </w:t>
                        </w:r>
                        <w:proofErr w:type="gramStart"/>
                        <w:r>
                          <w:t>over</w:t>
                        </w:r>
                        <w:proofErr w:type="gramEnd"/>
                        <w:r>
                          <w:t xml:space="preserve"> their leotards, therefore we have practice appropriate shorts and leggings for sale in the office.  Any tight fitting shorts will do.  If your child does not have a leotard, please be sure to send them to practice in form fitting apparel.  </w:t>
                        </w:r>
                        <w:r w:rsidRPr="00643338">
                          <w:rPr>
                            <w:u w:val="single"/>
                          </w:rPr>
                          <w:t>NO T-SHIRTS</w:t>
                        </w:r>
                        <w:r>
                          <w:t xml:space="preserve">!  Baggy clothes can be a hazard when coaches are spotting as the loose clothing can slip beneath our hands.  Austin’s Sportswear in downtown Champaign has a sizeable selection of gymnastics leotards and shorts.  Target also has a wonderful selection of children’s workout wear.        </w:t>
                        </w:r>
                      </w:p>
                    </w:txbxContent>
                  </v:textbox>
                </v:shape>
                <v:shape id="Text Box 234" o:spid="_x0000_s1074" type="#_x0000_t202" style="position:absolute;left:91440;top:690245;width:581787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6" inset="0,0,0,0">
                    <w:txbxContent/>
                  </v:textbox>
                </v:shape>
                <v:shape id="Text Box 236" o:spid="_x0000_s1075" type="#_x0000_t202" style="position:absolute;left:91440;top:905510;width:449326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76" type="#_x0000_t202" style="position:absolute;left:91440;top:1120140;width:446722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77" type="#_x0000_t202" style="position:absolute;left:91440;top:1334770;width:445071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78" type="#_x0000_t202" style="position:absolute;left:91440;top:1550035;width:443674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79" type="#_x0000_t202" style="position:absolute;left:91440;top:1764665;width:442341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80" type="#_x0000_t202" style="position:absolute;left:91440;top:1979930;width:440944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81" type="#_x0000_t202" style="position:absolute;left:91440;top:2194560;width:439547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82" type="#_x0000_t202" style="position:absolute;left:91440;top:2409190;width:438531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inset="0,0,0,0">
                    <w:txbxContent/>
                  </v:textbox>
                </v:shape>
                <w10:wrap type="through" anchorx="page" anchory="page"/>
              </v:group>
            </w:pict>
          </mc:Fallback>
        </mc:AlternateContent>
      </w:r>
      <w:r w:rsidR="00E9550B">
        <w:rPr>
          <w:noProof/>
        </w:rPr>
        <mc:AlternateContent>
          <mc:Choice Requires="wpg">
            <w:drawing>
              <wp:anchor distT="0" distB="0" distL="114300" distR="114300" simplePos="0" relativeHeight="251798599" behindDoc="0" locked="0" layoutInCell="1" allowOverlap="1" wp14:anchorId="089F8EC7" wp14:editId="5E314EF9">
                <wp:simplePos x="0" y="0"/>
                <wp:positionH relativeFrom="page">
                  <wp:posOffset>5392420</wp:posOffset>
                </wp:positionH>
                <wp:positionV relativeFrom="page">
                  <wp:posOffset>7419340</wp:posOffset>
                </wp:positionV>
                <wp:extent cx="1471295" cy="1759585"/>
                <wp:effectExtent l="0" t="0" r="0" b="0"/>
                <wp:wrapThrough wrapText="bothSides">
                  <wp:wrapPolygon edited="0">
                    <wp:start x="2237" y="0"/>
                    <wp:lineTo x="1864" y="624"/>
                    <wp:lineTo x="1119" y="5612"/>
                    <wp:lineTo x="0" y="20267"/>
                    <wp:lineTo x="746" y="21202"/>
                    <wp:lineTo x="6712" y="21202"/>
                    <wp:lineTo x="8204" y="21202"/>
                    <wp:lineTo x="13424" y="20267"/>
                    <wp:lineTo x="20509" y="16214"/>
                    <wp:lineTo x="20882" y="15278"/>
                    <wp:lineTo x="20882" y="3430"/>
                    <wp:lineTo x="10441" y="312"/>
                    <wp:lineTo x="4102" y="0"/>
                    <wp:lineTo x="2237" y="0"/>
                  </wp:wrapPolygon>
                </wp:wrapThrough>
                <wp:docPr id="67" name="Group 67"/>
                <wp:cNvGraphicFramePr/>
                <a:graphic xmlns:a="http://schemas.openxmlformats.org/drawingml/2006/main">
                  <a:graphicData uri="http://schemas.microsoft.com/office/word/2010/wordprocessingGroup">
                    <wpg:wgp>
                      <wpg:cNvGrpSpPr/>
                      <wpg:grpSpPr>
                        <a:xfrm>
                          <a:off x="0" y="0"/>
                          <a:ext cx="1471295" cy="1759585"/>
                          <a:chOff x="0" y="0"/>
                          <a:chExt cx="1471295" cy="1759585"/>
                        </a:xfrm>
                      </wpg:grpSpPr>
                      <pic:pic xmlns:pic="http://schemas.openxmlformats.org/drawingml/2006/picture">
                        <pic:nvPicPr>
                          <pic:cNvPr id="61" name="Picture 8"/>
                          <pic:cNvPicPr>
                            <a:picLocks noChangeAspect="1"/>
                          </pic:cNvPicPr>
                        </pic:nvPicPr>
                        <pic:blipFill>
                          <a:blip r:embed="rId40">
                            <a:extLst>
                              <a:ext uri="{BEBA8EAE-BF5A-486C-A8C5-ECC9F3942E4B}">
                                <a14:imgProps xmlns:a14="http://schemas.microsoft.com/office/drawing/2010/main">
                                  <a14:imgLayer r:embed="rId41">
                                    <a14:imgEffect>
                                      <a14:backgroundRemoval t="2182" b="98000" l="2759" r="94138"/>
                                    </a14:imgEffect>
                                  </a14:imgLayer>
                                </a14:imgProps>
                              </a:ext>
                              <a:ext uri="{28A0092B-C50C-407E-A947-70E740481C1C}">
                                <a14:useLocalDpi xmlns:a14="http://schemas.microsoft.com/office/drawing/2010/main" val="0"/>
                              </a:ext>
                            </a:extLst>
                          </a:blip>
                          <a:srcRect/>
                          <a:stretch>
                            <a:fillRect/>
                          </a:stretch>
                        </pic:blipFill>
                        <pic:spPr bwMode="auto">
                          <a:xfrm>
                            <a:off x="793750" y="243840"/>
                            <a:ext cx="677545" cy="1286510"/>
                          </a:xfrm>
                          <a:prstGeom prst="rect">
                            <a:avLst/>
                          </a:prstGeom>
                          <a:noFill/>
                          <a:ln>
                            <a:noFill/>
                          </a:ln>
                        </pic:spPr>
                      </pic:pic>
                      <pic:pic xmlns:pic="http://schemas.openxmlformats.org/drawingml/2006/picture">
                        <pic:nvPicPr>
                          <pic:cNvPr id="55" name="Picture 6"/>
                          <pic:cNvPicPr>
                            <a:picLocks noChangeAspect="1"/>
                          </pic:cNvPicPr>
                        </pic:nvPicPr>
                        <pic:blipFill>
                          <a:blip r:embed="rId42">
                            <a:extLst>
                              <a:ext uri="{BEBA8EAE-BF5A-486C-A8C5-ECC9F3942E4B}">
                                <a14:imgProps xmlns:a14="http://schemas.microsoft.com/office/drawing/2010/main">
                                  <a14:imgLayer r:embed="rId43">
                                    <a14:imgEffect>
                                      <a14:backgroundRemoval t="939" b="96714" l="9507" r="89789"/>
                                    </a14:imgEffect>
                                  </a14:imgLayer>
                                </a14:imgProps>
                              </a:ext>
                              <a:ext uri="{28A0092B-C50C-407E-A947-70E740481C1C}">
                                <a14:useLocalDpi xmlns:a14="http://schemas.microsoft.com/office/drawing/2010/main" val="0"/>
                              </a:ext>
                            </a:extLst>
                          </a:blip>
                          <a:srcRect/>
                          <a:stretch>
                            <a:fillRect/>
                          </a:stretch>
                        </pic:blipFill>
                        <pic:spPr bwMode="auto">
                          <a:xfrm flipH="1">
                            <a:off x="0" y="0"/>
                            <a:ext cx="827405" cy="1242060"/>
                          </a:xfrm>
                          <a:prstGeom prst="rect">
                            <a:avLst/>
                          </a:prstGeom>
                          <a:noFill/>
                          <a:ln>
                            <a:noFill/>
                          </a:ln>
                        </pic:spPr>
                      </pic:pic>
                      <pic:pic xmlns:pic="http://schemas.openxmlformats.org/drawingml/2006/picture">
                        <pic:nvPicPr>
                          <pic:cNvPr id="53" name="Picture 5"/>
                          <pic:cNvPicPr>
                            <a:picLocks noChangeAspect="1"/>
                          </pic:cNvPicPr>
                        </pic:nvPicPr>
                        <pic:blipFill rotWithShape="1">
                          <a:blip r:embed="rId44">
                            <a:extLst>
                              <a:ext uri="{BEBA8EAE-BF5A-486C-A8C5-ECC9F3942E4B}">
                                <a14:imgProps xmlns:a14="http://schemas.microsoft.com/office/drawing/2010/main">
                                  <a14:imgLayer r:embed="rId45">
                                    <a14:imgEffect>
                                      <a14:backgroundRemoval t="10000" b="90000" l="1167" r="96333"/>
                                    </a14:imgEffect>
                                  </a14:imgLayer>
                                </a14:imgProps>
                              </a:ext>
                              <a:ext uri="{28A0092B-C50C-407E-A947-70E740481C1C}">
                                <a14:useLocalDpi xmlns:a14="http://schemas.microsoft.com/office/drawing/2010/main" val="0"/>
                              </a:ext>
                            </a:extLst>
                          </a:blip>
                          <a:srcRect t="22876" b="23339"/>
                          <a:stretch/>
                        </pic:blipFill>
                        <pic:spPr bwMode="auto">
                          <a:xfrm>
                            <a:off x="0" y="1191260"/>
                            <a:ext cx="793750" cy="568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67" o:spid="_x0000_s1026" style="position:absolute;margin-left:424.6pt;margin-top:584.2pt;width:115.85pt;height:138.55pt;z-index:251798599;mso-position-horizontal-relative:page;mso-position-vertical-relative:page" coordsize="1471295,17595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93750;top:243840;width:677545;height:1286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O&#10;5inBAAAA2wAAAA8AAABkcnMvZG93bnJldi54bWxEj0GLwjAUhO+C/yE8wZsm9SBr1ygiCB4WYdUf&#10;8GjetrXNS0li2/33RljY4zAz3zDb/Whb0ZMPtWMN2VKBIC6cqbnUcL+dFh8gQkQ22DomDb8UYL+b&#10;TraYGzfwN/XXWIoE4ZCjhirGLpcyFBVZDEvXESfvx3mLMUlfSuNxSHDbypVSa2mx5rRQYUfHiorm&#10;+rQaHuF5USv/1WfDYUNSxXummkbr+Ww8fIKINMb/8F/7bDSsM3h/ST9A7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jO5inBAAAA2wAAAA8AAAAAAAAAAAAAAAAAnAIAAGRy&#10;cy9kb3ducmV2LnhtbFBLBQYAAAAABAAEAPcAAACKAwAAAAA=&#10;">
                  <v:imagedata r:id="rId46" o:title=""/>
                  <v:path arrowok="t"/>
                </v:shape>
                <v:shape id="Picture 6" o:spid="_x0000_s1028" type="#_x0000_t75" style="position:absolute;width:827405;height:124206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o&#10;S6TFAAAA2wAAAA8AAABkcnMvZG93bnJldi54bWxEj0FrwkAUhO+F/oflCb0U3bTVItFViqTiwUKr&#10;Hjw+ss9sMPs2ZF81/vtuodDjMDPfMPNl7xt1oS7WgQ08jTJQxGWwNVcGDvv34RRUFGSLTWAycKMI&#10;y8X93RxzG678RZedVCpBOOZowIm0udaxdOQxjkJLnLxT6DxKkl2lbYfXBPeNfs6yV+2x5rTgsKWV&#10;o/K8+/YGjrfixa39p97y43pTrMYixenDmIdB/zYDJdTLf/ivvbEGJhP4/ZJ+gF7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qEukxQAAANsAAAAPAAAAAAAAAAAAAAAAAJwC&#10;AABkcnMvZG93bnJldi54bWxQSwUGAAAAAAQABAD3AAAAjgMAAAAA&#10;">
                  <v:imagedata r:id="rId47" o:title=""/>
                  <v:path arrowok="t"/>
                </v:shape>
                <v:shape id="Picture 5" o:spid="_x0000_s1029" type="#_x0000_t75" style="position:absolute;top:1191260;width:793750;height:568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R&#10;yk2/AAAA2wAAAA8AAABkcnMvZG93bnJldi54bWxEj0GLwjAUhO/C/ofwhL1pqqvLUo2yCMJeter5&#10;0TybYvNSmtRm/70RBI/DzDfDrLfRNuJOna8dK5hNMxDEpdM1VwpOxX7yA8IHZI2NY1LwTx62m4/R&#10;GnPtBj7Q/RgqkUrY56jAhNDmUvrSkEU/dS1x8q6usxiS7CqpOxxSuW3kPMu+pcWa04LBlnaGytux&#10;twqWe1PIQ7FY9ucZX3pHccAyKvU5jr8rEIFieIdf9J9O3Bc8v6QfIDc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AEcpNvwAAANsAAAAPAAAAAAAAAAAAAAAAAJwCAABkcnMv&#10;ZG93bnJldi54bWxQSwUGAAAAAAQABAD3AAAAiAMAAAAA&#10;">
                  <v:imagedata r:id="rId48" o:title="" croptop="14992f" cropbottom="15295f"/>
                  <v:path arrowok="t"/>
                </v:shape>
                <w10:wrap type="through" anchorx="page" anchory="page"/>
              </v:group>
            </w:pict>
          </mc:Fallback>
        </mc:AlternateContent>
      </w:r>
      <w:r w:rsidR="008561EE">
        <w:rPr>
          <w:noProof/>
        </w:rPr>
        <mc:AlternateContent>
          <mc:Choice Requires="wps">
            <w:drawing>
              <wp:anchor distT="0" distB="0" distL="114300" distR="114300" simplePos="0" relativeHeight="251782215" behindDoc="0" locked="0" layoutInCell="1" allowOverlap="1" wp14:anchorId="3D895E6B" wp14:editId="24AF961A">
                <wp:simplePos x="0" y="0"/>
                <wp:positionH relativeFrom="page">
                  <wp:posOffset>2425700</wp:posOffset>
                </wp:positionH>
                <wp:positionV relativeFrom="page">
                  <wp:posOffset>3581400</wp:posOffset>
                </wp:positionV>
                <wp:extent cx="4489450" cy="431800"/>
                <wp:effectExtent l="0" t="0" r="0" b="0"/>
                <wp:wrapThrough wrapText="bothSides">
                  <wp:wrapPolygon edited="0">
                    <wp:start x="122" y="0"/>
                    <wp:lineTo x="122" y="20329"/>
                    <wp:lineTo x="21386" y="20329"/>
                    <wp:lineTo x="21386" y="0"/>
                    <wp:lineTo x="122" y="0"/>
                  </wp:wrapPolygon>
                </wp:wrapThrough>
                <wp:docPr id="49" name="Text Box 49"/>
                <wp:cNvGraphicFramePr/>
                <a:graphic xmlns:a="http://schemas.openxmlformats.org/drawingml/2006/main">
                  <a:graphicData uri="http://schemas.microsoft.com/office/word/2010/wordprocessingShape">
                    <wps:wsp>
                      <wps:cNvSpPr txBox="1"/>
                      <wps:spPr>
                        <a:xfrm>
                          <a:off x="0" y="0"/>
                          <a:ext cx="4489450" cy="43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65AF25" w14:textId="507152E0" w:rsidR="009B0037" w:rsidRPr="00DE2AFA" w:rsidRDefault="009B0037">
                            <w:pPr>
                              <w:rPr>
                                <w:sz w:val="40"/>
                                <w:szCs w:val="40"/>
                              </w:rPr>
                            </w:pPr>
                            <w:r w:rsidRPr="00DE2AFA">
                              <w:rPr>
                                <w:sz w:val="40"/>
                                <w:szCs w:val="40"/>
                              </w:rPr>
                              <w:t>Reminder: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83" type="#_x0000_t202" style="position:absolute;left:0;text-align:left;margin-left:191pt;margin-top:282pt;width:353.5pt;height:34pt;z-index:25178221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bjPtYCAAAg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" mv:complextextbox="1" filled="f" stroked="f">
                <v:textbox>
                  <w:txbxContent>
                    <w:p w14:paraId="7C65AF25" w14:textId="507152E0" w:rsidR="009B0037" w:rsidRPr="00DE2AFA" w:rsidRDefault="009B0037">
                      <w:pPr>
                        <w:rPr>
                          <w:sz w:val="40"/>
                          <w:szCs w:val="40"/>
                        </w:rPr>
                      </w:pPr>
                      <w:r w:rsidRPr="00DE2AFA">
                        <w:rPr>
                          <w:sz w:val="40"/>
                          <w:szCs w:val="40"/>
                        </w:rPr>
                        <w:t>Reminder:</w:t>
                      </w:r>
                    </w:p>
                  </w:txbxContent>
                </v:textbox>
                <w10:wrap type="through" anchorx="page" anchory="page"/>
              </v:shape>
            </w:pict>
          </mc:Fallback>
        </mc:AlternateContent>
      </w:r>
      <w:r w:rsidR="00813634">
        <w:rPr>
          <w:noProof/>
        </w:rPr>
        <mc:AlternateContent>
          <mc:Choice Requires="wps">
            <w:drawing>
              <wp:anchor distT="0" distB="0" distL="114300" distR="114300" simplePos="0" relativeHeight="251784263" behindDoc="0" locked="0" layoutInCell="1" allowOverlap="1" wp14:anchorId="23BCAB0A" wp14:editId="7F1E2FA5">
                <wp:simplePos x="0" y="0"/>
                <wp:positionH relativeFrom="page">
                  <wp:posOffset>737870</wp:posOffset>
                </wp:positionH>
                <wp:positionV relativeFrom="page">
                  <wp:posOffset>6388100</wp:posOffset>
                </wp:positionV>
                <wp:extent cx="6290310" cy="2932430"/>
                <wp:effectExtent l="0" t="0" r="34290" b="13970"/>
                <wp:wrapThrough wrapText="bothSides">
                  <wp:wrapPolygon edited="0">
                    <wp:start x="0" y="0"/>
                    <wp:lineTo x="0" y="21516"/>
                    <wp:lineTo x="21631" y="21516"/>
                    <wp:lineTo x="21631" y="0"/>
                    <wp:lineTo x="0" y="0"/>
                  </wp:wrapPolygon>
                </wp:wrapThrough>
                <wp:docPr id="50" name="Rectangle 50"/>
                <wp:cNvGraphicFramePr/>
                <a:graphic xmlns:a="http://schemas.openxmlformats.org/drawingml/2006/main">
                  <a:graphicData uri="http://schemas.microsoft.com/office/word/2010/wordprocessingShape">
                    <wps:wsp>
                      <wps:cNvSpPr/>
                      <wps:spPr>
                        <a:xfrm>
                          <a:off x="0" y="0"/>
                          <a:ext cx="6290310" cy="2932430"/>
                        </a:xfrm>
                        <a:prstGeom prst="rect">
                          <a:avLst/>
                        </a:prstGeom>
                        <a:solidFill>
                          <a:schemeClr val="tx2">
                            <a:lumMod val="40000"/>
                            <a:lumOff val="60000"/>
                          </a:schemeClr>
                        </a:solidFill>
                        <a:ln>
                          <a:solidFill>
                            <a:schemeClr val="tx2">
                              <a:lumMod val="20000"/>
                              <a:lumOff val="80000"/>
                            </a:schemeClr>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58.1pt;margin-top:503pt;width:495.3pt;height:230.9pt;z-index:251784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" fillcolor="#95a5e1 [1311]" strokecolor="#cad2f0 [671]">
                <w10:wrap type="through" anchorx="page" anchory="page"/>
              </v:rect>
            </w:pict>
          </mc:Fallback>
        </mc:AlternateContent>
      </w:r>
      <w:r w:rsidR="00DE2AFA">
        <w:rPr>
          <w:noProof/>
        </w:rPr>
        <mc:AlternateContent>
          <mc:Choice Requires="wps">
            <w:drawing>
              <wp:anchor distT="0" distB="0" distL="114300" distR="114300" simplePos="0" relativeHeight="251776071" behindDoc="0" locked="0" layoutInCell="1" allowOverlap="1" wp14:anchorId="7659A49F" wp14:editId="4416C2BB">
                <wp:simplePos x="0" y="0"/>
                <wp:positionH relativeFrom="page">
                  <wp:posOffset>2658110</wp:posOffset>
                </wp:positionH>
                <wp:positionV relativeFrom="page">
                  <wp:posOffset>1335405</wp:posOffset>
                </wp:positionV>
                <wp:extent cx="4282440" cy="1852295"/>
                <wp:effectExtent l="0" t="0" r="0" b="1905"/>
                <wp:wrapTight wrapText="bothSides">
                  <wp:wrapPolygon edited="0">
                    <wp:start x="128" y="0"/>
                    <wp:lineTo x="128" y="21326"/>
                    <wp:lineTo x="21267" y="21326"/>
                    <wp:lineTo x="21267" y="0"/>
                    <wp:lineTo x="128" y="0"/>
                  </wp:wrapPolygon>
                </wp:wrapTight>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85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F9016F3" w14:textId="77777777" w:rsidR="009B0037" w:rsidRPr="00266A71" w:rsidRDefault="009B0037" w:rsidP="00266A71">
                            <w:pPr>
                              <w:pStyle w:val="BodyText3"/>
                              <w:spacing w:line="276" w:lineRule="auto"/>
                              <w:rPr>
                                <w:color w:val="FFFFFF" w:themeColor="background1"/>
                                <w:sz w:val="24"/>
                                <w:szCs w:val="24"/>
                              </w:rPr>
                            </w:pPr>
                            <w:r w:rsidRPr="00266A71">
                              <w:rPr>
                                <w:color w:val="FFFFFF" w:themeColor="background1"/>
                                <w:sz w:val="24"/>
                                <w:szCs w:val="24"/>
                              </w:rPr>
                              <w:t>We are always interested in your opinions regarding our program and we are happy to hear your ideas.  If any questions arise concerning our classes or policies, we encourage you to address them with our staff.  You may speak to us directly or drop us a note in the gray payment box located by the office.  We sincerely thank all of you for the continued support you show for our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4" type="#_x0000_t202" style="position:absolute;left:0;text-align:left;margin-left:209.3pt;margin-top:105.15pt;width:337.2pt;height:145.85pt;z-index:251776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" mv:complextextbox="1" filled="f" stroked="f">
                <v:textbox inset=",0,,0">
                  <w:txbxContent>
                    <w:p w14:paraId="3F9016F3" w14:textId="77777777" w:rsidR="009B0037" w:rsidRPr="00266A71" w:rsidRDefault="009B0037" w:rsidP="00266A71">
                      <w:pPr>
                        <w:pStyle w:val="BodyText3"/>
                        <w:spacing w:line="276" w:lineRule="auto"/>
                        <w:rPr>
                          <w:color w:val="FFFFFF" w:themeColor="background1"/>
                          <w:sz w:val="24"/>
                          <w:szCs w:val="24"/>
                        </w:rPr>
                      </w:pPr>
                      <w:r w:rsidRPr="00266A71">
                        <w:rPr>
                          <w:color w:val="FFFFFF" w:themeColor="background1"/>
                          <w:sz w:val="24"/>
                          <w:szCs w:val="24"/>
                        </w:rPr>
                        <w:t>We are always interested in your opinions regarding our program and we are happy to hear your ideas.  If any questions arise concerning our classes or policies, we encourage you to address them with our staff.  You may speak to us directly or drop us a note in the gray payment box located by the office.  We sincerely thank all of you for the continued support you show for our program!</w:t>
                      </w:r>
                    </w:p>
                  </w:txbxContent>
                </v:textbox>
                <w10:wrap type="tight" anchorx="page" anchory="page"/>
              </v:shape>
            </w:pict>
          </mc:Fallback>
        </mc:AlternateContent>
      </w:r>
      <w:r w:rsidR="00266A71">
        <w:rPr>
          <w:noProof/>
        </w:rPr>
        <w:drawing>
          <wp:anchor distT="0" distB="0" distL="114300" distR="114300" simplePos="0" relativeHeight="251774023" behindDoc="0" locked="0" layoutInCell="1" allowOverlap="1" wp14:anchorId="0F3235F9" wp14:editId="38394817">
            <wp:simplePos x="0" y="0"/>
            <wp:positionH relativeFrom="page">
              <wp:posOffset>763270</wp:posOffset>
            </wp:positionH>
            <wp:positionV relativeFrom="page">
              <wp:posOffset>1206500</wp:posOffset>
            </wp:positionV>
            <wp:extent cx="1920240" cy="2074545"/>
            <wp:effectExtent l="0" t="0" r="0" b="0"/>
            <wp:wrapThrough wrapText="bothSides">
              <wp:wrapPolygon edited="0">
                <wp:start x="8571" y="793"/>
                <wp:lineTo x="2000" y="5289"/>
                <wp:lineTo x="1429" y="6083"/>
                <wp:lineTo x="1143" y="14281"/>
                <wp:lineTo x="8000" y="19570"/>
                <wp:lineTo x="8286" y="20099"/>
                <wp:lineTo x="10286" y="20099"/>
                <wp:lineTo x="10571" y="19570"/>
                <wp:lineTo x="12000" y="18248"/>
                <wp:lineTo x="13429" y="18248"/>
                <wp:lineTo x="20286" y="14810"/>
                <wp:lineTo x="20000" y="5554"/>
                <wp:lineTo x="12857" y="793"/>
                <wp:lineTo x="8571" y="793"/>
              </wp:wrapPolygon>
            </wp:wrapThrough>
            <wp:docPr id="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BEBA8EAE-BF5A-486C-A8C5-ECC9F3942E4B}">
                          <a14:imgProps xmlns:a14="http://schemas.microsoft.com/office/drawing/2010/main">
                            <a14:imgLayer r:embed="rId50">
                              <a14:imgEffect>
                                <a14:backgroundRemoval t="4585" b="91703" l="6840" r="93160">
                                  <a14:foregroundMark x1="50943" y1="80349" x2="50943" y2="80349"/>
                                  <a14:foregroundMark x1="28302" y1="68559" x2="28302" y2="68559"/>
                                  <a14:foregroundMark x1="33255" y1="69214" x2="33255" y2="69214"/>
                                  <a14:foregroundMark x1="17925" y1="68996" x2="17925" y2="68996"/>
                                  <a14:foregroundMark x1="9906" y1="53275" x2="9906" y2="53275"/>
                                  <a14:foregroundMark x1="20755" y1="53275" x2="20755" y2="53275"/>
                                  <a14:foregroundMark x1="30660" y1="51747" x2="30660" y2="51747"/>
                                  <a14:foregroundMark x1="77358" y1="48035" x2="77358" y2="48035"/>
                                  <a14:foregroundMark x1="86792" y1="47162" x2="86792" y2="47162"/>
                                  <a14:foregroundMark x1="88443" y1="39301" x2="88443" y2="39301"/>
                                  <a14:foregroundMark x1="46698" y1="34061" x2="46698" y2="34061"/>
                                  <a14:foregroundMark x1="27830" y1="36463" x2="27830" y2="36463"/>
                                  <a14:foregroundMark x1="15330" y1="39301" x2="15330" y2="39301"/>
                                  <a14:foregroundMark x1="59434" y1="63974" x2="59434" y2="63974"/>
                                  <a14:foregroundMark x1="64623" y1="64629" x2="64623" y2="64629"/>
                                  <a14:foregroundMark x1="73821" y1="64847" x2="73821" y2="64847"/>
                                  <a14:foregroundMark x1="88443" y1="63974" x2="88443" y2="63974"/>
                                  <a14:backgroundMark x1="34198" y1="16594" x2="34198" y2="16594"/>
                                  <a14:backgroundMark x1="35849" y1="21397" x2="35849" y2="21397"/>
                                  <a14:backgroundMark x1="33491" y1="22707" x2="33491" y2="22707"/>
                                  <a14:backgroundMark x1="31604" y1="23362" x2="31604" y2="23362"/>
                                  <a14:backgroundMark x1="55425" y1="10480" x2="55425" y2="10480"/>
                                  <a14:backgroundMark x1="53774" y1="10262" x2="53774" y2="10262"/>
                                  <a14:backgroundMark x1="61792" y1="15721" x2="61792" y2="15721"/>
                                  <a14:backgroundMark x1="66274" y1="20961" x2="66274" y2="20961"/>
                                  <a14:backgroundMark x1="63679" y1="28603" x2="63679" y2="28603"/>
                                  <a14:backgroundMark x1="67925" y1="28166" x2="67925" y2="28166"/>
                                  <a14:backgroundMark x1="69811" y1="25983" x2="69811" y2="25983"/>
                                  <a14:backgroundMark x1="63915" y1="39301" x2="63915" y2="39301"/>
                                  <a14:backgroundMark x1="68396" y1="32969" x2="68396" y2="32969"/>
                                  <a14:backgroundMark x1="62972" y1="34498" x2="62972" y2="34498"/>
                                  <a14:backgroundMark x1="55896" y1="36681" x2="55896" y2="36681"/>
                                  <a14:backgroundMark x1="52358" y1="47380" x2="52358" y2="47380"/>
                                  <a14:backgroundMark x1="48349" y1="48472" x2="48349" y2="48472"/>
                                  <a14:backgroundMark x1="46226" y1="48690" x2="46226" y2="48690"/>
                                  <a14:backgroundMark x1="52594" y1="52402" x2="52594" y2="52402"/>
                                  <a14:backgroundMark x1="60613" y1="54148" x2="60613" y2="54148"/>
                                  <a14:backgroundMark x1="41038" y1="78821" x2="41038" y2="78821"/>
                                  <a14:backgroundMark x1="45991" y1="83624" x2="45991" y2="83624"/>
                                  <a14:backgroundMark x1="56604" y1="10699" x2="56604" y2="10699"/>
                                  <a14:backgroundMark x1="75236" y1="27948" x2="75236" y2="27948"/>
                                  <a14:backgroundMark x1="74057" y1="38865" x2="74057" y2="38865"/>
                                  <a14:backgroundMark x1="68632" y1="37991" x2="68632" y2="37991"/>
                                  <a14:backgroundMark x1="68396" y1="40611" x2="68396" y2="40611"/>
                                  <a14:backgroundMark x1="58019" y1="41266" x2="58019" y2="41266"/>
                                  <a14:backgroundMark x1="40566" y1="46288" x2="40566" y2="46288"/>
                                  <a14:backgroundMark x1="50472" y1="56987" x2="50472" y2="56987"/>
                                  <a14:backgroundMark x1="32311" y1="29258" x2="32311" y2="29258"/>
                                  <a14:backgroundMark x1="43868" y1="78384" x2="43868" y2="78384"/>
                                  <a14:backgroundMark x1="38208" y1="81659" x2="38208" y2="81659"/>
                                  <a14:backgroundMark x1="69104" y1="46943" x2="69104" y2="46943"/>
                                  <a14:backgroundMark x1="69575" y1="28166" x2="69575" y2="28166"/>
                                  <a14:backgroundMark x1="58255" y1="25983" x2="58255" y2="25983"/>
                                  <a14:backgroundMark x1="31132" y1="18341" x2="31132" y2="18341"/>
                                  <a14:backgroundMark x1="46226" y1="53275" x2="46226" y2="53275"/>
                                  <a14:backgroundMark x1="49764" y1="52838" x2="49764" y2="52838"/>
                                  <a14:backgroundMark x1="47406" y1="53930" x2="47406" y2="5393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2024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A71">
        <w:rPr>
          <w:noProof/>
        </w:rPr>
        <mc:AlternateContent>
          <mc:Choice Requires="wps">
            <w:drawing>
              <wp:anchor distT="0" distB="0" distL="114300" distR="114300" simplePos="0" relativeHeight="251772999" behindDoc="0" locked="0" layoutInCell="1" allowOverlap="1" wp14:anchorId="04268D8F" wp14:editId="088F7120">
                <wp:simplePos x="0" y="0"/>
                <wp:positionH relativeFrom="page">
                  <wp:posOffset>737870</wp:posOffset>
                </wp:positionH>
                <wp:positionV relativeFrom="page">
                  <wp:posOffset>1155700</wp:posOffset>
                </wp:positionV>
                <wp:extent cx="6290310" cy="2074545"/>
                <wp:effectExtent l="0" t="0" r="34290" b="33655"/>
                <wp:wrapThrough wrapText="bothSides">
                  <wp:wrapPolygon edited="0">
                    <wp:start x="0" y="0"/>
                    <wp:lineTo x="0" y="21686"/>
                    <wp:lineTo x="21631" y="21686"/>
                    <wp:lineTo x="2163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290310" cy="2074545"/>
                        </a:xfrm>
                        <a:prstGeom prst="rect">
                          <a:avLst/>
                        </a:prstGeom>
                        <a:solidFill>
                          <a:schemeClr val="tx2">
                            <a:lumMod val="40000"/>
                            <a:lumOff val="60000"/>
                          </a:schemeClr>
                        </a:solidFill>
                        <a:ln>
                          <a:solidFill>
                            <a:schemeClr val="tx2">
                              <a:lumMod val="20000"/>
                              <a:lumOff val="80000"/>
                            </a:schemeClr>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58.1pt;margin-top:91pt;width:495.3pt;height:163.35pt;z-index:251772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" fillcolor="#95a5e1 [1311]" strokecolor="#cad2f0 [671]">
                <w10:wrap type="through" anchorx="page" anchory="page"/>
              </v:rect>
            </w:pict>
          </mc:Fallback>
        </mc:AlternateContent>
      </w:r>
      <w:r w:rsidR="00266A71">
        <w:rPr>
          <w:noProof/>
        </w:rPr>
        <mc:AlternateContent>
          <mc:Choice Requires="wps">
            <w:drawing>
              <wp:anchor distT="0" distB="0" distL="114300" distR="114300" simplePos="0" relativeHeight="251769927" behindDoc="0" locked="0" layoutInCell="1" allowOverlap="1" wp14:anchorId="282F5EA0" wp14:editId="01F39924">
                <wp:simplePos x="0" y="0"/>
                <wp:positionH relativeFrom="page">
                  <wp:posOffset>731520</wp:posOffset>
                </wp:positionH>
                <wp:positionV relativeFrom="page">
                  <wp:posOffset>841375</wp:posOffset>
                </wp:positionV>
                <wp:extent cx="1414780" cy="161925"/>
                <wp:effectExtent l="0" t="0" r="7620" b="0"/>
                <wp:wrapThrough wrapText="bothSides">
                  <wp:wrapPolygon edited="0">
                    <wp:start x="0" y="0"/>
                    <wp:lineTo x="0" y="16941"/>
                    <wp:lineTo x="21329" y="16941"/>
                    <wp:lineTo x="21329"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414780" cy="161925"/>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52C600" w14:textId="77777777" w:rsidR="009B0037" w:rsidRDefault="009B0037" w:rsidP="00266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85" type="#_x0000_t202" style="position:absolute;left:0;text-align:left;margin-left:57.6pt;margin-top:66.25pt;width:111.4pt;height:12.75pt;z-index:25176992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" mv:complextextbox="1" stroked="f">
                <v:textbox>
                  <w:txbxContent>
                    <w:p w14:paraId="7552C600" w14:textId="77777777" w:rsidR="009B0037" w:rsidRDefault="009B0037" w:rsidP="00266A71"/>
                  </w:txbxContent>
                </v:textbox>
                <w10:wrap type="through" anchorx="page" anchory="page"/>
              </v:shape>
            </w:pict>
          </mc:Fallback>
        </mc:AlternateContent>
      </w:r>
      <w:r w:rsidR="00266A71">
        <w:rPr>
          <w:noProof/>
        </w:rPr>
        <mc:AlternateContent>
          <mc:Choice Requires="wps">
            <w:drawing>
              <wp:anchor distT="0" distB="0" distL="114300" distR="114300" simplePos="0" relativeHeight="251767879" behindDoc="0" locked="0" layoutInCell="1" allowOverlap="1" wp14:anchorId="043751DA" wp14:editId="7946BC9C">
                <wp:simplePos x="0" y="0"/>
                <wp:positionH relativeFrom="page">
                  <wp:posOffset>6070600</wp:posOffset>
                </wp:positionH>
                <wp:positionV relativeFrom="page">
                  <wp:posOffset>841375</wp:posOffset>
                </wp:positionV>
                <wp:extent cx="869950" cy="161925"/>
                <wp:effectExtent l="0" t="0" r="0" b="0"/>
                <wp:wrapThrough wrapText="bothSides">
                  <wp:wrapPolygon edited="0">
                    <wp:start x="0" y="0"/>
                    <wp:lineTo x="0" y="16941"/>
                    <wp:lineTo x="20812" y="16941"/>
                    <wp:lineTo x="20812"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869950" cy="161925"/>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8071CD" w14:textId="77777777" w:rsidR="009B0037" w:rsidRDefault="009B0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86" type="#_x0000_t202" style="position:absolute;left:0;text-align:left;margin-left:478pt;margin-top:66.25pt;width:68.5pt;height:12.75pt;z-index:2517678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" mv:complextextbox="1" stroked="f">
                <v:textbox>
                  <w:txbxContent>
                    <w:p w14:paraId="728071CD" w14:textId="77777777" w:rsidR="009B0037" w:rsidRDefault="009B0037"/>
                  </w:txbxContent>
                </v:textbox>
                <w10:wrap type="through" anchorx="page" anchory="page"/>
              </v:shape>
            </w:pict>
          </mc:Fallback>
        </mc:AlternateContent>
      </w:r>
      <w:r w:rsidR="00266A71">
        <w:rPr>
          <w:noProof/>
        </w:rPr>
        <mc:AlternateContent>
          <mc:Choice Requires="wps">
            <w:drawing>
              <wp:anchor distT="0" distB="0" distL="114300" distR="114300" simplePos="0" relativeHeight="251766855" behindDoc="0" locked="0" layoutInCell="1" allowOverlap="1" wp14:anchorId="06958777" wp14:editId="29BEB844">
                <wp:simplePos x="0" y="0"/>
                <wp:positionH relativeFrom="page">
                  <wp:posOffset>6794500</wp:posOffset>
                </wp:positionH>
                <wp:positionV relativeFrom="page">
                  <wp:posOffset>9091930</wp:posOffset>
                </wp:positionV>
                <wp:extent cx="146050" cy="153670"/>
                <wp:effectExtent l="0" t="0" r="6350" b="0"/>
                <wp:wrapThrough wrapText="bothSides">
                  <wp:wrapPolygon edited="0">
                    <wp:start x="0" y="0"/>
                    <wp:lineTo x="0" y="17851"/>
                    <wp:lineTo x="18783" y="17851"/>
                    <wp:lineTo x="18783"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146050" cy="15367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A3E001" w14:textId="77777777" w:rsidR="009B0037" w:rsidRDefault="009B0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87" type="#_x0000_t202" style="position:absolute;left:0;text-align:left;margin-left:535pt;margin-top:715.9pt;width:11.5pt;height:12.1pt;z-index:2517668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" mv:complextextbox="1" stroked="f">
                <v:textbox>
                  <w:txbxContent>
                    <w:p w14:paraId="4BA3E001" w14:textId="77777777" w:rsidR="009B0037" w:rsidRDefault="009B0037"/>
                  </w:txbxContent>
                </v:textbox>
                <w10:wrap type="through" anchorx="page" anchory="page"/>
              </v:shape>
            </w:pict>
          </mc:Fallback>
        </mc:AlternateContent>
      </w:r>
    </w:p>
    <w:p w14:paraId="567B50D2" w14:textId="61751EEF" w:rsidR="000817D4" w:rsidRDefault="004B3742">
      <w:bookmarkStart w:id="0" w:name="_GoBack"/>
      <w:bookmarkEnd w:id="0"/>
      <w:r>
        <w:rPr>
          <w:noProof/>
        </w:rPr>
        <w:lastRenderedPageBreak/>
        <mc:AlternateContent>
          <mc:Choice Requires="wpg">
            <w:drawing>
              <wp:anchor distT="0" distB="0" distL="114300" distR="114300" simplePos="0" relativeHeight="251814983" behindDoc="0" locked="0" layoutInCell="1" allowOverlap="1" wp14:anchorId="5E5794B8" wp14:editId="282CD8B8">
                <wp:simplePos x="0" y="0"/>
                <wp:positionH relativeFrom="page">
                  <wp:posOffset>1276350</wp:posOffset>
                </wp:positionH>
                <wp:positionV relativeFrom="page">
                  <wp:posOffset>7886065</wp:posOffset>
                </wp:positionV>
                <wp:extent cx="5295900" cy="1723390"/>
                <wp:effectExtent l="228600" t="177800" r="215900" b="232410"/>
                <wp:wrapThrough wrapText="bothSides">
                  <wp:wrapPolygon edited="0">
                    <wp:start x="4247" y="-2228"/>
                    <wp:lineTo x="-932" y="-1592"/>
                    <wp:lineTo x="-518" y="18783"/>
                    <wp:lineTo x="-104" y="24195"/>
                    <wp:lineTo x="518" y="24195"/>
                    <wp:lineTo x="1243" y="23558"/>
                    <wp:lineTo x="21859" y="19101"/>
                    <wp:lineTo x="22377" y="-1273"/>
                    <wp:lineTo x="5905" y="-2228"/>
                    <wp:lineTo x="4247" y="-2228"/>
                  </wp:wrapPolygon>
                </wp:wrapThrough>
                <wp:docPr id="88" name="Group 88"/>
                <wp:cNvGraphicFramePr/>
                <a:graphic xmlns:a="http://schemas.openxmlformats.org/drawingml/2006/main">
                  <a:graphicData uri="http://schemas.microsoft.com/office/word/2010/wordprocessingGroup">
                    <wpg:wgp>
                      <wpg:cNvGrpSpPr/>
                      <wpg:grpSpPr>
                        <a:xfrm>
                          <a:off x="0" y="0"/>
                          <a:ext cx="5295900" cy="1723390"/>
                          <a:chOff x="0" y="0"/>
                          <a:chExt cx="5801360" cy="1875155"/>
                        </a:xfrm>
                      </wpg:grpSpPr>
                      <pic:pic xmlns:pic="http://schemas.openxmlformats.org/drawingml/2006/picture">
                        <pic:nvPicPr>
                          <pic:cNvPr id="128" name="Picture 2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rot="279722">
                            <a:off x="4163060" y="63500"/>
                            <a:ext cx="16383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4" name="Picture 124" descr="Macintosh HD:Users:erinturner:Pictures:Newsletter:photo 4 copy.JP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1521460" y="113030"/>
                            <a:ext cx="2630170" cy="1753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5" name="Picture 19"/>
                          <pic:cNvPicPr>
                            <a:picLocks noChangeAspect="1"/>
                          </pic:cNvPicPr>
                        </pic:nvPicPr>
                        <pic:blipFill rotWithShape="1">
                          <a:blip r:embed="rId53">
                            <a:extLst>
                              <a:ext uri="{28A0092B-C50C-407E-A947-70E740481C1C}">
                                <a14:useLocalDpi xmlns:a14="http://schemas.microsoft.com/office/drawing/2010/main" val="0"/>
                              </a:ext>
                            </a:extLst>
                          </a:blip>
                          <a:srcRect t="18603"/>
                          <a:stretch/>
                        </pic:blipFill>
                        <pic:spPr bwMode="auto">
                          <a:xfrm rot="21298994">
                            <a:off x="0" y="0"/>
                            <a:ext cx="1535430" cy="18751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8" o:spid="_x0000_s1026" style="position:absolute;margin-left:100.5pt;margin-top:620.95pt;width:417pt;height:135.7pt;z-index:251814983;mso-position-horizontal-relative:page;mso-position-vertical-relative:page;mso-width-relative:margin;mso-height-relative:margin" coordsize="5801360,18751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sAQwACAgICAgECAgICAgIC&#10;AwMGBAMDAwMHBQUEBggHCAgIBwgICQoNCwkJDAoICAsPCwwNDg4ODgkLEBEPDhENDg4O/9sAQwEC&#10;AgIDAwMGBAQGDgkICQ4ODg4ODg4ODg4ODg4ODg4ODg4ODg4ODg4ODg4ODg4ODg4ODg4ODg4ODg4O&#10;Dg4ODg4O/8AAEQgCg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">
                <v:shape id="Picture 22" o:spid="_x0000_s1027" type="#_x0000_t75" style="position:absolute;left:4163060;top:63500;width:1638300;height:1638300;rotation:30553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x&#10;2wPGAAAA3AAAAA8AAABkcnMvZG93bnJldi54bWxEj0FrwkAQhe+F/odlCt7qph5KSV1FpS1iaSXW&#10;i7chOybB7GzY3cbor3cOhd5meG/e+2Y6H1yregqx8WzgaZyBIi69bbgysP95f3wBFROyxdYzGbhQ&#10;hPns/m6KufVnLqjfpUpJCMccDdQpdbnWsazJYRz7jli0ow8Ok6yh0jbgWcJdqydZ9qwdNiwNNXa0&#10;qqk87X6dgY/vIhw21+P28hbWffGV4rL5LI0ZPQyLV1CJhvRv/rteW8GfCK08IxPo2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fHbA8YAAADcAAAADwAAAAAAAAAAAAAAAACc&#10;AgAAZHJzL2Rvd25yZXYueG1sUEsFBgAAAAAEAAQA9wAAAI8DAAAAAA==&#10;" filled="t" fillcolor="#ededed" stroked="t" strokecolor="white" strokeweight="7pt">
                  <v:stroke endcap="square"/>
                  <v:imagedata r:id="rId54" o:title=""/>
                  <v:shadow on="t" opacity="26214f" mv:blur="55000f" origin="-.5,-.5" offset="0,.5mm"/>
                  <v:path arrowok="t"/>
                </v:shape>
                <v:shape id="Picture 124" o:spid="_x0000_s1028" type="#_x0000_t75" alt="Macintosh HD:Users:erinturner:Pictures:Newsletter:photo 4 copy.JPG" style="position:absolute;left:1521460;top:113030;width:2630170;height:1753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N&#10;2r/EAAAA3AAAAA8AAABkcnMvZG93bnJldi54bWxET0trwkAQvhf8D8sIXkrdNRQp0U1QoSI9CD4O&#10;7W3Ijkk0OxuyW5P++26h4G0+vucs88E24k6drx1rmE0VCOLCmZpLDefT+8sbCB+QDTaOScMPeciz&#10;0dMSU+N6PtD9GEoRQ9inqKEKoU2l9EVFFv3UtcSRu7jOYoiwK6XpsI/htpGJUnNpsebYUGFLm4qK&#10;2/HbatisZ/t+Xyfq/PxBrLZfVl0/t1pPxsNqASLQEB7if/fOxPnJK/w9Ey+Q2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N2r/EAAAA3AAAAA8AAAAAAAAAAAAAAAAAnAIA&#10;AGRycy9kb3ducmV2LnhtbFBLBQYAAAAABAAEAPcAAACNAwAAAAA=&#10;" filled="t" fillcolor="#ededed" stroked="t" strokecolor="white" strokeweight="7pt">
                  <v:stroke endcap="square"/>
                  <v:imagedata r:id="rId55" o:title="photo 4 copy.JPG"/>
                  <v:shadow on="t" opacity="26214f" mv:blur="55000f" origin="-.5,-.5" offset="0,.5mm"/>
                  <v:path arrowok="t"/>
                </v:shape>
                <v:shape id="Picture 19" o:spid="_x0000_s1029" type="#_x0000_t75" style="position:absolute;width:1535430;height:1875155;rotation:-32877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4&#10;P4HCAAAA3AAAAA8AAABkcnMvZG93bnJldi54bWxET9tKw0AQfRf6D8sUfLMbCxVJuwliKSgIYm/Y&#10;tzE7ZkMzsyG7pvHvXUHwbQ7nOqty5FYN1IfGi4HbWQaKpPK2kdrAfre5uQcVIorF1gsZ+KYAZTG5&#10;WmFu/UXeaNjGWqUQCTkacDF2udahcsQYZr4jSdyn7xljgn2tbY+XFM6tnmfZnWZsJDU47OjRUXXe&#10;frGB7Nm9vrjBHZjP68DvuDgdP07GXE/HhyWoSGP8F/+5n2yaP1/A7zPpAl3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uD+BwgAAANwAAAAPAAAAAAAAAAAAAAAAAJwCAABk&#10;cnMvZG93bnJldi54bWxQSwUGAAAAAAQABAD3AAAAiwMAAAAA&#10;" filled="t" fillcolor="#ededed" stroked="t" strokecolor="white" strokeweight="7pt">
                  <v:stroke endcap="square"/>
                  <v:imagedata r:id="rId56" o:title="" croptop="12192f"/>
                  <v:shadow on="t" opacity="26214f" mv:blur="55000f" origin="-.5,-.5" offset="0,.5mm"/>
                  <v:path arrowok="t"/>
                </v:shape>
                <w10:wrap type="through" anchorx="page" anchory="page"/>
              </v:group>
            </w:pict>
          </mc:Fallback>
        </mc:AlternateContent>
      </w:r>
      <w:r w:rsidR="000B4A03">
        <w:rPr>
          <w:noProof/>
        </w:rPr>
        <mc:AlternateContent>
          <mc:Choice Requires="wps">
            <w:drawing>
              <wp:anchor distT="0" distB="0" distL="114300" distR="114300" simplePos="0" relativeHeight="251816007" behindDoc="0" locked="0" layoutInCell="1" allowOverlap="1" wp14:anchorId="1ACDE7AF" wp14:editId="1BD2C866">
                <wp:simplePos x="0" y="0"/>
                <wp:positionH relativeFrom="page">
                  <wp:posOffset>778510</wp:posOffset>
                </wp:positionH>
                <wp:positionV relativeFrom="page">
                  <wp:posOffset>5708650</wp:posOffset>
                </wp:positionV>
                <wp:extent cx="2527300" cy="2089150"/>
                <wp:effectExtent l="0" t="0" r="0" b="19050"/>
                <wp:wrapThrough wrapText="bothSides">
                  <wp:wrapPolygon edited="0">
                    <wp:start x="217" y="0"/>
                    <wp:lineTo x="217" y="21534"/>
                    <wp:lineTo x="21057" y="21534"/>
                    <wp:lineTo x="21057" y="0"/>
                    <wp:lineTo x="217" y="0"/>
                  </wp:wrapPolygon>
                </wp:wrapThrough>
                <wp:docPr id="228"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0891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9165933" w14:textId="77777777" w:rsidR="009B0037" w:rsidRPr="004B114B" w:rsidRDefault="009B0037" w:rsidP="00C95CBD">
                            <w:pPr>
                              <w:pStyle w:val="BodyText"/>
                              <w:spacing w:line="360" w:lineRule="auto"/>
                              <w:rPr>
                                <w:b/>
                                <w:sz w:val="28"/>
                                <w:szCs w:val="28"/>
                              </w:rPr>
                            </w:pPr>
                            <w:r w:rsidRPr="004B114B">
                              <w:rPr>
                                <w:b/>
                                <w:sz w:val="28"/>
                                <w:szCs w:val="28"/>
                              </w:rPr>
                              <w:t>Top Star Training Center</w:t>
                            </w:r>
                          </w:p>
                          <w:p w14:paraId="4968D936" w14:textId="77777777" w:rsidR="009B0037" w:rsidRPr="00C95CBD" w:rsidRDefault="009B0037" w:rsidP="00C95CBD">
                            <w:pPr>
                              <w:pStyle w:val="BodyText"/>
                              <w:spacing w:line="360" w:lineRule="auto"/>
                              <w:rPr>
                                <w:sz w:val="24"/>
                              </w:rPr>
                            </w:pPr>
                            <w:r w:rsidRPr="00C95CBD">
                              <w:rPr>
                                <w:sz w:val="24"/>
                              </w:rPr>
                              <w:t>1708 W. Hensley Rd</w:t>
                            </w:r>
                          </w:p>
                          <w:p w14:paraId="5661C4BB" w14:textId="77777777" w:rsidR="009B0037" w:rsidRPr="00C95CBD" w:rsidRDefault="009B0037" w:rsidP="00C95CBD">
                            <w:pPr>
                              <w:pStyle w:val="BodyText"/>
                              <w:spacing w:line="360" w:lineRule="auto"/>
                              <w:rPr>
                                <w:sz w:val="24"/>
                              </w:rPr>
                            </w:pPr>
                            <w:r w:rsidRPr="00C95CBD">
                              <w:rPr>
                                <w:sz w:val="24"/>
                              </w:rPr>
                              <w:t>Champaign Illinois</w:t>
                            </w:r>
                          </w:p>
                          <w:p w14:paraId="7FC52B26" w14:textId="77777777" w:rsidR="009B0037" w:rsidRPr="00C95CBD" w:rsidRDefault="009B0037" w:rsidP="00C95CBD">
                            <w:pPr>
                              <w:pStyle w:val="BodyText"/>
                              <w:spacing w:line="360" w:lineRule="auto"/>
                              <w:rPr>
                                <w:sz w:val="24"/>
                              </w:rPr>
                            </w:pPr>
                            <w:r w:rsidRPr="00C95CBD">
                              <w:rPr>
                                <w:sz w:val="24"/>
                              </w:rPr>
                              <w:t>217-378-5058</w:t>
                            </w:r>
                          </w:p>
                          <w:p w14:paraId="4A153C40" w14:textId="77777777" w:rsidR="009B0037" w:rsidRPr="00C95CBD" w:rsidRDefault="009B0037" w:rsidP="00C95CBD">
                            <w:pPr>
                              <w:pStyle w:val="BodyText"/>
                              <w:spacing w:line="360" w:lineRule="auto"/>
                              <w:rPr>
                                <w:sz w:val="24"/>
                              </w:rPr>
                            </w:pPr>
                            <w:proofErr w:type="gramStart"/>
                            <w:r w:rsidRPr="00C95CBD">
                              <w:rPr>
                                <w:sz w:val="24"/>
                              </w:rPr>
                              <w:t>topstargym.net</w:t>
                            </w:r>
                            <w:proofErr w:type="gramEnd"/>
                          </w:p>
                          <w:p w14:paraId="2BB54F60" w14:textId="77777777" w:rsidR="009B0037" w:rsidRPr="00C95CBD" w:rsidRDefault="009B0037" w:rsidP="00C95CBD">
                            <w:pPr>
                              <w:pStyle w:val="BodyText"/>
                              <w:spacing w:line="360" w:lineRule="auto"/>
                              <w:rPr>
                                <w:sz w:val="24"/>
                              </w:rPr>
                            </w:pPr>
                            <w:r w:rsidRPr="00C95CBD">
                              <w:rPr>
                                <w:sz w:val="24"/>
                              </w:rPr>
                              <w:t>topstargym@hotmail.com</w:t>
                            </w:r>
                          </w:p>
                        </w:txbxContent>
                      </wps:txbx>
                      <wps:bodyPr rot="0" vert="horz" wrap="square" lIns="91440" tIns="0" rIns="91440" bIns="0" anchor="t" anchorCtr="0" upright="1">
                        <a:noAutofit/>
                      </wps:bodyPr>
                    </wps:wsp>
                  </a:graphicData>
                </a:graphic>
              </wp:anchor>
            </w:drawing>
          </mc:Choice>
          <mc:Fallback>
            <w:pict>
              <v:shape id="Text Box 1515" o:spid="_x0000_s1088" type="#_x0000_t202" style="position:absolute;margin-left:61.3pt;margin-top:449.5pt;width:199pt;height:164.5pt;z-index:2518160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" mv:complextextbox="1" filled="f" fillcolor="#b3cfff" stroked="f" strokecolor="#b3cfff" strokeweight="1.5pt">
                <v:fill color2="#3f80cd" focus="100%" type="gradient">
                  <o:fill v:ext="view" type="gradientUnscaled"/>
                </v:fill>
                <v:textbox inset=",0,,0">
                  <w:txbxContent>
                    <w:p w14:paraId="59165933" w14:textId="77777777" w:rsidR="009B0037" w:rsidRPr="004B114B" w:rsidRDefault="009B0037" w:rsidP="00C95CBD">
                      <w:pPr>
                        <w:pStyle w:val="BodyText"/>
                        <w:spacing w:line="360" w:lineRule="auto"/>
                        <w:rPr>
                          <w:b/>
                          <w:sz w:val="28"/>
                          <w:szCs w:val="28"/>
                        </w:rPr>
                      </w:pPr>
                      <w:r w:rsidRPr="004B114B">
                        <w:rPr>
                          <w:b/>
                          <w:sz w:val="28"/>
                          <w:szCs w:val="28"/>
                        </w:rPr>
                        <w:t>Top Star Training Center</w:t>
                      </w:r>
                    </w:p>
                    <w:p w14:paraId="4968D936" w14:textId="77777777" w:rsidR="009B0037" w:rsidRPr="00C95CBD" w:rsidRDefault="009B0037" w:rsidP="00C95CBD">
                      <w:pPr>
                        <w:pStyle w:val="BodyText"/>
                        <w:spacing w:line="360" w:lineRule="auto"/>
                        <w:rPr>
                          <w:sz w:val="24"/>
                        </w:rPr>
                      </w:pPr>
                      <w:r w:rsidRPr="00C95CBD">
                        <w:rPr>
                          <w:sz w:val="24"/>
                        </w:rPr>
                        <w:t>1708 W. Hensley Rd</w:t>
                      </w:r>
                    </w:p>
                    <w:p w14:paraId="5661C4BB" w14:textId="77777777" w:rsidR="009B0037" w:rsidRPr="00C95CBD" w:rsidRDefault="009B0037" w:rsidP="00C95CBD">
                      <w:pPr>
                        <w:pStyle w:val="BodyText"/>
                        <w:spacing w:line="360" w:lineRule="auto"/>
                        <w:rPr>
                          <w:sz w:val="24"/>
                        </w:rPr>
                      </w:pPr>
                      <w:r w:rsidRPr="00C95CBD">
                        <w:rPr>
                          <w:sz w:val="24"/>
                        </w:rPr>
                        <w:t>Champaign Illinois</w:t>
                      </w:r>
                    </w:p>
                    <w:p w14:paraId="7FC52B26" w14:textId="77777777" w:rsidR="009B0037" w:rsidRPr="00C95CBD" w:rsidRDefault="009B0037" w:rsidP="00C95CBD">
                      <w:pPr>
                        <w:pStyle w:val="BodyText"/>
                        <w:spacing w:line="360" w:lineRule="auto"/>
                        <w:rPr>
                          <w:sz w:val="24"/>
                        </w:rPr>
                      </w:pPr>
                      <w:r w:rsidRPr="00C95CBD">
                        <w:rPr>
                          <w:sz w:val="24"/>
                        </w:rPr>
                        <w:t>217-378-5058</w:t>
                      </w:r>
                    </w:p>
                    <w:p w14:paraId="4A153C40" w14:textId="77777777" w:rsidR="009B0037" w:rsidRPr="00C95CBD" w:rsidRDefault="009B0037" w:rsidP="00C95CBD">
                      <w:pPr>
                        <w:pStyle w:val="BodyText"/>
                        <w:spacing w:line="360" w:lineRule="auto"/>
                        <w:rPr>
                          <w:sz w:val="24"/>
                        </w:rPr>
                      </w:pPr>
                      <w:proofErr w:type="gramStart"/>
                      <w:r w:rsidRPr="00C95CBD">
                        <w:rPr>
                          <w:sz w:val="24"/>
                        </w:rPr>
                        <w:t>topstargym.net</w:t>
                      </w:r>
                      <w:proofErr w:type="gramEnd"/>
                    </w:p>
                    <w:p w14:paraId="2BB54F60" w14:textId="77777777" w:rsidR="009B0037" w:rsidRPr="00C95CBD" w:rsidRDefault="009B0037" w:rsidP="00C95CBD">
                      <w:pPr>
                        <w:pStyle w:val="BodyText"/>
                        <w:spacing w:line="360" w:lineRule="auto"/>
                        <w:rPr>
                          <w:sz w:val="24"/>
                        </w:rPr>
                      </w:pPr>
                      <w:r w:rsidRPr="00C95CBD">
                        <w:rPr>
                          <w:sz w:val="24"/>
                        </w:rPr>
                        <w:t>topstargym@hotmail.com</w:t>
                      </w:r>
                    </w:p>
                  </w:txbxContent>
                </v:textbox>
                <w10:wrap type="through" anchorx="page" anchory="page"/>
              </v:shape>
            </w:pict>
          </mc:Fallback>
        </mc:AlternateContent>
      </w:r>
      <w:r w:rsidR="00C95CBD" w:rsidRPr="0039261C">
        <w:rPr>
          <w:noProof/>
        </w:rPr>
        <mc:AlternateContent>
          <mc:Choice Requires="wps">
            <w:drawing>
              <wp:anchor distT="0" distB="0" distL="114300" distR="114300" simplePos="0" relativeHeight="251757639" behindDoc="0" locked="0" layoutInCell="1" allowOverlap="1" wp14:anchorId="0E6CEA8A" wp14:editId="2CE112B5">
                <wp:simplePos x="0" y="0"/>
                <wp:positionH relativeFrom="page">
                  <wp:posOffset>4152900</wp:posOffset>
                </wp:positionH>
                <wp:positionV relativeFrom="page">
                  <wp:posOffset>6003925</wp:posOffset>
                </wp:positionV>
                <wp:extent cx="3188970" cy="1882140"/>
                <wp:effectExtent l="0" t="0" r="0" b="0"/>
                <wp:wrapThrough wrapText="bothSides">
                  <wp:wrapPolygon edited="0">
                    <wp:start x="172" y="0"/>
                    <wp:lineTo x="172" y="21279"/>
                    <wp:lineTo x="21161" y="21279"/>
                    <wp:lineTo x="21161" y="0"/>
                    <wp:lineTo x="172" y="0"/>
                  </wp:wrapPolygon>
                </wp:wrapThrough>
                <wp:docPr id="29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88214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55A04A4" w14:textId="77777777" w:rsidR="009B0037" w:rsidRPr="00E50146" w:rsidRDefault="009B0037" w:rsidP="00C95CBD">
                            <w:pPr>
                              <w:pStyle w:val="Heading4"/>
                              <w:spacing w:line="276" w:lineRule="auto"/>
                              <w:ind w:firstLine="720"/>
                              <w:rPr>
                                <w:color w:val="FBC01E" w:themeColor="accent1"/>
                                <w:szCs w:val="32"/>
                              </w:rPr>
                            </w:pPr>
                            <w:r w:rsidRPr="00E50146">
                              <w:rPr>
                                <w:color w:val="FBC01E" w:themeColor="accent1"/>
                                <w:szCs w:val="32"/>
                              </w:rPr>
                              <w:tab/>
                            </w:r>
                            <w:r w:rsidRPr="00E50146">
                              <w:rPr>
                                <w:color w:val="FBC01E" w:themeColor="accent1"/>
                                <w:szCs w:val="32"/>
                              </w:rPr>
                              <w:tab/>
                              <w:t>We are so proud of our athletes, parents and coaches.  Thank you for your dedication, loyalty</w:t>
                            </w:r>
                            <w:r>
                              <w:rPr>
                                <w:color w:val="FBC01E" w:themeColor="accent1"/>
                                <w:szCs w:val="32"/>
                              </w:rPr>
                              <w:t>,</w:t>
                            </w:r>
                            <w:r w:rsidRPr="00E50146">
                              <w:rPr>
                                <w:color w:val="FBC01E" w:themeColor="accent1"/>
                                <w:szCs w:val="32"/>
                              </w:rPr>
                              <w:t xml:space="preserve">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89" type="#_x0000_t202" style="position:absolute;margin-left:327pt;margin-top:472.75pt;width:251.1pt;height:148.2pt;z-index:251757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" filled="f" fillcolor="#b3cfff" stroked="f" strokeweight="1.5pt">
                <v:fill color2="#3f80cd" focus="100%" type="gradient">
                  <o:fill v:ext="view" type="gradientUnscaled"/>
                </v:fill>
                <v:textbox inset=",0,,0">
                  <w:txbxContent>
                    <w:p w14:paraId="655A04A4" w14:textId="77777777" w:rsidR="009B0037" w:rsidRPr="00E50146" w:rsidRDefault="009B0037" w:rsidP="00C95CBD">
                      <w:pPr>
                        <w:pStyle w:val="Heading4"/>
                        <w:spacing w:line="276" w:lineRule="auto"/>
                        <w:ind w:firstLine="720"/>
                        <w:rPr>
                          <w:color w:val="FBC01E" w:themeColor="accent1"/>
                          <w:szCs w:val="32"/>
                        </w:rPr>
                      </w:pPr>
                      <w:r w:rsidRPr="00E50146">
                        <w:rPr>
                          <w:color w:val="FBC01E" w:themeColor="accent1"/>
                          <w:szCs w:val="32"/>
                        </w:rPr>
                        <w:tab/>
                      </w:r>
                      <w:r w:rsidRPr="00E50146">
                        <w:rPr>
                          <w:color w:val="FBC01E" w:themeColor="accent1"/>
                          <w:szCs w:val="32"/>
                        </w:rPr>
                        <w:tab/>
                        <w:t>We are so proud of our athletes, parents and coaches.  Thank you for your dedication, loyalty</w:t>
                      </w:r>
                      <w:r>
                        <w:rPr>
                          <w:color w:val="FBC01E" w:themeColor="accent1"/>
                          <w:szCs w:val="32"/>
                        </w:rPr>
                        <w:t>,</w:t>
                      </w:r>
                      <w:r w:rsidRPr="00E50146">
                        <w:rPr>
                          <w:color w:val="FBC01E" w:themeColor="accent1"/>
                          <w:szCs w:val="32"/>
                        </w:rPr>
                        <w:t xml:space="preserve"> and support in helping us create a successful and confident family atmosphere.</w:t>
                      </w:r>
                    </w:p>
                  </w:txbxContent>
                </v:textbox>
                <w10:wrap type="through" anchorx="page" anchory="page"/>
              </v:shape>
            </w:pict>
          </mc:Fallback>
        </mc:AlternateContent>
      </w:r>
      <w:r w:rsidR="00C95CBD">
        <w:rPr>
          <w:noProof/>
        </w:rPr>
        <w:drawing>
          <wp:anchor distT="0" distB="0" distL="114300" distR="114300" simplePos="0" relativeHeight="251759687" behindDoc="0" locked="0" layoutInCell="1" allowOverlap="1" wp14:anchorId="2BD85E16" wp14:editId="477F5D7B">
            <wp:simplePos x="0" y="0"/>
            <wp:positionH relativeFrom="page">
              <wp:posOffset>4254500</wp:posOffset>
            </wp:positionH>
            <wp:positionV relativeFrom="page">
              <wp:posOffset>5657850</wp:posOffset>
            </wp:positionV>
            <wp:extent cx="1203960" cy="543560"/>
            <wp:effectExtent l="0" t="0" r="0" b="0"/>
            <wp:wrapThrough wrapText="bothSides">
              <wp:wrapPolygon edited="0">
                <wp:start x="0" y="0"/>
                <wp:lineTo x="0" y="20187"/>
                <wp:lineTo x="20962" y="20187"/>
                <wp:lineTo x="20962"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5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39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5A2">
        <w:rPr>
          <w:noProof/>
        </w:rPr>
        <mc:AlternateContent>
          <mc:Choice Requires="wpg">
            <w:drawing>
              <wp:anchor distT="0" distB="0" distL="114300" distR="114300" simplePos="1" relativeHeight="251752519" behindDoc="0" locked="0" layoutInCell="1" allowOverlap="1" wp14:anchorId="65309994" wp14:editId="3632EC66">
                <wp:simplePos x="778510" y="1663700"/>
                <wp:positionH relativeFrom="page">
                  <wp:posOffset>778510</wp:posOffset>
                </wp:positionH>
                <wp:positionV relativeFrom="page">
                  <wp:posOffset>1663700</wp:posOffset>
                </wp:positionV>
                <wp:extent cx="6130290" cy="3548380"/>
                <wp:effectExtent l="0" t="0" r="0" b="7620"/>
                <wp:wrapThrough wrapText="bothSides">
                  <wp:wrapPolygon edited="0">
                    <wp:start x="89" y="0"/>
                    <wp:lineTo x="89" y="21492"/>
                    <wp:lineTo x="21390" y="21492"/>
                    <wp:lineTo x="21390" y="0"/>
                    <wp:lineTo x="89" y="0"/>
                  </wp:wrapPolygon>
                </wp:wrapThrough>
                <wp:docPr id="254" name="Group 254"/>
                <wp:cNvGraphicFramePr/>
                <a:graphic xmlns:a="http://schemas.openxmlformats.org/drawingml/2006/main">
                  <a:graphicData uri="http://schemas.microsoft.com/office/word/2010/wordprocessingGroup">
                    <wpg:wgp>
                      <wpg:cNvGrpSpPr/>
                      <wpg:grpSpPr>
                        <a:xfrm>
                          <a:off x="0" y="0"/>
                          <a:ext cx="6130290" cy="3548380"/>
                          <a:chOff x="0" y="0"/>
                          <a:chExt cx="6130290" cy="3548380"/>
                        </a:xfrm>
                        <a:extLst>
                          <a:ext uri="{0CCBE362-F206-4b92-989A-16890622DB6E}">
                            <ma14:wrappingTextBoxFlag xmlns:ma14="http://schemas.microsoft.com/office/mac/drawingml/2011/main" val="1"/>
                          </a:ext>
                        </a:extLst>
                      </wpg:grpSpPr>
                      <wps:wsp>
                        <wps:cNvPr id="135" name="Text Box 135"/>
                        <wps:cNvSpPr txBox="1"/>
                        <wps:spPr>
                          <a:xfrm>
                            <a:off x="0" y="0"/>
                            <a:ext cx="6130290" cy="35483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91440" y="45720"/>
                            <a:ext cx="3219450" cy="215900"/>
                          </a:xfrm>
                          <a:prstGeom prst="rect">
                            <a:avLst/>
                          </a:prstGeom>
                          <a:noFill/>
                          <a:ln>
                            <a:noFill/>
                          </a:ln>
                          <a:effectLst/>
                          <a:extLst>
                            <a:ext uri="{C572A759-6A51-4108-AA02-DFA0A04FC94B}">
                              <ma14:wrappingTextBoxFlag xmlns:ma14="http://schemas.microsoft.com/office/mac/drawingml/2011/main"/>
                            </a:ext>
                          </a:extLst>
                        </wps:spPr>
                        <wps:txbx id="31">
                          <w:txbxContent>
                            <w:p w14:paraId="1863EA1C" w14:textId="3F545A0A" w:rsidR="009B0037" w:rsidRDefault="009B0037" w:rsidP="0024227D">
                              <w:pPr>
                                <w:spacing w:line="276" w:lineRule="auto"/>
                              </w:pPr>
                              <w:r>
                                <w:t>Gymnastics was introduced in early Greek civilization as “</w:t>
                              </w:r>
                              <w:proofErr w:type="spellStart"/>
                              <w:r>
                                <w:t>gymnazein</w:t>
                              </w:r>
                              <w:proofErr w:type="spellEnd"/>
                              <w:r>
                                <w:t xml:space="preserve">” which literally translates as “to exercise naked”.  In Greek times, gymnastics included exercises such as running, jumping, throwing, and weight lifting.  After the Romans conquered Greece, Rome developed the activities to help them physically prepare for war!  In the 1800’s, after the development of a few present day events, Sweden adopted a more graceful form of the sport.  European immigrants introduced gymnastics in America in the 1880’s.  Men’s gymnastics was first scheduled in the Olympic </w:t>
                              </w:r>
                              <w:proofErr w:type="gramStart"/>
                              <w:r>
                                <w:t>Games</w:t>
                              </w:r>
                              <w:proofErr w:type="gramEnd"/>
                              <w:r>
                                <w:t xml:space="preserve"> in 1896.  40 years later, in 1936, women’s gymnastics was added to the Olympic line up.  Today, there are six unique disciplines of gymnastics, these being: Men’s gymnastics, Women’s gymnastics, Rhythmic gymnastics, Acrobatic gymnastics, Trampoline and Tumbling, and Gymnastics for 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260350"/>
                            <a:ext cx="3219450" cy="216535"/>
                          </a:xfrm>
                          <a:prstGeom prst="rect">
                            <a:avLst/>
                          </a:prstGeom>
                          <a:noFill/>
                          <a:ln>
                            <a:noFill/>
                          </a:ln>
                          <a:effectLst/>
                          <a:extLst>
                            <a:ext uri="{C572A759-6A51-4108-AA02-DFA0A04FC94B}">
                              <ma14:wrappingTextBoxFlag xmlns:ma14="http://schemas.microsoft.com/office/mac/drawingml/2011/main"/>
                            </a:ext>
                          </a:extLst>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475615"/>
                            <a:ext cx="3219450" cy="215900"/>
                          </a:xfrm>
                          <a:prstGeom prst="rect">
                            <a:avLst/>
                          </a:prstGeom>
                          <a:noFill/>
                          <a:ln>
                            <a:noFill/>
                          </a:ln>
                          <a:effectLst/>
                          <a:extLst>
                            <a:ext uri="{C572A759-6A51-4108-AA02-DFA0A04FC94B}">
                              <ma14:wrappingTextBoxFlag xmlns:ma14="http://schemas.microsoft.com/office/mac/drawingml/2011/main"/>
                            </a:ext>
                          </a:extLst>
                        </wps:spPr>
                        <wps:linkedTxbx id="3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690245"/>
                            <a:ext cx="3219450" cy="216535"/>
                          </a:xfrm>
                          <a:prstGeom prst="rect">
                            <a:avLst/>
                          </a:prstGeom>
                          <a:noFill/>
                          <a:ln>
                            <a:noFill/>
                          </a:ln>
                          <a:effectLst/>
                          <a:extLst>
                            <a:ext uri="{C572A759-6A51-4108-AA02-DFA0A04FC94B}">
                              <ma14:wrappingTextBoxFlag xmlns:ma14="http://schemas.microsoft.com/office/mac/drawingml/2011/main"/>
                            </a:ext>
                          </a:extLst>
                        </wps:spPr>
                        <wps:linkedTxbx id="3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905510"/>
                            <a:ext cx="3219450" cy="215900"/>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1120140"/>
                            <a:ext cx="3219450" cy="215900"/>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1334770"/>
                            <a:ext cx="3219450" cy="216535"/>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91440" y="1550035"/>
                            <a:ext cx="5947410" cy="215900"/>
                          </a:xfrm>
                          <a:prstGeom prst="rect">
                            <a:avLst/>
                          </a:prstGeom>
                          <a:noFill/>
                          <a:ln>
                            <a:noFill/>
                          </a:ln>
                          <a:effectLst/>
                          <a:extLst>
                            <a:ext uri="{C572A759-6A51-4108-AA02-DFA0A04FC94B}">
                              <ma14:wrappingTextBoxFlag xmlns:ma14="http://schemas.microsoft.com/office/mac/drawingml/2011/main"/>
                            </a:ext>
                          </a:extLst>
                        </wps:spPr>
                        <wps:linkedTxbx id="3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91440" y="1764665"/>
                            <a:ext cx="5947410" cy="1632585"/>
                          </a:xfrm>
                          <a:prstGeom prst="rect">
                            <a:avLst/>
                          </a:prstGeom>
                          <a:noFill/>
                          <a:ln>
                            <a:noFill/>
                          </a:ln>
                          <a:effectLst/>
                          <a:extLst>
                            <a:ext uri="{C572A759-6A51-4108-AA02-DFA0A04FC94B}">
                              <ma14:wrappingTextBoxFlag xmlns:ma14="http://schemas.microsoft.com/office/mac/drawingml/2011/main"/>
                            </a:ext>
                          </a:extLst>
                        </wps:spPr>
                        <wps:linkedTxbx id="3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4" o:spid="_x0000_s1090" style="position:absolute;margin-left:61.3pt;margin-top:131pt;width:482.7pt;height:279.4pt;z-index:251752519;mso-position-horizontal-relative:page;mso-position-vertical-relative:page" coordsize="6130290,35483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" mv:complextextbox="1">
                <v:shape id="Text Box 135" o:spid="_x0000_s1091" type="#_x0000_t202" style="position:absolute;width:6130290;height:3548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k9awgAA&#10;ANwAAAAPAAAAZHJzL2Rvd25yZXYueG1sRE9La8JAEL4X/A/LCN7qRsUaoqu0ouLBUl8Hj0N2TILZ&#10;2ZBdTfz3bqHQ23x8z5ktWlOKB9WusKxg0I9AEKdWF5wpOJ/W7zEI55E1lpZJwZMcLOadtxkm2jZ8&#10;oMfRZyKEsEtQQe59lUjp0pwMur6tiAN3tbVBH2CdSV1jE8JNKYdR9CENFhwacqxomVN6O96NAtq1&#10;5vQdT1b+5+u6iS7xvtnpTKlet/2cgvDU+n/xn3urw/zRGH6fCR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6T1rCAAAA3AAAAA8AAAAAAAAAAAAAAAAAlwIAAGRycy9kb3du&#10;cmV2LnhtbFBLBQYAAAAABAAEAPUAAACGAwAAAAA=&#10;" mv:complextextbox="1" filled="f" stroked="f"/>
                <v:shape id="Text Box 245" o:spid="_x0000_s1092" type="#_x0000_t202" style="position:absolute;left:91440;top:45720;width:321945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w:p w14:paraId="1863EA1C" w14:textId="3F545A0A" w:rsidR="009B0037" w:rsidRDefault="009B0037" w:rsidP="0024227D">
                        <w:pPr>
                          <w:spacing w:line="276" w:lineRule="auto"/>
                        </w:pPr>
                        <w:r>
                          <w:t>Gymnastics was introduced in early Greek civilization as “</w:t>
                        </w:r>
                        <w:proofErr w:type="spellStart"/>
                        <w:r>
                          <w:t>gymnazein</w:t>
                        </w:r>
                        <w:proofErr w:type="spellEnd"/>
                        <w:r>
                          <w:t xml:space="preserve">” which literally translates as “to exercise naked”.  In Greek times, gymnastics included exercises such as running, jumping, throwing, and weight lifting.  After the Romans conquered Greece, Rome developed the activities to help them physically prepare for war!  In the 1800’s, after the development of a few present day events, Sweden adopted a more graceful form of the sport.  European immigrants introduced gymnastics in America in the 1880’s.  Men’s gymnastics was first scheduled in the Olympic </w:t>
                        </w:r>
                        <w:proofErr w:type="gramStart"/>
                        <w:r>
                          <w:t>Games</w:t>
                        </w:r>
                        <w:proofErr w:type="gramEnd"/>
                        <w:r>
                          <w:t xml:space="preserve"> in 1896.  40 years later, in 1936, women’s gymnastics was added to the Olympic line up.  Today, there are six unique disciplines of gymnastics, these being: Men’s gymnastics, Women’s gymnastics, Rhythmic gymnastics, Acrobatic gymnastics, Trampoline and Tumbling, and Gymnastics for All.</w:t>
                        </w:r>
                      </w:p>
                    </w:txbxContent>
                  </v:textbox>
                </v:shape>
                <v:shape id="Text Box 246" o:spid="_x0000_s1093" type="#_x0000_t202" style="position:absolute;left:91440;top:260350;width:321945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94" type="#_x0000_t202" style="position:absolute;left:91440;top:475615;width:321945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95" type="#_x0000_t202" style="position:absolute;left:91440;top:690245;width:321945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096" type="#_x0000_t202" style="position:absolute;left:91440;top:905510;width:321945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097" type="#_x0000_t202" style="position:absolute;left:91440;top:1120140;width:321945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098" type="#_x0000_t202" style="position:absolute;left:91440;top:1334770;width:321945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099" type="#_x0000_t202" style="position:absolute;left:91440;top:1550035;width:594741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100" type="#_x0000_t202" style="position:absolute;left:91440;top:1764665;width:5947410;height:163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inset="0,0,0,0">
                    <w:txbxContent/>
                  </v:textbox>
                </v:shape>
                <w10:wrap type="through" anchorx="page" anchory="page"/>
              </v:group>
            </w:pict>
          </mc:Fallback>
        </mc:AlternateContent>
      </w:r>
      <w:r w:rsidR="006272F2">
        <w:rPr>
          <w:noProof/>
        </w:rPr>
        <w:drawing>
          <wp:anchor distT="0" distB="0" distL="114300" distR="114300" simplePos="0" relativeHeight="251755591" behindDoc="0" locked="0" layoutInCell="1" allowOverlap="1" wp14:anchorId="735023DD" wp14:editId="2A7A94F6">
            <wp:simplePos x="0" y="0"/>
            <wp:positionH relativeFrom="page">
              <wp:posOffset>5715000</wp:posOffset>
            </wp:positionH>
            <wp:positionV relativeFrom="page">
              <wp:posOffset>1483360</wp:posOffset>
            </wp:positionV>
            <wp:extent cx="762000" cy="762000"/>
            <wp:effectExtent l="0" t="0" r="0" b="0"/>
            <wp:wrapThrough wrapText="bothSides">
              <wp:wrapPolygon edited="0">
                <wp:start x="17280" y="0"/>
                <wp:lineTo x="10080" y="1440"/>
                <wp:lineTo x="7920" y="5040"/>
                <wp:lineTo x="7920" y="12960"/>
                <wp:lineTo x="0" y="20880"/>
                <wp:lineTo x="6480" y="20880"/>
                <wp:lineTo x="18720" y="12240"/>
                <wp:lineTo x="20160" y="5760"/>
                <wp:lineTo x="20160" y="0"/>
                <wp:lineTo x="17280" y="0"/>
              </wp:wrapPolygon>
            </wp:wrapThrough>
            <wp:docPr id="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BEBA8EAE-BF5A-486C-A8C5-ECC9F3942E4B}">
                          <a14:imgProps xmlns:a14="http://schemas.microsoft.com/office/drawing/2010/main">
                            <a14:imgLayer r:embed="rId59">
                              <a14:imgEffect>
                                <a14:backgroundRemoval t="1000" b="97667" l="0" r="98667">
                                  <a14:foregroundMark x1="47000" y1="38000" x2="47000" y2="38000"/>
                                  <a14:foregroundMark x1="52000" y1="35667" x2="52000" y2="35667"/>
                                  <a14:foregroundMark x1="49667" y1="38667" x2="49667" y2="3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2F2">
        <w:rPr>
          <w:noProof/>
        </w:rPr>
        <w:drawing>
          <wp:anchor distT="0" distB="0" distL="114300" distR="114300" simplePos="0" relativeHeight="251753543" behindDoc="0" locked="0" layoutInCell="1" allowOverlap="1" wp14:anchorId="2496E90C" wp14:editId="3BB17177">
            <wp:simplePos x="0" y="0"/>
            <wp:positionH relativeFrom="page">
              <wp:posOffset>4203700</wp:posOffset>
            </wp:positionH>
            <wp:positionV relativeFrom="page">
              <wp:posOffset>1181100</wp:posOffset>
            </wp:positionV>
            <wp:extent cx="2819400" cy="2038350"/>
            <wp:effectExtent l="0" t="0" r="0" b="0"/>
            <wp:wrapThrough wrapText="bothSides">
              <wp:wrapPolygon edited="0">
                <wp:start x="0" y="0"/>
                <wp:lineTo x="0" y="21264"/>
                <wp:lineTo x="21405" y="21264"/>
                <wp:lineTo x="21405" y="0"/>
                <wp:lineTo x="0" y="0"/>
              </wp:wrapPolygon>
            </wp:wrapThrough>
            <wp:docPr id="1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0">
                      <a:extLst>
                        <a:ext uri="{28A0092B-C50C-407E-A947-70E740481C1C}">
                          <a14:useLocalDpi xmlns:a14="http://schemas.microsoft.com/office/drawing/2010/main" val="0"/>
                        </a:ext>
                      </a:extLst>
                    </a:blip>
                    <a:srcRect t="5829" r="3726"/>
                    <a:stretch/>
                  </pic:blipFill>
                  <pic:spPr bwMode="auto">
                    <a:xfrm>
                      <a:off x="0" y="0"/>
                      <a:ext cx="281940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27D">
        <w:rPr>
          <w:noProof/>
        </w:rPr>
        <mc:AlternateContent>
          <mc:Choice Requires="wps">
            <w:drawing>
              <wp:anchor distT="0" distB="0" distL="114300" distR="114300" simplePos="0" relativeHeight="251754567" behindDoc="0" locked="0" layoutInCell="1" allowOverlap="1" wp14:anchorId="51906DDF" wp14:editId="6F573390">
                <wp:simplePos x="0" y="0"/>
                <wp:positionH relativeFrom="page">
                  <wp:posOffset>778510</wp:posOffset>
                </wp:positionH>
                <wp:positionV relativeFrom="page">
                  <wp:posOffset>1244600</wp:posOffset>
                </wp:positionV>
                <wp:extent cx="4107180" cy="419100"/>
                <wp:effectExtent l="0" t="0" r="0" b="12700"/>
                <wp:wrapTight wrapText="bothSides">
                  <wp:wrapPolygon edited="0">
                    <wp:start x="134" y="0"/>
                    <wp:lineTo x="134" y="20945"/>
                    <wp:lineTo x="21373" y="20945"/>
                    <wp:lineTo x="21373" y="0"/>
                    <wp:lineTo x="134" y="0"/>
                  </wp:wrapPolygon>
                </wp:wrapTight>
                <wp:docPr id="1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725972" w14:textId="5F7971E1" w:rsidR="009B0037" w:rsidRPr="000D58A1" w:rsidRDefault="009B0037" w:rsidP="00DF20ED">
                            <w:pPr>
                              <w:pStyle w:val="Heading2"/>
                              <w:rPr>
                                <w:color w:val="FBC01E" w:themeColor="accent1"/>
                                <w:sz w:val="48"/>
                                <w:szCs w:val="48"/>
                              </w:rPr>
                            </w:pPr>
                            <w:r>
                              <w:rPr>
                                <w:color w:val="FBC01E" w:themeColor="accent1"/>
                                <w:sz w:val="48"/>
                                <w:szCs w:val="48"/>
                              </w:rPr>
                              <w:t>A Brief History Lesson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61.3pt;margin-top:98pt;width:323.4pt;height:33pt;z-index:251754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" filled="f" stroked="f">
                <v:textbox inset=",0,,0">
                  <w:txbxContent>
                    <w:p w14:paraId="6A725972" w14:textId="5F7971E1" w:rsidR="009B0037" w:rsidRPr="000D58A1" w:rsidRDefault="009B0037" w:rsidP="00DF20ED">
                      <w:pPr>
                        <w:pStyle w:val="Heading2"/>
                        <w:rPr>
                          <w:color w:val="FBC01E" w:themeColor="accent1"/>
                          <w:sz w:val="48"/>
                          <w:szCs w:val="48"/>
                        </w:rPr>
                      </w:pPr>
                      <w:r>
                        <w:rPr>
                          <w:color w:val="FBC01E" w:themeColor="accent1"/>
                          <w:sz w:val="48"/>
                          <w:szCs w:val="48"/>
                        </w:rPr>
                        <w:t>A Brief History Lesson</w:t>
                      </w:r>
                    </w:p>
                  </w:txbxContent>
                </v:textbox>
                <w10:wrap type="tight" anchorx="page" anchory="page"/>
              </v:shape>
            </w:pict>
          </mc:Fallback>
        </mc:AlternateContent>
      </w:r>
    </w:p>
    <w:sectPr w:rsidR="000817D4" w:rsidSect="000817D4">
      <w:headerReference w:type="first" r:id="rId61"/>
      <w:footerReference w:type="first" r:id="rId6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C6FD2" w14:textId="77777777" w:rsidR="004825A2" w:rsidRDefault="004825A2">
      <w:pPr>
        <w:spacing w:after="0"/>
      </w:pPr>
      <w:r>
        <w:separator/>
      </w:r>
    </w:p>
  </w:endnote>
  <w:endnote w:type="continuationSeparator" w:id="0">
    <w:p w14:paraId="171FD5F1" w14:textId="77777777" w:rsidR="004825A2" w:rsidRDefault="004825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E999B" w14:textId="77777777" w:rsidR="009B0037" w:rsidRDefault="009B0037">
    <w:pPr>
      <w:pStyle w:val="Footer"/>
    </w:pPr>
    <w:r>
      <w:rPr>
        <w:noProof/>
      </w:rPr>
      <mc:AlternateContent>
        <mc:Choice Requires="wps">
          <w:drawing>
            <wp:anchor distT="0" distB="0" distL="114300" distR="114300" simplePos="0" relativeHeight="251658260" behindDoc="0" locked="0" layoutInCell="1" allowOverlap="1" wp14:anchorId="6363AE8C" wp14:editId="022C2334">
              <wp:simplePos x="0" y="0"/>
              <wp:positionH relativeFrom="page">
                <wp:posOffset>6388100</wp:posOffset>
              </wp:positionH>
              <wp:positionV relativeFrom="page">
                <wp:posOffset>9091930</wp:posOffset>
              </wp:positionV>
              <wp:extent cx="527050" cy="228600"/>
              <wp:effectExtent l="0" t="0" r="6350" b="1270"/>
              <wp:wrapTight wrapText="bothSides">
                <wp:wrapPolygon edited="0">
                  <wp:start x="0" y="0"/>
                  <wp:lineTo x="21600" y="0"/>
                  <wp:lineTo x="21600" y="21600"/>
                  <wp:lineTo x="0" y="2160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112F" w14:textId="77777777" w:rsidR="009B0037" w:rsidRDefault="009B0037" w:rsidP="000817D4">
                          <w:pPr>
                            <w:pStyle w:val="Footer"/>
                          </w:pPr>
                          <w:r>
                            <w:fldChar w:fldCharType="begin"/>
                          </w:r>
                          <w:r>
                            <w:instrText xml:space="preserve"> page </w:instrText>
                          </w:r>
                          <w:r>
                            <w:fldChar w:fldCharType="separate"/>
                          </w:r>
                          <w:r w:rsidR="004825A2">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4" type="#_x0000_t202" style="position:absolute;left:0;text-align:left;margin-left:503pt;margin-top:715.9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" filled="f" stroked="f">
              <v:textbox inset="0,0,0,0">
                <w:txbxContent>
                  <w:p w14:paraId="7D82112F" w14:textId="77777777" w:rsidR="009B0037" w:rsidRDefault="009B0037" w:rsidP="000817D4">
                    <w:pPr>
                      <w:pStyle w:val="Footer"/>
                    </w:pPr>
                    <w:r>
                      <w:fldChar w:fldCharType="begin"/>
                    </w:r>
                    <w:r>
                      <w:instrText xml:space="preserve"> page </w:instrText>
                    </w:r>
                    <w:r>
                      <w:fldChar w:fldCharType="separate"/>
                    </w:r>
                    <w:r w:rsidR="004825A2">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B4E7C" w14:textId="77777777" w:rsidR="009B0037" w:rsidRDefault="009B00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59B4F" w14:textId="77777777" w:rsidR="004825A2" w:rsidRDefault="004825A2">
      <w:pPr>
        <w:spacing w:after="0"/>
      </w:pPr>
      <w:r>
        <w:separator/>
      </w:r>
    </w:p>
  </w:footnote>
  <w:footnote w:type="continuationSeparator" w:id="0">
    <w:p w14:paraId="35B703F9" w14:textId="77777777" w:rsidR="004825A2" w:rsidRDefault="004825A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DC46" w14:textId="77777777" w:rsidR="009B0037" w:rsidRDefault="009B0037">
    <w:pPr>
      <w:pStyle w:val="Header"/>
    </w:pPr>
    <w:r w:rsidRPr="00DF5512">
      <w:rPr>
        <w:noProof/>
      </w:rPr>
      <mc:AlternateContent>
        <mc:Choice Requires="wps">
          <w:drawing>
            <wp:anchor distT="0" distB="0" distL="114300" distR="114300" simplePos="0" relativeHeight="251658233" behindDoc="0" locked="0" layoutInCell="1" allowOverlap="1" wp14:anchorId="653EBB4B" wp14:editId="32A422A2">
              <wp:simplePos x="5486400" y="8229600"/>
              <wp:positionH relativeFrom="page">
                <wp:posOffset>548640</wp:posOffset>
              </wp:positionH>
              <wp:positionV relativeFrom="page">
                <wp:posOffset>548640</wp:posOffset>
              </wp:positionV>
              <wp:extent cx="6675120" cy="8961120"/>
              <wp:effectExtent l="101600" t="127000" r="106680" b="132080"/>
              <wp:wrapNone/>
              <wp:docPr id="8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r7s8s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" fillcolor="white [3212]" stroked="f">
              <v:shadow on="t" opacity="26214f" origin="-.5,-.5" offset="0,0"/>
              <v:path arrowok="t"/>
              <o:lock v:ext="edit" aspectratio="t"/>
              <w10:wrap anchorx="page" anchory="page"/>
            </v:rect>
          </w:pict>
        </mc:Fallback>
      </mc:AlternateContent>
    </w:r>
    <w:r>
      <w:rPr>
        <w:noProof/>
      </w:rPr>
      <mc:AlternateContent>
        <mc:Choice Requires="wps">
          <w:drawing>
            <wp:anchor distT="0" distB="0" distL="114300" distR="114300" simplePos="0" relativeHeight="251658256" behindDoc="0" locked="0" layoutInCell="1" allowOverlap="1" wp14:anchorId="5DD17A64" wp14:editId="48512A7D">
              <wp:simplePos x="0" y="0"/>
              <wp:positionH relativeFrom="page">
                <wp:posOffset>852170</wp:posOffset>
              </wp:positionH>
              <wp:positionV relativeFrom="page">
                <wp:posOffset>841375</wp:posOffset>
              </wp:positionV>
              <wp:extent cx="2926080" cy="228600"/>
              <wp:effectExtent l="1270" t="3175" r="6350" b="0"/>
              <wp:wrapTight wrapText="bothSides">
                <wp:wrapPolygon edited="0">
                  <wp:start x="0" y="0"/>
                  <wp:lineTo x="21600" y="0"/>
                  <wp:lineTo x="21600" y="21600"/>
                  <wp:lineTo x="0" y="2160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2C0C04A" w14:textId="77777777" w:rsidR="009B0037" w:rsidRDefault="009B0037" w:rsidP="000817D4">
                          <w:pPr>
                            <w:pStyle w:val="Header"/>
                          </w:pPr>
                          <w:r>
                            <w:t>Lorem Ipsum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102" type="#_x0000_t202" style="position:absolute;margin-left:67.1pt;margin-top:66.25pt;width:230.4pt;height:1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" filled="f" stroked="f">
              <v:stroke o:forcedash="t"/>
              <v:textbox style="mso-next-textbox:#Text Box 70" inset="0,0,0,0">
                <w:txbxContent>
                  <w:p w14:paraId="62C0C04A" w14:textId="77777777" w:rsidR="009B0037" w:rsidRDefault="009B0037" w:rsidP="000817D4">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6CD7E748" wp14:editId="31D0A83F">
              <wp:simplePos x="0" y="0"/>
              <wp:positionH relativeFrom="page">
                <wp:posOffset>3989070</wp:posOffset>
              </wp:positionH>
              <wp:positionV relativeFrom="page">
                <wp:posOffset>841375</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9E4801C" w14:textId="77777777" w:rsidR="009B0037" w:rsidRDefault="009B0037" w:rsidP="000817D4">
                          <w:pPr>
                            <w:pStyle w:val="Header-Right"/>
                          </w:pPr>
                          <w:r>
                            <w:t>Spring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3" type="#_x0000_t202" style="position:absolute;margin-left:314.1pt;margin-top:66.25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" filled="f" stroked="f">
              <v:stroke o:forcedash="t"/>
              <v:textbox inset="0,0,0,0">
                <w:txbxContent>
                  <w:p w14:paraId="19E4801C" w14:textId="77777777" w:rsidR="009B0037" w:rsidRDefault="009B0037" w:rsidP="000817D4">
                    <w:pPr>
                      <w:pStyle w:val="Header-Right"/>
                    </w:pPr>
                    <w:r>
                      <w:t>Spring 2016</w:t>
                    </w:r>
                  </w:p>
                </w:txbxContent>
              </v:textbox>
              <w10:wrap type="tight" anchorx="page" anchory="page"/>
            </v:shape>
          </w:pict>
        </mc:Fallback>
      </mc:AlternateContent>
    </w:r>
    <w:r>
      <w:rPr>
        <w:noProof/>
      </w:rPr>
      <mc:AlternateContent>
        <mc:Choice Requires="wpg">
          <w:drawing>
            <wp:anchor distT="0" distB="0" distL="114300" distR="114300" simplePos="0" relativeHeight="251658234" behindDoc="0" locked="0" layoutInCell="1" allowOverlap="1" wp14:anchorId="2CD352BA" wp14:editId="42197B3E">
              <wp:simplePos x="0" y="0"/>
              <wp:positionH relativeFrom="page">
                <wp:posOffset>731520</wp:posOffset>
              </wp:positionH>
              <wp:positionV relativeFrom="page">
                <wp:posOffset>731520</wp:posOffset>
              </wp:positionV>
              <wp:extent cx="6309360" cy="8595360"/>
              <wp:effectExtent l="0" t="0" r="7620" b="7620"/>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7" name="Rectangle 41"/>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Line 43"/>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57.6pt;margin-top:57.6pt;width:496.8pt;height:676.8pt;z-index:251658234;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">
              <v:rect id="Rectangle 41"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KJEwAAA&#10;ANsAAAAPAAAAZHJzL2Rvd25yZXYueG1sRE/LqsIwEN0L/kMY4e401cVVq1FEELxXUXzgemjGtthM&#10;ShNt/XsjCO7mcJ4znTemEA+qXG5ZQb8XgSBOrM45VXA+rbojEM4jaywsk4InOZjP2q0pxtrWfKDH&#10;0acihLCLUUHmfRlL6ZKMDLqeLYkDd7WVQR9glUpdYR3CTSEHUfQrDeYcGjIsaZlRcjvejYLElOt6&#10;M75sd2a7G/yN8v/+/olK/XSaxQSEp8Z/xR/3Wof5Q3j/Eg6Qs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jKJEwAAAANsAAAAPAAAAAAAAAAAAAAAAAJcCAABkcnMvZG93bnJl&#10;di54bWxQSwUGAAAAAAQABAD1AAAAhAMAAAAA&#10;" filled="f" fillcolor="#263b86 [3215]" strokecolor="#fcd877 [1940]" strokeweight="1pt">
                <v:shadow opacity="22938f" mv:blur="38100f" offset="0,2pt"/>
                <v:textbox inset=",7.2pt,,7.2pt"/>
              </v:rect>
              <v:line id="Line 43"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6w0cIAAADbAAAADwAAAGRycy9kb3ducmV2LnhtbESPzU7DQAyE70h9h5UrcaMbeqAQuq1Q&#10;y9+1gQs3K2uSQNYb7bpJeHt8QOJma8Yzn7f7OfRmpJS7yA6uVwUY4jr6jhsH729PV7dgsiB77COT&#10;gx/KsN8tLrZY+jjxicZKGqMhnEt00IoMpbW5bilgXsWBWLXPmAKKrqmxPuGk4aG366K4sQE71oYW&#10;Bzq0VH9X5+DgK31sRM51tXk8PY9TOlYv6e7g3OVyfrgHIzTLv/nv+tUrvsLqLzqA3f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6w0cIAAADbAAAADwAAAAAAAAAAAAAA&#10;AAChAgAAZHJzL2Rvd25yZXYueG1sUEsFBgAAAAAEAAQA+QAAAJADAAAAAA==&#10;" strokecolor="#fcd877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32" behindDoc="0" locked="0" layoutInCell="1" allowOverlap="1" wp14:anchorId="6699D2E9" wp14:editId="363D293C">
              <wp:simplePos x="0" y="0"/>
              <wp:positionH relativeFrom="page">
                <wp:posOffset>365760</wp:posOffset>
              </wp:positionH>
              <wp:positionV relativeFrom="page">
                <wp:posOffset>365760</wp:posOffset>
              </wp:positionV>
              <wp:extent cx="7040880" cy="9326880"/>
              <wp:effectExtent l="0" t="0" r="0" b="0"/>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8.8pt;margin-top:28.8pt;width:554.4pt;height:734.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pLpCEDAACk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" fillcolor="#fbc01e [3204]" stroked="f" strokecolor="#4a7ebb" strokeweight="1.5pt">
              <v:shadow opacity="22938f" mv:blur="38100f" offset="0,2pt"/>
              <v:textbox inset=",7.2pt,,7.2pt"/>
              <w10:wrap anchorx="page" anchory="page"/>
            </v:rect>
          </w:pict>
        </mc:Fallback>
      </mc:AlternateContent>
    </w:r>
    <w:r>
      <w:rPr>
        <w:noProof/>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8CB64" w14:textId="77777777" w:rsidR="009B0037" w:rsidRDefault="009B0037">
    <w:pPr>
      <w:pStyle w:val="Header"/>
    </w:pPr>
    <w:r>
      <w:rPr>
        <w:noProof/>
      </w:rPr>
      <mc:AlternateContent>
        <mc:Choice Requires="wpg">
          <w:drawing>
            <wp:anchor distT="0" distB="0" distL="114300" distR="114300" simplePos="0" relativeHeight="251658230" behindDoc="0" locked="0" layoutInCell="1" allowOverlap="1" wp14:anchorId="724F3C68" wp14:editId="64CD5CAA">
              <wp:simplePos x="0" y="0"/>
              <wp:positionH relativeFrom="page">
                <wp:posOffset>731520</wp:posOffset>
              </wp:positionH>
              <wp:positionV relativeFrom="page">
                <wp:posOffset>731520</wp:posOffset>
              </wp:positionV>
              <wp:extent cx="6309360" cy="8595360"/>
              <wp:effectExtent l="0" t="0" r="7620" b="7620"/>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595360"/>
                        <a:chOff x="1152" y="1152"/>
                        <a:chExt cx="9936" cy="13536"/>
                      </a:xfrm>
                    </wpg:grpSpPr>
                    <wps:wsp>
                      <wps:cNvPr id="10" name="Rectangle 36"/>
                      <wps:cNvSpPr>
                        <a:spLocks noChangeArrowheads="1"/>
                      </wps:cNvSpPr>
                      <wps:spPr bwMode="auto">
                        <a:xfrm>
                          <a:off x="1152" y="1152"/>
                          <a:ext cx="9936" cy="13536"/>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Line 42"/>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7.6pt;margin-top:57.6pt;width:496.8pt;height:676.8pt;z-index:251658230;mso-position-horizontal-relative:page;mso-position-vertical-relative:page" coordorigin="1152,1152" coordsize="9936,135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">
              <v:rect id="Rectangle 36" o:spid="_x0000_s1027" style="position:absolute;left:1152;top:1152;width:9936;height:13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TowwwAA&#10;ANsAAAAPAAAAZHJzL2Rvd25yZXYueG1sRI9Li8JAEITvgv9haGFvOtHD4mYdRQTBFy4+2HOT6U3C&#10;ZnpCZjTx39sHwVs3VV319WzRuUrdqQmlZwPjUQKKOPO25NzA9bIeTkGFiGyx8kwGHhRgMe/3Zpha&#10;3/KJ7ueYKwnhkKKBIsY61TpkBTkMI18Ti/bnG4dR1ibXtsFWwl2lJ0nyqR2WLA0F1rQqKPs/35yB&#10;zNWbdv/1ezi6w3GynZa78c8DjfkYdMtvUJG6+Da/rjdW8IVefpEB9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TowwwAAANsAAAAPAAAAAAAAAAAAAAAAAJcCAABkcnMvZG93&#10;bnJldi54bWxQSwUGAAAAAAQABAD1AAAAhwMAAAAA&#10;" filled="f" fillcolor="#263b86 [3215]" strokecolor="#fcd877 [1940]" strokeweight="1pt">
                <v:shadow opacity="22938f" mv:blur="38100f" offset="0,2pt"/>
                <v:textbox inset=",7.2pt,,7.2pt"/>
              </v:rect>
              <v:line id="Line 42"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QZTMAAAADbAAAADwAAAGRycy9kb3ducmV2LnhtbERPTU/CQBC9k/gfNmPiDbZwECwsxCAq&#10;V6oXb5Pu0Fa7s83u0NZ/75qQcJuX9zmb3eha1VOIjWcD81kGirj0tuHKwOfH63QFKgqyxdYzGfil&#10;CLvt3WSDufUDn6gvpFIphGOOBmqRLtc6ljU5jDPfESfu7INDSTBU2gYcUrhr9SLLHrXDhlNDjR3t&#10;ayp/iosz8B2+liKXslgeTm/9EF6K9/C0N+bhfnxegxIa5Sa+uo82zZ/D/y/pAL39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kGUzAAAAA2wAAAA8AAAAAAAAAAAAAAAAA&#10;oQIAAGRycy9kb3ducmV2LnhtbFBLBQYAAAAABAAEAPkAAACOAwAAAAA=&#10;" strokecolor="#fcd877 [1940]" strokeweight="1pt">
                <v:shadow opacity="22938f" mv:blur="38100f" offset="0,2pt"/>
              </v:line>
              <w10:wrap anchorx="page" anchory="page"/>
            </v:group>
          </w:pict>
        </mc:Fallback>
      </mc:AlternateContent>
    </w:r>
    <w:r>
      <w:rPr>
        <w:noProof/>
      </w:rPr>
      <mc:AlternateContent>
        <mc:Choice Requires="wps">
          <w:drawing>
            <wp:anchor distT="0" distB="0" distL="114300" distR="114300" simplePos="0" relativeHeight="251658228" behindDoc="0" locked="0" layoutInCell="1" allowOverlap="1" wp14:anchorId="3568D27B" wp14:editId="115F81AB">
              <wp:simplePos x="0" y="0"/>
              <wp:positionH relativeFrom="page">
                <wp:posOffset>365760</wp:posOffset>
              </wp:positionH>
              <wp:positionV relativeFrom="page">
                <wp:posOffset>365760</wp:posOffset>
              </wp:positionV>
              <wp:extent cx="7040880" cy="932688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4pt;height:734.4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" fillcolor="#fbc01e [3204]" stroked="f" strokecolor="#4a7ebb" strokeweight="1.5pt">
              <v:shadow opacity="22938f" mv:blur="38100f" offset="0,2pt"/>
              <v:textbox inset=",7.2pt,,7.2pt"/>
              <w10:wrap anchorx="page" anchory="page"/>
            </v:rect>
          </w:pict>
        </mc:Fallback>
      </mc:AlternateContent>
    </w:r>
    <w:r w:rsidRPr="00DF5512">
      <w:rPr>
        <w:noProof/>
      </w:rPr>
      <mc:AlternateContent>
        <mc:Choice Requires="wps">
          <w:drawing>
            <wp:anchor distT="0" distB="0" distL="114300" distR="114300" simplePos="0" relativeHeight="251658229" behindDoc="0" locked="0" layoutInCell="1" allowOverlap="1" wp14:anchorId="17FE2D74" wp14:editId="0D2274B0">
              <wp:simplePos x="5486400" y="8229600"/>
              <wp:positionH relativeFrom="page">
                <wp:posOffset>548640</wp:posOffset>
              </wp:positionH>
              <wp:positionV relativeFrom="page">
                <wp:posOffset>548640</wp:posOffset>
              </wp:positionV>
              <wp:extent cx="6675120" cy="8961120"/>
              <wp:effectExtent l="101600" t="127000" r="106680" b="132080"/>
              <wp:wrapNone/>
              <wp:docPr id="8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896112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705.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" fillcolor="white [3212]" stroked="f">
              <v:shadow on="t" opacity="26214f" origin="-.5,-.5" offset="0,0"/>
              <v:path arrowok="t"/>
              <o:lock v:ext="edit" aspectratio="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A2AB" w14:textId="77777777" w:rsidR="009B0037" w:rsidRDefault="009B0037">
    <w:pPr>
      <w:pStyle w:val="Header"/>
    </w:pPr>
    <w:r w:rsidRPr="00DF5512">
      <w:rPr>
        <w:noProof/>
      </w:rPr>
      <mc:AlternateContent>
        <mc:Choice Requires="wps">
          <w:drawing>
            <wp:anchor distT="0" distB="0" distL="114300" distR="114300" simplePos="0" relativeHeight="251658226" behindDoc="0" locked="0" layoutInCell="1" allowOverlap="1" wp14:anchorId="7DE34A97" wp14:editId="13B18E13">
              <wp:simplePos x="5486400" y="8229600"/>
              <wp:positionH relativeFrom="page">
                <wp:posOffset>548640</wp:posOffset>
              </wp:positionH>
              <wp:positionV relativeFrom="page">
                <wp:posOffset>548640</wp:posOffset>
              </wp:positionV>
              <wp:extent cx="6675120" cy="4663440"/>
              <wp:effectExtent l="101600" t="127000" r="106680" b="137160"/>
              <wp:wrapNone/>
              <wp:docPr id="8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75120" cy="466344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3.2pt;margin-top:43.2pt;width:525.6pt;height:367.2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" fillcolor="white [3212]" stroked="f">
              <v:shadow on="t" opacity="26214f" origin="-.5,-.5" offset="0,0"/>
              <v:path arrowok="t"/>
              <o:lock v:ext="edit" aspectratio="t"/>
              <w10:wrap anchorx="page" anchory="page"/>
            </v:rect>
          </w:pict>
        </mc:Fallback>
      </mc:AlternateContent>
    </w:r>
    <w:r>
      <w:rPr>
        <w:noProof/>
      </w:rPr>
      <mc:AlternateContent>
        <mc:Choice Requires="wpg">
          <w:drawing>
            <wp:anchor distT="0" distB="0" distL="114300" distR="114300" simplePos="0" relativeHeight="251658253" behindDoc="0" locked="0" layoutInCell="1" allowOverlap="1" wp14:anchorId="1DA43543" wp14:editId="3F9C1452">
              <wp:simplePos x="0" y="0"/>
              <wp:positionH relativeFrom="page">
                <wp:posOffset>731520</wp:posOffset>
              </wp:positionH>
              <wp:positionV relativeFrom="page">
                <wp:posOffset>731520</wp:posOffset>
              </wp:positionV>
              <wp:extent cx="6309360" cy="4297680"/>
              <wp:effectExtent l="0" t="0" r="7620" b="12700"/>
              <wp:wrapTight wrapText="bothSides">
                <wp:wrapPolygon edited="0">
                  <wp:start x="-33" y="0"/>
                  <wp:lineTo x="-33" y="21552"/>
                  <wp:lineTo x="21665" y="21552"/>
                  <wp:lineTo x="21665" y="0"/>
                  <wp:lineTo x="-33" y="0"/>
                </wp:wrapPolygon>
              </wp:wrapTight>
              <wp:docPr id="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297680"/>
                        <a:chOff x="1152" y="1152"/>
                        <a:chExt cx="9936" cy="6768"/>
                      </a:xfrm>
                    </wpg:grpSpPr>
                    <wps:wsp>
                      <wps:cNvPr id="4" name="Rectangle 55"/>
                      <wps:cNvSpPr>
                        <a:spLocks noChangeArrowheads="1"/>
                      </wps:cNvSpPr>
                      <wps:spPr bwMode="auto">
                        <a:xfrm>
                          <a:off x="1152" y="1152"/>
                          <a:ext cx="9936" cy="6768"/>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 name="Line 56"/>
                      <wps:cNvCnPr/>
                      <wps:spPr bwMode="auto">
                        <a:xfrm>
                          <a:off x="1152" y="1800"/>
                          <a:ext cx="9936" cy="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7.6pt;margin-top:57.6pt;width:496.8pt;height:338.4pt;z-index:251658253;mso-position-horizontal-relative:page;mso-position-vertical-relative:page" coordorigin="1152,1152" coordsize="9936,6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">
              <v:rect id="Rectangle 55" o:spid="_x0000_s1027" style="position:absolute;left:1152;top:1152;width:9936;height:67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lUkwQAA&#10;ANoAAAAPAAAAZHJzL2Rvd25yZXYueG1sRI/disIwFITvBd8hHGHvNFUW0WoUEQR3FcUfvD40x7bY&#10;nJQm2vr2RhC8HGbmG2Y6b0whHlS53LKCfi8CQZxYnXOq4HxadUcgnEfWWFgmBU9yMJ+1W1OMta35&#10;QI+jT0WAsItRQeZ9GUvpkowMup4tiYN3tZVBH2SVSl1hHeCmkIMoGkqDOYeFDEtaZpTcjnejIDHl&#10;ut6ML9ud2e4Gf6P8v79/olI/nWYxAeGp8d/wp73WCn7hfSXcAD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5VJMEAAADaAAAADwAAAAAAAAAAAAAAAACXAgAAZHJzL2Rvd25y&#10;ZXYueG1sUEsFBgAAAAAEAAQA9QAAAIUDAAAAAA==&#10;" filled="f" fillcolor="#263b86 [3215]" strokecolor="#fcd877 [1940]" strokeweight="1pt">
                <v:shadow opacity="22938f" mv:blur="38100f" offset="0,2pt"/>
                <v:textbox inset=",7.2pt,,7.2pt"/>
              </v:rect>
              <v:line id="Line 56" o:spid="_x0000_s1028" style="position:absolute;visibility:visible;mso-wrap-style:square" from="1152,1800" to="11088,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wQgcMAAADaAAAADwAAAGRycy9kb3ducmV2LnhtbESPzW7CMBCE75X6DtZW6q04rVQoAYMq&#10;+kOvBC7cVvGSpI3Xkb0k6dtjpEo9jmbmG81yPbpW9RRi49nA4yQDRVx623Bl4LD/eHgBFQXZYuuZ&#10;DPxShPXq9maJufUD76gvpFIJwjFHA7VIl2sdy5ocxonviJN38sGhJBkqbQMOCe5a/ZRlU+2w4bRQ&#10;Y0ebmsqf4uwMfIfjTORcFrP33Wc/hLdiG+YbY+7vxtcFKKFR/sN/7S9r4BmuV9IN0Ks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cEIHDAAAA2gAAAA8AAAAAAAAAAAAA&#10;AAAAoQIAAGRycy9kb3ducmV2LnhtbFBLBQYAAAAABAAEAPkAAACRAwAAAAA=&#10;" strokecolor="#fcd877 [1940]" strokeweight="1pt">
                <v:shadow opacity="22938f" mv:blur="38100f" offset="0,2pt"/>
              </v:line>
              <w10:wrap type="tight" anchorx="page" anchory="page"/>
            </v:group>
          </w:pict>
        </mc:Fallback>
      </mc:AlternateContent>
    </w:r>
    <w:r>
      <w:rPr>
        <w:noProof/>
      </w:rPr>
      <mc:AlternateContent>
        <mc:Choice Requires="wps">
          <w:drawing>
            <wp:anchor distT="0" distB="0" distL="114300" distR="114300" simplePos="0" relativeHeight="251658225" behindDoc="0" locked="0" layoutInCell="1" allowOverlap="1" wp14:anchorId="61C4647B" wp14:editId="464FA297">
              <wp:simplePos x="0" y="0"/>
              <wp:positionH relativeFrom="page">
                <wp:posOffset>365760</wp:posOffset>
              </wp:positionH>
              <wp:positionV relativeFrom="page">
                <wp:posOffset>365760</wp:posOffset>
              </wp:positionV>
              <wp:extent cx="7040880" cy="5029200"/>
              <wp:effectExtent l="0" t="0" r="0" b="2540"/>
              <wp:wrapNone/>
              <wp:docPr id="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5029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8.8pt;margin-top:28.8pt;width:554.4pt;height:39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" fillcolor="#fbc01e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22F90"/>
    <w:multiLevelType w:val="hybridMultilevel"/>
    <w:tmpl w:val="8B48DB96"/>
    <w:lvl w:ilvl="0" w:tplc="CD5A6CB2">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43E57"/>
    <w:multiLevelType w:val="hybridMultilevel"/>
    <w:tmpl w:val="AF90C4B2"/>
    <w:lvl w:ilvl="0" w:tplc="985EBCDA">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0817D4"/>
    <w:rsid w:val="00005E46"/>
    <w:rsid w:val="00072794"/>
    <w:rsid w:val="000817D4"/>
    <w:rsid w:val="000B4A03"/>
    <w:rsid w:val="000C46AF"/>
    <w:rsid w:val="000C4F84"/>
    <w:rsid w:val="000D2FB8"/>
    <w:rsid w:val="000D58A1"/>
    <w:rsid w:val="00115CDD"/>
    <w:rsid w:val="0012781F"/>
    <w:rsid w:val="00162CC6"/>
    <w:rsid w:val="001A5119"/>
    <w:rsid w:val="001B7024"/>
    <w:rsid w:val="001C3E35"/>
    <w:rsid w:val="00217187"/>
    <w:rsid w:val="00217E8A"/>
    <w:rsid w:val="0024227D"/>
    <w:rsid w:val="00266A71"/>
    <w:rsid w:val="0029260B"/>
    <w:rsid w:val="002B0DA0"/>
    <w:rsid w:val="002D0E83"/>
    <w:rsid w:val="003468EB"/>
    <w:rsid w:val="00351FC3"/>
    <w:rsid w:val="00383D2C"/>
    <w:rsid w:val="003B556D"/>
    <w:rsid w:val="003F06FC"/>
    <w:rsid w:val="00440701"/>
    <w:rsid w:val="004825A2"/>
    <w:rsid w:val="004B3742"/>
    <w:rsid w:val="004C5648"/>
    <w:rsid w:val="00512C2D"/>
    <w:rsid w:val="005647EB"/>
    <w:rsid w:val="00584834"/>
    <w:rsid w:val="006213AA"/>
    <w:rsid w:val="006272F2"/>
    <w:rsid w:val="006308C7"/>
    <w:rsid w:val="00643338"/>
    <w:rsid w:val="00654214"/>
    <w:rsid w:val="006F238E"/>
    <w:rsid w:val="00742379"/>
    <w:rsid w:val="00743133"/>
    <w:rsid w:val="00792E7A"/>
    <w:rsid w:val="007E3747"/>
    <w:rsid w:val="007F63E3"/>
    <w:rsid w:val="00813634"/>
    <w:rsid w:val="008561EE"/>
    <w:rsid w:val="00910C19"/>
    <w:rsid w:val="00943C8F"/>
    <w:rsid w:val="00984D28"/>
    <w:rsid w:val="009B0037"/>
    <w:rsid w:val="009C1BEC"/>
    <w:rsid w:val="009C456F"/>
    <w:rsid w:val="009D730C"/>
    <w:rsid w:val="009F5860"/>
    <w:rsid w:val="00A323FD"/>
    <w:rsid w:val="00A615FE"/>
    <w:rsid w:val="00B45705"/>
    <w:rsid w:val="00BD3B15"/>
    <w:rsid w:val="00C45D04"/>
    <w:rsid w:val="00C5065F"/>
    <w:rsid w:val="00C77D82"/>
    <w:rsid w:val="00C8111D"/>
    <w:rsid w:val="00C95CBD"/>
    <w:rsid w:val="00CC1BAC"/>
    <w:rsid w:val="00DB565B"/>
    <w:rsid w:val="00DE2AFA"/>
    <w:rsid w:val="00DF20ED"/>
    <w:rsid w:val="00E84783"/>
    <w:rsid w:val="00E9550B"/>
    <w:rsid w:val="00F00ED2"/>
    <w:rsid w:val="00F25319"/>
    <w:rsid w:val="00F7286D"/>
    <w:rsid w:val="00F93D02"/>
    <w:rsid w:val="00FB2D5C"/>
    <w:rsid w:val="00FE4069"/>
    <w:rsid w:val="00FE5F3D"/>
    <w:rsid w:val="00FF4EF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8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EFE1A2"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EFE1A2"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EFE1A2"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131D43"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EFE1A2" w:themeColor="accent2"/>
      <w:sz w:val="22"/>
    </w:rPr>
  </w:style>
  <w:style w:type="paragraph" w:styleId="Heading6">
    <w:name w:val="heading 6"/>
    <w:basedOn w:val="Normal"/>
    <w:next w:val="Normal"/>
    <w:link w:val="Heading6Char"/>
    <w:rsid w:val="000D58A1"/>
    <w:pPr>
      <w:keepNext/>
      <w:keepLines/>
      <w:spacing w:before="200" w:after="0"/>
      <w:outlineLvl w:val="5"/>
    </w:pPr>
    <w:rPr>
      <w:rFonts w:asciiTheme="majorHAnsi" w:eastAsiaTheme="majorEastAsia" w:hAnsiTheme="majorHAnsi" w:cstheme="majorBidi"/>
      <w:i/>
      <w:iCs/>
      <w:color w:val="89640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131D43" w:themeColor="text2" w:themeShade="80"/>
      <w:sz w:val="22"/>
    </w:rPr>
  </w:style>
  <w:style w:type="character" w:customStyle="1" w:styleId="HeaderChar">
    <w:name w:val="Header Char"/>
    <w:basedOn w:val="DefaultParagraphFont"/>
    <w:link w:val="Header"/>
    <w:uiPriority w:val="99"/>
    <w:rsid w:val="00B85895"/>
    <w:rPr>
      <w:color w:val="131D43" w:themeColor="text2" w:themeShade="80"/>
      <w:sz w:val="22"/>
    </w:rPr>
  </w:style>
  <w:style w:type="paragraph" w:styleId="Footer">
    <w:name w:val="footer"/>
    <w:basedOn w:val="Normal"/>
    <w:link w:val="FooterChar"/>
    <w:uiPriority w:val="99"/>
    <w:unhideWhenUsed/>
    <w:rsid w:val="00297F8E"/>
    <w:pPr>
      <w:spacing w:after="0"/>
      <w:jc w:val="right"/>
    </w:pPr>
    <w:rPr>
      <w:color w:val="131D43" w:themeColor="text2" w:themeShade="80"/>
      <w:sz w:val="20"/>
    </w:rPr>
  </w:style>
  <w:style w:type="character" w:customStyle="1" w:styleId="FooterChar">
    <w:name w:val="Footer Char"/>
    <w:basedOn w:val="DefaultParagraphFont"/>
    <w:link w:val="Footer"/>
    <w:uiPriority w:val="99"/>
    <w:rsid w:val="00297F8E"/>
    <w:rPr>
      <w:color w:val="131D43"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EFE1A2"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EFE1A2"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EFE1A2"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131D43"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EFE1A2"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131D43" w:themeColor="text2" w:themeShade="80"/>
      <w:sz w:val="22"/>
    </w:rPr>
  </w:style>
  <w:style w:type="character" w:customStyle="1" w:styleId="BodyTextChar">
    <w:name w:val="Body Text Char"/>
    <w:basedOn w:val="DefaultParagraphFont"/>
    <w:link w:val="BodyText"/>
    <w:uiPriority w:val="99"/>
    <w:rsid w:val="00E21857"/>
    <w:rPr>
      <w:color w:val="131D43" w:themeColor="text2" w:themeShade="80"/>
      <w:sz w:val="22"/>
    </w:rPr>
  </w:style>
  <w:style w:type="paragraph" w:styleId="BodyText2">
    <w:name w:val="Body Text 2"/>
    <w:basedOn w:val="Normal"/>
    <w:link w:val="BodyText2Char"/>
    <w:uiPriority w:val="99"/>
    <w:unhideWhenUsed/>
    <w:rsid w:val="00E21857"/>
    <w:pPr>
      <w:spacing w:line="252" w:lineRule="auto"/>
    </w:pPr>
    <w:rPr>
      <w:color w:val="131D43" w:themeColor="text2" w:themeShade="80"/>
      <w:sz w:val="20"/>
    </w:rPr>
  </w:style>
  <w:style w:type="character" w:customStyle="1" w:styleId="BodyText2Char">
    <w:name w:val="Body Text 2 Char"/>
    <w:basedOn w:val="DefaultParagraphFont"/>
    <w:link w:val="BodyText2"/>
    <w:uiPriority w:val="99"/>
    <w:rsid w:val="00E21857"/>
    <w:rPr>
      <w:color w:val="131D43"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95A5E1"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95A5E1"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FBC01E" w:themeColor="accent1"/>
      <w:sz w:val="28"/>
    </w:rPr>
  </w:style>
  <w:style w:type="character" w:customStyle="1" w:styleId="OrganizationChar">
    <w:name w:val="Organization Char"/>
    <w:basedOn w:val="DefaultParagraphFont"/>
    <w:link w:val="Organization"/>
    <w:rsid w:val="001149FF"/>
    <w:rPr>
      <w:color w:val="FBC01E"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131D43"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EFE1A2" w:themeColor="accent2"/>
      <w:sz w:val="28"/>
    </w:rPr>
  </w:style>
  <w:style w:type="paragraph" w:customStyle="1" w:styleId="Continued">
    <w:name w:val="Continued"/>
    <w:basedOn w:val="Normal"/>
    <w:qFormat/>
    <w:rsid w:val="003B457D"/>
    <w:pPr>
      <w:spacing w:after="0"/>
      <w:jc w:val="right"/>
    </w:pPr>
    <w:rPr>
      <w:color w:val="EFE1A2" w:themeColor="accent2"/>
    </w:rPr>
  </w:style>
  <w:style w:type="character" w:customStyle="1" w:styleId="RecipientChar">
    <w:name w:val="Recipient Char"/>
    <w:basedOn w:val="DefaultParagraphFont"/>
    <w:link w:val="Recipient"/>
    <w:rsid w:val="001149FF"/>
    <w:rPr>
      <w:color w:val="EFE1A2" w:themeColor="accent2"/>
      <w:sz w:val="28"/>
    </w:rPr>
  </w:style>
  <w:style w:type="character" w:customStyle="1" w:styleId="Heading6Char">
    <w:name w:val="Heading 6 Char"/>
    <w:basedOn w:val="DefaultParagraphFont"/>
    <w:link w:val="Heading6"/>
    <w:rsid w:val="000D58A1"/>
    <w:rPr>
      <w:rFonts w:asciiTheme="majorHAnsi" w:eastAsiaTheme="majorEastAsia" w:hAnsiTheme="majorHAnsi" w:cstheme="majorBidi"/>
      <w:i/>
      <w:iCs/>
      <w:color w:val="896402" w:themeColor="accent1" w:themeShade="7F"/>
    </w:rPr>
  </w:style>
  <w:style w:type="paragraph" w:styleId="BodyText3">
    <w:name w:val="Body Text 3"/>
    <w:basedOn w:val="Normal"/>
    <w:link w:val="BodyText3Char"/>
    <w:rsid w:val="00266A71"/>
    <w:pPr>
      <w:spacing w:after="120"/>
    </w:pPr>
    <w:rPr>
      <w:sz w:val="16"/>
      <w:szCs w:val="16"/>
    </w:rPr>
  </w:style>
  <w:style w:type="character" w:customStyle="1" w:styleId="BodyText3Char">
    <w:name w:val="Body Text 3 Char"/>
    <w:basedOn w:val="DefaultParagraphFont"/>
    <w:link w:val="BodyText3"/>
    <w:rsid w:val="00266A71"/>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Body Text" w:uiPriority="99"/>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EFE1A2"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EFE1A2"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EFE1A2"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131D43"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EFE1A2" w:themeColor="accent2"/>
      <w:sz w:val="22"/>
    </w:rPr>
  </w:style>
  <w:style w:type="paragraph" w:styleId="Heading6">
    <w:name w:val="heading 6"/>
    <w:basedOn w:val="Normal"/>
    <w:next w:val="Normal"/>
    <w:link w:val="Heading6Char"/>
    <w:rsid w:val="000D58A1"/>
    <w:pPr>
      <w:keepNext/>
      <w:keepLines/>
      <w:spacing w:before="200" w:after="0"/>
      <w:outlineLvl w:val="5"/>
    </w:pPr>
    <w:rPr>
      <w:rFonts w:asciiTheme="majorHAnsi" w:eastAsiaTheme="majorEastAsia" w:hAnsiTheme="majorHAnsi" w:cstheme="majorBidi"/>
      <w:i/>
      <w:iCs/>
      <w:color w:val="89640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131D43" w:themeColor="text2" w:themeShade="80"/>
      <w:sz w:val="22"/>
    </w:rPr>
  </w:style>
  <w:style w:type="character" w:customStyle="1" w:styleId="HeaderChar">
    <w:name w:val="Header Char"/>
    <w:basedOn w:val="DefaultParagraphFont"/>
    <w:link w:val="Header"/>
    <w:uiPriority w:val="99"/>
    <w:rsid w:val="00B85895"/>
    <w:rPr>
      <w:color w:val="131D43" w:themeColor="text2" w:themeShade="80"/>
      <w:sz w:val="22"/>
    </w:rPr>
  </w:style>
  <w:style w:type="paragraph" w:styleId="Footer">
    <w:name w:val="footer"/>
    <w:basedOn w:val="Normal"/>
    <w:link w:val="FooterChar"/>
    <w:uiPriority w:val="99"/>
    <w:unhideWhenUsed/>
    <w:rsid w:val="00297F8E"/>
    <w:pPr>
      <w:spacing w:after="0"/>
      <w:jc w:val="right"/>
    </w:pPr>
    <w:rPr>
      <w:color w:val="131D43" w:themeColor="text2" w:themeShade="80"/>
      <w:sz w:val="20"/>
    </w:rPr>
  </w:style>
  <w:style w:type="character" w:customStyle="1" w:styleId="FooterChar">
    <w:name w:val="Footer Char"/>
    <w:basedOn w:val="DefaultParagraphFont"/>
    <w:link w:val="Footer"/>
    <w:uiPriority w:val="99"/>
    <w:rsid w:val="00297F8E"/>
    <w:rPr>
      <w:color w:val="131D43"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EFE1A2"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EFE1A2"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EFE1A2"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131D43"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EFE1A2"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131D43" w:themeColor="text2" w:themeShade="80"/>
      <w:sz w:val="22"/>
    </w:rPr>
  </w:style>
  <w:style w:type="character" w:customStyle="1" w:styleId="BodyTextChar">
    <w:name w:val="Body Text Char"/>
    <w:basedOn w:val="DefaultParagraphFont"/>
    <w:link w:val="BodyText"/>
    <w:uiPriority w:val="99"/>
    <w:rsid w:val="00E21857"/>
    <w:rPr>
      <w:color w:val="131D43" w:themeColor="text2" w:themeShade="80"/>
      <w:sz w:val="22"/>
    </w:rPr>
  </w:style>
  <w:style w:type="paragraph" w:styleId="BodyText2">
    <w:name w:val="Body Text 2"/>
    <w:basedOn w:val="Normal"/>
    <w:link w:val="BodyText2Char"/>
    <w:uiPriority w:val="99"/>
    <w:unhideWhenUsed/>
    <w:rsid w:val="00E21857"/>
    <w:pPr>
      <w:spacing w:line="252" w:lineRule="auto"/>
    </w:pPr>
    <w:rPr>
      <w:color w:val="131D43" w:themeColor="text2" w:themeShade="80"/>
      <w:sz w:val="20"/>
    </w:rPr>
  </w:style>
  <w:style w:type="character" w:customStyle="1" w:styleId="BodyText2Char">
    <w:name w:val="Body Text 2 Char"/>
    <w:basedOn w:val="DefaultParagraphFont"/>
    <w:link w:val="BodyText2"/>
    <w:uiPriority w:val="99"/>
    <w:rsid w:val="00E21857"/>
    <w:rPr>
      <w:color w:val="131D43"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95A5E1"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95A5E1" w:themeColor="text2" w:themeTint="66"/>
      <w:sz w:val="36"/>
    </w:rPr>
  </w:style>
  <w:style w:type="paragraph" w:customStyle="1" w:styleId="BlockHeading">
    <w:name w:val="Block Heading"/>
    <w:basedOn w:val="Normal"/>
    <w:link w:val="BlockHeadingChar"/>
    <w:qFormat/>
    <w:rsid w:val="00E21857"/>
    <w:pPr>
      <w:spacing w:after="0"/>
      <w:jc w:val="center"/>
    </w:pPr>
    <w:rPr>
      <w:color w:val="FFFFFF" w:themeColor="background1"/>
      <w:sz w:val="52"/>
    </w:rPr>
  </w:style>
  <w:style w:type="paragraph" w:customStyle="1" w:styleId="Organization">
    <w:name w:val="Organization"/>
    <w:basedOn w:val="Normal"/>
    <w:link w:val="OrganizationChar"/>
    <w:qFormat/>
    <w:rsid w:val="001149FF"/>
    <w:pPr>
      <w:spacing w:after="0"/>
    </w:pPr>
    <w:rPr>
      <w:color w:val="FBC01E" w:themeColor="accent1"/>
      <w:sz w:val="28"/>
    </w:rPr>
  </w:style>
  <w:style w:type="character" w:customStyle="1" w:styleId="OrganizationChar">
    <w:name w:val="Organization Char"/>
    <w:basedOn w:val="DefaultParagraphFont"/>
    <w:link w:val="Organization"/>
    <w:rsid w:val="001149FF"/>
    <w:rPr>
      <w:color w:val="FBC01E"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131D43"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qFormat/>
    <w:rsid w:val="001149FF"/>
    <w:pPr>
      <w:spacing w:after="0"/>
    </w:pPr>
    <w:rPr>
      <w:color w:val="EFE1A2" w:themeColor="accent2"/>
      <w:sz w:val="28"/>
    </w:rPr>
  </w:style>
  <w:style w:type="paragraph" w:customStyle="1" w:styleId="Continued">
    <w:name w:val="Continued"/>
    <w:basedOn w:val="Normal"/>
    <w:qFormat/>
    <w:rsid w:val="003B457D"/>
    <w:pPr>
      <w:spacing w:after="0"/>
      <w:jc w:val="right"/>
    </w:pPr>
    <w:rPr>
      <w:color w:val="EFE1A2" w:themeColor="accent2"/>
    </w:rPr>
  </w:style>
  <w:style w:type="character" w:customStyle="1" w:styleId="RecipientChar">
    <w:name w:val="Recipient Char"/>
    <w:basedOn w:val="DefaultParagraphFont"/>
    <w:link w:val="Recipient"/>
    <w:rsid w:val="001149FF"/>
    <w:rPr>
      <w:color w:val="EFE1A2" w:themeColor="accent2"/>
      <w:sz w:val="28"/>
    </w:rPr>
  </w:style>
  <w:style w:type="character" w:customStyle="1" w:styleId="Heading6Char">
    <w:name w:val="Heading 6 Char"/>
    <w:basedOn w:val="DefaultParagraphFont"/>
    <w:link w:val="Heading6"/>
    <w:rsid w:val="000D58A1"/>
    <w:rPr>
      <w:rFonts w:asciiTheme="majorHAnsi" w:eastAsiaTheme="majorEastAsia" w:hAnsiTheme="majorHAnsi" w:cstheme="majorBidi"/>
      <w:i/>
      <w:iCs/>
      <w:color w:val="896402" w:themeColor="accent1" w:themeShade="7F"/>
    </w:rPr>
  </w:style>
  <w:style w:type="paragraph" w:styleId="BodyText3">
    <w:name w:val="Body Text 3"/>
    <w:basedOn w:val="Normal"/>
    <w:link w:val="BodyText3Char"/>
    <w:rsid w:val="00266A71"/>
    <w:pPr>
      <w:spacing w:after="120"/>
    </w:pPr>
    <w:rPr>
      <w:sz w:val="16"/>
      <w:szCs w:val="16"/>
    </w:rPr>
  </w:style>
  <w:style w:type="character" w:customStyle="1" w:styleId="BodyText3Char">
    <w:name w:val="Body Text 3 Char"/>
    <w:basedOn w:val="DefaultParagraphFont"/>
    <w:link w:val="BodyText3"/>
    <w:rsid w:val="00266A7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microsoft.com/office/2007/relationships/hdphoto" Target="media/hdphoto2.wdp"/><Relationship Id="rId15" Type="http://schemas.openxmlformats.org/officeDocument/2006/relationships/image" Target="media/image3.png"/><Relationship Id="rId16" Type="http://schemas.microsoft.com/office/2007/relationships/hdphoto" Target="media/hdphoto3.wdp"/><Relationship Id="rId17" Type="http://schemas.openxmlformats.org/officeDocument/2006/relationships/image" Target="media/image4.png"/><Relationship Id="rId18" Type="http://schemas.microsoft.com/office/2007/relationships/hdphoto" Target="media/hdphoto4.wdp"/><Relationship Id="rId19" Type="http://schemas.openxmlformats.org/officeDocument/2006/relationships/image" Target="media/image5.png"/><Relationship Id="rId63" Type="http://schemas.openxmlformats.org/officeDocument/2006/relationships/fontTable" Target="fontTable.xml"/><Relationship Id="rId64" Type="http://schemas.openxmlformats.org/officeDocument/2006/relationships/theme" Target="theme/theme1.xml"/><Relationship Id="rId50" Type="http://schemas.microsoft.com/office/2007/relationships/hdphoto" Target="media/hdphoto15.wdp"/><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image" Target="media/image33.png"/><Relationship Id="rId59" Type="http://schemas.microsoft.com/office/2007/relationships/hdphoto" Target="media/hdphoto16.wdp"/><Relationship Id="rId40" Type="http://schemas.openxmlformats.org/officeDocument/2006/relationships/image" Target="media/image19.png"/><Relationship Id="rId41" Type="http://schemas.microsoft.com/office/2007/relationships/hdphoto" Target="media/hdphoto12.wdp"/><Relationship Id="rId42" Type="http://schemas.openxmlformats.org/officeDocument/2006/relationships/image" Target="media/image20.png"/><Relationship Id="rId43" Type="http://schemas.microsoft.com/office/2007/relationships/hdphoto" Target="media/hdphoto13.wdp"/><Relationship Id="rId44" Type="http://schemas.openxmlformats.org/officeDocument/2006/relationships/image" Target="media/image21.png"/><Relationship Id="rId45" Type="http://schemas.microsoft.com/office/2007/relationships/hdphoto" Target="media/hdphoto14.wdp"/><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11.png"/><Relationship Id="rId31" Type="http://schemas.openxmlformats.org/officeDocument/2006/relationships/image" Target="media/image12.png"/><Relationship Id="rId32" Type="http://schemas.microsoft.com/office/2007/relationships/hdphoto" Target="media/hdphoto10.wdp"/><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image" Target="media/image18.png"/><Relationship Id="rId39" Type="http://schemas.microsoft.com/office/2007/relationships/hdphoto" Target="media/hdphoto11.wdp"/><Relationship Id="rId20" Type="http://schemas.microsoft.com/office/2007/relationships/hdphoto" Target="media/hdphoto5.wdp"/><Relationship Id="rId21" Type="http://schemas.openxmlformats.org/officeDocument/2006/relationships/image" Target="media/image6.png"/><Relationship Id="rId22" Type="http://schemas.openxmlformats.org/officeDocument/2006/relationships/image" Target="media/image7.png"/><Relationship Id="rId23" Type="http://schemas.microsoft.com/office/2007/relationships/hdphoto" Target="media/hdphoto6.wdp"/><Relationship Id="rId24" Type="http://schemas.openxmlformats.org/officeDocument/2006/relationships/image" Target="media/image8.png"/><Relationship Id="rId25" Type="http://schemas.microsoft.com/office/2007/relationships/hdphoto" Target="media/hdphoto7.wdp"/><Relationship Id="rId26" Type="http://schemas.openxmlformats.org/officeDocument/2006/relationships/image" Target="media/image9.png"/><Relationship Id="rId27" Type="http://schemas.microsoft.com/office/2007/relationships/hdphoto" Target="media/hdphoto8.wdp"/><Relationship Id="rId28" Type="http://schemas.openxmlformats.org/officeDocument/2006/relationships/image" Target="media/image10.png"/><Relationship Id="rId29" Type="http://schemas.microsoft.com/office/2007/relationships/hdphoto" Target="media/hdphoto9.wdp"/><Relationship Id="rId60" Type="http://schemas.openxmlformats.org/officeDocument/2006/relationships/image" Target="media/image34.jpeg"/><Relationship Id="rId61" Type="http://schemas.openxmlformats.org/officeDocument/2006/relationships/header" Target="header3.xml"/><Relationship Id="rId62" Type="http://schemas.openxmlformats.org/officeDocument/2006/relationships/footer" Target="footer2.xml"/><Relationship Id="rId10" Type="http://schemas.openxmlformats.org/officeDocument/2006/relationships/header" Target="header2.xml"/><Relationship Id="rId11" Type="http://schemas.openxmlformats.org/officeDocument/2006/relationships/image" Target="media/image1.png"/><Relationship Id="rId1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theme1.xml><?xml version="1.0" encoding="utf-8"?>
<a:theme xmlns:a="http://schemas.openxmlformats.org/drawingml/2006/main" name="Capital">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Newsletter.dotx</Template>
  <TotalTime>257</TotalTime>
  <Pages>5</Pages>
  <Words>12</Words>
  <Characters>72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24</cp:revision>
  <cp:lastPrinted>2007-11-08T16:04:00Z</cp:lastPrinted>
  <dcterms:created xsi:type="dcterms:W3CDTF">2014-07-01T15:26:00Z</dcterms:created>
  <dcterms:modified xsi:type="dcterms:W3CDTF">2014-07-08T22:47:00Z</dcterms:modified>
  <cp:category/>
</cp:coreProperties>
</file>