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87BE5" w14:textId="761A86B4" w:rsidR="007356E0" w:rsidRDefault="0051550B">
      <w:pPr>
        <w:sectPr w:rsidR="007356E0">
          <w:headerReference w:type="default" r:id="rId8"/>
          <w:footerReference w:type="default" r:id="rId9"/>
          <w:pgSz w:w="12240" w:h="15840"/>
          <w:pgMar w:top="720" w:right="720" w:bottom="720" w:left="720" w:header="720" w:footer="720" w:gutter="0"/>
          <w:cols w:space="720"/>
          <w:titlePg/>
        </w:sectPr>
      </w:pPr>
      <w:r>
        <w:rPr>
          <w:noProof/>
        </w:rPr>
        <w:drawing>
          <wp:anchor distT="0" distB="0" distL="114300" distR="114300" simplePos="0" relativeHeight="251655162" behindDoc="0" locked="0" layoutInCell="1" allowOverlap="1" wp14:anchorId="0FFCAE7F" wp14:editId="5AE3207B">
            <wp:simplePos x="0" y="0"/>
            <wp:positionH relativeFrom="page">
              <wp:posOffset>625475</wp:posOffset>
            </wp:positionH>
            <wp:positionV relativeFrom="page">
              <wp:posOffset>5604510</wp:posOffset>
            </wp:positionV>
            <wp:extent cx="2002790" cy="1462405"/>
            <wp:effectExtent l="203200" t="203200" r="181610" b="239395"/>
            <wp:wrapThrough wrapText="bothSides">
              <wp:wrapPolygon edited="0">
                <wp:start x="20457" y="-2400"/>
                <wp:lineTo x="-1734" y="-3065"/>
                <wp:lineTo x="-1990" y="20579"/>
                <wp:lineTo x="-1284" y="24004"/>
                <wp:lineTo x="1726" y="24197"/>
                <wp:lineTo x="2025" y="23465"/>
                <wp:lineTo x="22898" y="22544"/>
                <wp:lineTo x="22964" y="4521"/>
                <wp:lineTo x="22334" y="-1153"/>
                <wp:lineTo x="22372" y="-2277"/>
                <wp:lineTo x="20457" y="-2400"/>
              </wp:wrapPolygon>
            </wp:wrapThrough>
            <wp:docPr id="3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t="17291" r="15339"/>
                    <a:stretch/>
                  </pic:blipFill>
                  <pic:spPr bwMode="auto">
                    <a:xfrm rot="21439841">
                      <a:off x="0" y="0"/>
                      <a:ext cx="2002790" cy="1462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007" behindDoc="0" locked="0" layoutInCell="1" allowOverlap="1" wp14:anchorId="2418768B" wp14:editId="14410F94">
                <wp:simplePos x="0" y="0"/>
                <wp:positionH relativeFrom="page">
                  <wp:posOffset>488867</wp:posOffset>
                </wp:positionH>
                <wp:positionV relativeFrom="page">
                  <wp:posOffset>3794760</wp:posOffset>
                </wp:positionV>
                <wp:extent cx="6812280" cy="0"/>
                <wp:effectExtent l="0" t="0" r="20320" b="25400"/>
                <wp:wrapNone/>
                <wp:docPr id="334" name="Straight Connector 334"/>
                <wp:cNvGraphicFramePr/>
                <a:graphic xmlns:a="http://schemas.openxmlformats.org/drawingml/2006/main">
                  <a:graphicData uri="http://schemas.microsoft.com/office/word/2010/wordprocessingShape">
                    <wps:wsp>
                      <wps:cNvCnPr/>
                      <wps:spPr>
                        <a:xfrm>
                          <a:off x="0" y="0"/>
                          <a:ext cx="6812280" cy="0"/>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4" o:spid="_x0000_s1026" style="position:absolute;z-index:251731007;visibility:visible;mso-wrap-style:square;mso-wrap-distance-left:9pt;mso-wrap-distance-top:0;mso-wrap-distance-right:9pt;mso-wrap-distance-bottom:0;mso-position-horizontal:absolute;mso-position-horizontal-relative:page;mso-position-vertical:absolute;mso-position-vertical-relative:page" from="38.5pt,298.8pt" to="574.9pt,29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" strokecolor="#76c5ef [3204]" strokeweight="1pt">
                <w10:wrap anchorx="page" anchory="page"/>
              </v:line>
            </w:pict>
          </mc:Fallback>
        </mc:AlternateContent>
      </w:r>
      <w:r>
        <w:rPr>
          <w:noProof/>
        </w:rPr>
        <mc:AlternateContent>
          <mc:Choice Requires="wps">
            <w:drawing>
              <wp:anchor distT="0" distB="0" distL="114300" distR="114300" simplePos="0" relativeHeight="251700287" behindDoc="0" locked="0" layoutInCell="1" allowOverlap="1" wp14:anchorId="315C2703" wp14:editId="616C2B3D">
                <wp:simplePos x="0" y="0"/>
                <wp:positionH relativeFrom="page">
                  <wp:posOffset>749300</wp:posOffset>
                </wp:positionH>
                <wp:positionV relativeFrom="page">
                  <wp:posOffset>3853815</wp:posOffset>
                </wp:positionV>
                <wp:extent cx="1496060" cy="1028700"/>
                <wp:effectExtent l="0" t="0" r="0" b="12700"/>
                <wp:wrapThrough wrapText="bothSides">
                  <wp:wrapPolygon edited="0">
                    <wp:start x="367" y="0"/>
                    <wp:lineTo x="367" y="21333"/>
                    <wp:lineTo x="20903" y="21333"/>
                    <wp:lineTo x="20903" y="0"/>
                    <wp:lineTo x="367" y="0"/>
                  </wp:wrapPolygon>
                </wp:wrapThrough>
                <wp:docPr id="288" name="Text Box 288"/>
                <wp:cNvGraphicFramePr/>
                <a:graphic xmlns:a="http://schemas.openxmlformats.org/drawingml/2006/main">
                  <a:graphicData uri="http://schemas.microsoft.com/office/word/2010/wordprocessingShape">
                    <wps:wsp>
                      <wps:cNvSpPr txBox="1"/>
                      <wps:spPr>
                        <a:xfrm>
                          <a:off x="0" y="0"/>
                          <a:ext cx="1496060" cy="1028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1D75F4" w14:textId="77777777" w:rsidR="00290A7F" w:rsidRPr="00AF02F0" w:rsidRDefault="00290A7F" w:rsidP="00AF02F0">
                            <w:pPr>
                              <w:jc w:val="center"/>
                              <w:rPr>
                                <w:color w:val="FFFFFF" w:themeColor="background1"/>
                                <w:sz w:val="52"/>
                                <w:szCs w:val="52"/>
                              </w:rPr>
                            </w:pPr>
                            <w:r>
                              <w:rPr>
                                <w:color w:val="FFFFFF" w:themeColor="background1"/>
                                <w:sz w:val="52"/>
                                <w:szCs w:val="52"/>
                              </w:rPr>
                              <w:t>Team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8" o:spid="_x0000_s1026" type="#_x0000_t202" style="position:absolute;margin-left:59pt;margin-top:303.45pt;width:117.8pt;height:81pt;z-index:251700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" mv:complextextbox="1" filled="f" stroked="f">
                <v:textbox>
                  <w:txbxContent>
                    <w:p w14:paraId="551D75F4" w14:textId="77777777" w:rsidR="00290A7F" w:rsidRPr="00AF02F0" w:rsidRDefault="00290A7F" w:rsidP="00AF02F0">
                      <w:pPr>
                        <w:jc w:val="center"/>
                        <w:rPr>
                          <w:color w:val="FFFFFF" w:themeColor="background1"/>
                          <w:sz w:val="52"/>
                          <w:szCs w:val="52"/>
                        </w:rPr>
                      </w:pPr>
                      <w:r>
                        <w:rPr>
                          <w:color w:val="FFFFFF" w:themeColor="background1"/>
                          <w:sz w:val="52"/>
                          <w:szCs w:val="52"/>
                        </w:rPr>
                        <w:t>Team Info</w:t>
                      </w:r>
                    </w:p>
                  </w:txbxContent>
                </v:textbox>
                <w10:wrap type="through" anchorx="page" anchory="page"/>
              </v:shape>
            </w:pict>
          </mc:Fallback>
        </mc:AlternateContent>
      </w:r>
      <w:r>
        <w:rPr>
          <w:noProof/>
        </w:rPr>
        <mc:AlternateContent>
          <mc:Choice Requires="wps">
            <w:drawing>
              <wp:anchor distT="0" distB="0" distL="114300" distR="114300" simplePos="0" relativeHeight="251699263" behindDoc="0" locked="0" layoutInCell="1" allowOverlap="1" wp14:anchorId="4B8F75D7" wp14:editId="773D4EDB">
                <wp:simplePos x="0" y="0"/>
                <wp:positionH relativeFrom="page">
                  <wp:posOffset>469900</wp:posOffset>
                </wp:positionH>
                <wp:positionV relativeFrom="page">
                  <wp:posOffset>3884930</wp:posOffset>
                </wp:positionV>
                <wp:extent cx="2070100" cy="952500"/>
                <wp:effectExtent l="0" t="0" r="12700" b="12700"/>
                <wp:wrapTight wrapText="bothSides">
                  <wp:wrapPolygon edited="0">
                    <wp:start x="0" y="0"/>
                    <wp:lineTo x="0" y="21312"/>
                    <wp:lineTo x="21467" y="21312"/>
                    <wp:lineTo x="21467" y="0"/>
                    <wp:lineTo x="0"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952500"/>
                        </a:xfrm>
                        <a:prstGeom prst="rect">
                          <a:avLst/>
                        </a:prstGeom>
                        <a:solidFill>
                          <a:schemeClr val="accent2"/>
                        </a:solidFill>
                        <a:ln>
                          <a:noFill/>
                        </a:ln>
                        <a:effectLst/>
                        <a:extLst>
                          <a:ext uri="{FAA26D3D-D897-4be2-8F04-BA451C77F1D7}">
                            <ma14:placeholderFlag xmlns:ma14="http://schemas.microsoft.com/office/mac/drawingml/2011/main"/>
                          </a:ext>
                        </a:extLst>
                      </wps:spPr>
                      <wps:txbx>
                        <w:txbxContent>
                          <w:p w14:paraId="3D10D1F3" w14:textId="77777777" w:rsidR="00290A7F" w:rsidRPr="0004577D" w:rsidRDefault="00290A7F" w:rsidP="007356E0">
                            <w:pPr>
                              <w:pStyle w:val="Heading2"/>
                              <w:rPr>
                                <w:color w:val="FEA022" w:themeColor="accent2"/>
                              </w:rPr>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37pt;margin-top:305.9pt;width:163pt;height:75pt;z-index:25169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" fillcolor="#fea022 [3205]" stroked="f">
                <v:textbox inset="10.8pt,,10.8pt">
                  <w:txbxContent>
                    <w:p w14:paraId="3D10D1F3" w14:textId="77777777" w:rsidR="00290A7F" w:rsidRPr="0004577D" w:rsidRDefault="00290A7F" w:rsidP="007356E0">
                      <w:pPr>
                        <w:pStyle w:val="Heading2"/>
                        <w:rPr>
                          <w:color w:val="FEA022" w:themeColor="accent2"/>
                        </w:rPr>
                      </w:pPr>
                    </w:p>
                  </w:txbxContent>
                </v:textbox>
                <w10:wrap type="tight" anchorx="page" anchory="page"/>
              </v:rect>
            </w:pict>
          </mc:Fallback>
        </mc:AlternateContent>
      </w:r>
      <w:r w:rsidR="0067405A">
        <w:rPr>
          <w:noProof/>
        </w:rPr>
        <mc:AlternateContent>
          <mc:Choice Requires="wpg">
            <w:drawing>
              <wp:anchor distT="0" distB="0" distL="114300" distR="114300" simplePos="0" relativeHeight="251664447" behindDoc="0" locked="0" layoutInCell="1" allowOverlap="1" wp14:anchorId="0F651448" wp14:editId="324BF8C7">
                <wp:simplePos x="0" y="0"/>
                <wp:positionH relativeFrom="page">
                  <wp:posOffset>1524000</wp:posOffset>
                </wp:positionH>
                <wp:positionV relativeFrom="page">
                  <wp:posOffset>3794760</wp:posOffset>
                </wp:positionV>
                <wp:extent cx="5790565" cy="1840865"/>
                <wp:effectExtent l="0" t="0" r="0" b="0"/>
                <wp:wrapThrough wrapText="bothSides">
                  <wp:wrapPolygon edited="0">
                    <wp:start x="95" y="0"/>
                    <wp:lineTo x="95" y="21160"/>
                    <wp:lineTo x="21413" y="21160"/>
                    <wp:lineTo x="21413" y="0"/>
                    <wp:lineTo x="95" y="0"/>
                  </wp:wrapPolygon>
                </wp:wrapThrough>
                <wp:docPr id="21" name="Group 21"/>
                <wp:cNvGraphicFramePr/>
                <a:graphic xmlns:a="http://schemas.openxmlformats.org/drawingml/2006/main">
                  <a:graphicData uri="http://schemas.microsoft.com/office/word/2010/wordprocessingGroup">
                    <wpg:wgp>
                      <wpg:cNvGrpSpPr/>
                      <wpg:grpSpPr>
                        <a:xfrm>
                          <a:off x="0" y="0"/>
                          <a:ext cx="5790565" cy="1840865"/>
                          <a:chOff x="0" y="0"/>
                          <a:chExt cx="5790565" cy="1840865"/>
                        </a:xfrm>
                        <a:extLst>
                          <a:ext uri="{0CCBE362-F206-4b92-989A-16890622DB6E}">
                            <ma14:wrappingTextBoxFlag xmlns:ma14="http://schemas.microsoft.com/office/mac/drawingml/2011/main" val="1"/>
                          </a:ext>
                        </a:extLst>
                      </wpg:grpSpPr>
                      <wps:wsp>
                        <wps:cNvPr id="63" name="Text Box 63"/>
                        <wps:cNvSpPr txBox="1"/>
                        <wps:spPr>
                          <a:xfrm>
                            <a:off x="0" y="0"/>
                            <a:ext cx="5790565" cy="18408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16965" y="45720"/>
                            <a:ext cx="4582160" cy="215900"/>
                          </a:xfrm>
                          <a:prstGeom prst="rect">
                            <a:avLst/>
                          </a:prstGeom>
                          <a:noFill/>
                          <a:ln>
                            <a:noFill/>
                          </a:ln>
                          <a:effectLst/>
                          <a:extLst>
                            <a:ext uri="{C572A759-6A51-4108-AA02-DFA0A04FC94B}">
                              <ma14:wrappingTextBoxFlag xmlns:ma14="http://schemas.microsoft.com/office/mac/drawingml/2011/main"/>
                            </a:ext>
                          </a:extLst>
                        </wps:spPr>
                        <wps:txbx id="3">
                          <w:txbxContent>
                            <w:p w14:paraId="671EE4A9" w14:textId="470897B5" w:rsidR="00290A7F" w:rsidRDefault="00290A7F" w:rsidP="00157828">
                              <w:pPr>
                                <w:spacing w:line="276" w:lineRule="auto"/>
                              </w:pPr>
                              <w:r>
                                <w:t>Any kids who plan on competing trampoline &amp; tumbling with Top Star in the upcoming season will owe an additional $49 along with the annual registration.  This covers USAG fees for the season.  Optional competition team classes will be offered during the two weeks that the gym will be closed.  There is a sign up on the desk with dates and times listed.  Please sign up for the evenings you plan on attending.  Please note that these extra practices are for team athletes only!  The extra classes will be at an additional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116965" y="260350"/>
                            <a:ext cx="4582160" cy="21653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116965" y="475615"/>
                            <a:ext cx="4582160" cy="21590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116965" y="690245"/>
                            <a:ext cx="4582160" cy="216535"/>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16965" y="905510"/>
                            <a:ext cx="4582160" cy="21590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120140"/>
                            <a:ext cx="5607685" cy="676275"/>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28" style="position:absolute;margin-left:120pt;margin-top:298.8pt;width:455.95pt;height:144.95pt;z-index:251664447;mso-position-horizontal-relative:page;mso-position-vertical-relative:page" coordsize="5790565,18408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" mv:complextextbox="1">
                <v:shape id="Text Box 63" o:spid="_x0000_s1029" type="#_x0000_t202" style="position:absolute;width:5790565;height:1840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6i11xQAA&#10;ANsAAAAPAAAAZHJzL2Rvd25yZXYueG1sRI9Ba8JAFITvgv9heUJvdWMLMUTXUEtbPES02oPHR/aZ&#10;hGbfhuw2if++Wyh4HGbmG2adjaYRPXWutqxgMY9AEBdW11wq+Dq/PyYgnEfW2FgmBTdykG2mkzWm&#10;2g78Sf3JlyJA2KWooPK+TaV0RUUG3dy2xMG72s6gD7Irpe5wCHDTyKcoiqXBmsNChS29VlR8n36M&#10;AspHc94nyzd/2F4/oktyHHJdKvUwG19WIDyN/h7+b++0gvgZ/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qLXXFAAAA2wAAAA8AAAAAAAAAAAAAAAAAlwIAAGRycy9k&#10;b3ducmV2LnhtbFBLBQYAAAAABAAEAPUAAACJAwAAAAA=&#10;" mv:complextextbox="1" filled="f" stroked="f"/>
                <v:shape id="Text Box 15" o:spid="_x0000_s1030" type="#_x0000_t202" style="position:absolute;left:1116965;top:45720;width:458216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14:paraId="671EE4A9" w14:textId="470897B5" w:rsidR="00290A7F" w:rsidRDefault="00290A7F" w:rsidP="00157828">
                        <w:pPr>
                          <w:spacing w:line="276" w:lineRule="auto"/>
                        </w:pPr>
                        <w:r>
                          <w:t>Any kids who plan on competing trampoline &amp; tumbling with Top Star in the upcoming season will owe an additional $49 along with the annual registration.  This covers USAG fees for the season.  Optional competition team classes will be offered during the two weeks that the gym will be closed.  There is a sign up on the desk with dates and times listed.  Please sign up for the evenings you plan on attending.  Please note that these extra practices are for team athletes only!  The extra classes will be at an additional cost.</w:t>
                        </w:r>
                      </w:p>
                    </w:txbxContent>
                  </v:textbox>
                </v:shape>
                <v:shape id="Text Box 16" o:spid="_x0000_s1031" type="#_x0000_t202" style="position:absolute;left:1116965;top:260350;width:458216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2" type="#_x0000_t202" style="position:absolute;left:1116965;top:475615;width:458216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3" type="#_x0000_t202" style="position:absolute;left:1116965;top:690245;width:458216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34" type="#_x0000_t202" style="position:absolute;left:1116965;top:905510;width:458216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35" type="#_x0000_t202" style="position:absolute;left:91440;top:1120140;width:5607685;height:676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mc:Fallback>
        </mc:AlternateContent>
      </w:r>
      <w:r w:rsidR="00BB03FF">
        <w:rPr>
          <w:noProof/>
        </w:rPr>
        <w:drawing>
          <wp:anchor distT="0" distB="0" distL="114300" distR="114300" simplePos="0" relativeHeight="251656187" behindDoc="0" locked="0" layoutInCell="1" allowOverlap="1" wp14:anchorId="7D9D4A34" wp14:editId="4654B280">
            <wp:simplePos x="0" y="0"/>
            <wp:positionH relativeFrom="page">
              <wp:posOffset>2861310</wp:posOffset>
            </wp:positionH>
            <wp:positionV relativeFrom="page">
              <wp:posOffset>5629910</wp:posOffset>
            </wp:positionV>
            <wp:extent cx="1835785" cy="1388110"/>
            <wp:effectExtent l="203200" t="203200" r="196215" b="237490"/>
            <wp:wrapThrough wrapText="bothSides">
              <wp:wrapPolygon edited="0">
                <wp:start x="-1176" y="-2288"/>
                <wp:lineTo x="-2037" y="-1432"/>
                <wp:lineTo x="-1987" y="20734"/>
                <wp:lineTo x="2922" y="23533"/>
                <wp:lineTo x="18787" y="23533"/>
                <wp:lineTo x="19119" y="24300"/>
                <wp:lineTo x="22700" y="24032"/>
                <wp:lineTo x="22914" y="22037"/>
                <wp:lineTo x="23060" y="-2519"/>
                <wp:lineTo x="1211" y="-2466"/>
                <wp:lineTo x="-1176" y="-2288"/>
              </wp:wrapPolygon>
            </wp:wrapThrough>
            <wp:docPr id="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pic:cNvPicPr>
                      <a:picLocks noChangeAspect="1" noChangeArrowheads="1"/>
                    </pic:cNvPicPr>
                  </pic:nvPicPr>
                  <pic:blipFill rotWithShape="1">
                    <a:blip r:embed="rId11">
                      <a:extLst>
                        <a:ext uri="{28A0092B-C50C-407E-A947-70E740481C1C}">
                          <a14:useLocalDpi xmlns:a14="http://schemas.microsoft.com/office/drawing/2010/main" val="0"/>
                        </a:ext>
                      </a:extLst>
                    </a:blip>
                    <a:srcRect t="18361" b="5971"/>
                    <a:stretch/>
                  </pic:blipFill>
                  <pic:spPr bwMode="auto">
                    <a:xfrm rot="194382">
                      <a:off x="0" y="0"/>
                      <a:ext cx="1835785" cy="13881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3FF">
        <w:rPr>
          <w:noProof/>
        </w:rPr>
        <w:drawing>
          <wp:anchor distT="0" distB="0" distL="114300" distR="114300" simplePos="0" relativeHeight="251654137" behindDoc="0" locked="0" layoutInCell="1" allowOverlap="1" wp14:anchorId="1DED856D" wp14:editId="3A50B50A">
            <wp:simplePos x="0" y="0"/>
            <wp:positionH relativeFrom="page">
              <wp:posOffset>4879975</wp:posOffset>
            </wp:positionH>
            <wp:positionV relativeFrom="page">
              <wp:posOffset>5588635</wp:posOffset>
            </wp:positionV>
            <wp:extent cx="2277745" cy="1405255"/>
            <wp:effectExtent l="203200" t="228600" r="211455" b="245745"/>
            <wp:wrapThrough wrapText="bothSides">
              <wp:wrapPolygon edited="0">
                <wp:start x="-775" y="-2359"/>
                <wp:lineTo x="-1706" y="-1481"/>
                <wp:lineTo x="-1593" y="20023"/>
                <wp:lineTo x="1428" y="23235"/>
                <wp:lineTo x="19533" y="23340"/>
                <wp:lineTo x="19804" y="24094"/>
                <wp:lineTo x="22448" y="23824"/>
                <wp:lineTo x="22823" y="21047"/>
                <wp:lineTo x="22844" y="-3209"/>
                <wp:lineTo x="667" y="-2506"/>
                <wp:lineTo x="-775" y="-2359"/>
              </wp:wrapPolygon>
            </wp:wrapThrough>
            <wp:docPr id="332" name="Picture 332" descr="Macintosh HD:Users:erinturner:Pictures:Newsletter:ph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Macintosh HD:Users:erinturner:Pictures:Newsletter:photo 1-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843" t="12251" r="11211" b="23636"/>
                    <a:stretch/>
                  </pic:blipFill>
                  <pic:spPr bwMode="auto">
                    <a:xfrm rot="216603">
                      <a:off x="0" y="0"/>
                      <a:ext cx="2277745" cy="1405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77D">
        <w:rPr>
          <w:noProof/>
        </w:rPr>
        <mc:AlternateContent>
          <mc:Choice Requires="wps">
            <w:drawing>
              <wp:anchor distT="0" distB="0" distL="114300" distR="114300" simplePos="0" relativeHeight="251698239" behindDoc="0" locked="0" layoutInCell="1" allowOverlap="1" wp14:anchorId="2D9D6168" wp14:editId="453E009F">
                <wp:simplePos x="0" y="0"/>
                <wp:positionH relativeFrom="page">
                  <wp:posOffset>889000</wp:posOffset>
                </wp:positionH>
                <wp:positionV relativeFrom="page">
                  <wp:posOffset>2131695</wp:posOffset>
                </wp:positionV>
                <wp:extent cx="1188085" cy="647700"/>
                <wp:effectExtent l="0" t="0" r="0" b="12700"/>
                <wp:wrapThrough wrapText="bothSides">
                  <wp:wrapPolygon edited="0">
                    <wp:start x="462" y="0"/>
                    <wp:lineTo x="462" y="21176"/>
                    <wp:lineTo x="20780" y="21176"/>
                    <wp:lineTo x="20780" y="0"/>
                    <wp:lineTo x="462" y="0"/>
                  </wp:wrapPolygon>
                </wp:wrapThrough>
                <wp:docPr id="61" name="Text Box 61"/>
                <wp:cNvGraphicFramePr/>
                <a:graphic xmlns:a="http://schemas.openxmlformats.org/drawingml/2006/main">
                  <a:graphicData uri="http://schemas.microsoft.com/office/word/2010/wordprocessingShape">
                    <wps:wsp>
                      <wps:cNvSpPr txBox="1"/>
                      <wps:spPr>
                        <a:xfrm>
                          <a:off x="0" y="0"/>
                          <a:ext cx="1188085"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E02D61" w14:textId="77777777" w:rsidR="00290A7F" w:rsidRPr="007356E0" w:rsidRDefault="00290A7F" w:rsidP="007356E0">
                            <w:pPr>
                              <w:jc w:val="center"/>
                              <w:rPr>
                                <w:color w:val="FFFFFF" w:themeColor="background1"/>
                                <w:sz w:val="64"/>
                                <w:szCs w:val="64"/>
                              </w:rPr>
                            </w:pPr>
                            <w:r w:rsidRPr="007356E0">
                              <w:rPr>
                                <w:color w:val="FFFFFF" w:themeColor="background1"/>
                                <w:sz w:val="64"/>
                                <w:szCs w:val="64"/>
                              </w:rPr>
                              <w:t>F Y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6" type="#_x0000_t202" style="position:absolute;margin-left:70pt;margin-top:167.85pt;width:93.55pt;height:51pt;z-index:25169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" mv:complextextbox="1" filled="f" stroked="f">
                <v:textbox>
                  <w:txbxContent>
                    <w:p w14:paraId="31E02D61" w14:textId="77777777" w:rsidR="00290A7F" w:rsidRPr="007356E0" w:rsidRDefault="00290A7F" w:rsidP="007356E0">
                      <w:pPr>
                        <w:jc w:val="center"/>
                        <w:rPr>
                          <w:color w:val="FFFFFF" w:themeColor="background1"/>
                          <w:sz w:val="64"/>
                          <w:szCs w:val="64"/>
                        </w:rPr>
                      </w:pPr>
                      <w:r w:rsidRPr="007356E0">
                        <w:rPr>
                          <w:color w:val="FFFFFF" w:themeColor="background1"/>
                          <w:sz w:val="64"/>
                          <w:szCs w:val="64"/>
                        </w:rPr>
                        <w:t>F Y I</w:t>
                      </w:r>
                    </w:p>
                  </w:txbxContent>
                </v:textbox>
                <w10:wrap type="through" anchorx="page" anchory="page"/>
              </v:shape>
            </w:pict>
          </mc:Fallback>
        </mc:AlternateContent>
      </w:r>
      <w:r w:rsidR="0067405A">
        <w:rPr>
          <w:noProof/>
        </w:rPr>
        <mc:AlternateContent>
          <mc:Choice Requires="wpg">
            <w:drawing>
              <wp:anchor distT="0" distB="0" distL="114300" distR="114300" simplePos="0" relativeHeight="251663423" behindDoc="0" locked="0" layoutInCell="1" allowOverlap="1" wp14:anchorId="68C6C238" wp14:editId="76AAB23E">
                <wp:simplePos x="0" y="0"/>
                <wp:positionH relativeFrom="page">
                  <wp:posOffset>1524000</wp:posOffset>
                </wp:positionH>
                <wp:positionV relativeFrom="page">
                  <wp:posOffset>1998980</wp:posOffset>
                </wp:positionV>
                <wp:extent cx="5801360" cy="2133600"/>
                <wp:effectExtent l="0" t="0" r="0" b="0"/>
                <wp:wrapThrough wrapText="bothSides">
                  <wp:wrapPolygon edited="0">
                    <wp:start x="95" y="0"/>
                    <wp:lineTo x="95" y="21343"/>
                    <wp:lineTo x="21373" y="21343"/>
                    <wp:lineTo x="21373" y="0"/>
                    <wp:lineTo x="95" y="0"/>
                  </wp:wrapPolygon>
                </wp:wrapThrough>
                <wp:docPr id="14" name="Group 14"/>
                <wp:cNvGraphicFramePr/>
                <a:graphic xmlns:a="http://schemas.openxmlformats.org/drawingml/2006/main">
                  <a:graphicData uri="http://schemas.microsoft.com/office/word/2010/wordprocessingGroup">
                    <wpg:wgp>
                      <wpg:cNvGrpSpPr/>
                      <wpg:grpSpPr>
                        <a:xfrm>
                          <a:off x="0" y="0"/>
                          <a:ext cx="5801360" cy="2133600"/>
                          <a:chOff x="0" y="0"/>
                          <a:chExt cx="5801360" cy="2133600"/>
                        </a:xfrm>
                        <a:extLst>
                          <a:ext uri="{0CCBE362-F206-4b92-989A-16890622DB6E}">
                            <ma14:wrappingTextBoxFlag xmlns:ma14="http://schemas.microsoft.com/office/mac/drawingml/2011/main" val="1"/>
                          </a:ext>
                        </a:extLst>
                      </wpg:grpSpPr>
                      <wps:wsp>
                        <wps:cNvPr id="62" name="Text Box 62"/>
                        <wps:cNvSpPr txBox="1"/>
                        <wps:spPr>
                          <a:xfrm>
                            <a:off x="0" y="0"/>
                            <a:ext cx="5801360" cy="213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116965" y="45720"/>
                            <a:ext cx="4592955" cy="215900"/>
                          </a:xfrm>
                          <a:prstGeom prst="rect">
                            <a:avLst/>
                          </a:prstGeom>
                          <a:noFill/>
                          <a:ln>
                            <a:noFill/>
                          </a:ln>
                          <a:effectLst/>
                          <a:extLst>
                            <a:ext uri="{C572A759-6A51-4108-AA02-DFA0A04FC94B}">
                              <ma14:wrappingTextBoxFlag xmlns:ma14="http://schemas.microsoft.com/office/mac/drawingml/2011/main"/>
                            </a:ext>
                          </a:extLst>
                        </wps:spPr>
                        <wps:txbx id="5">
                          <w:txbxContent>
                            <w:p w14:paraId="3DB50DA0" w14:textId="27698801" w:rsidR="00290A7F" w:rsidRDefault="00290A7F" w:rsidP="00157828">
                              <w:pPr>
                                <w:spacing w:line="276" w:lineRule="auto"/>
                              </w:pPr>
                              <w:r>
                                <w:t>Session 3 starts July 28</w:t>
                              </w:r>
                              <w:r w:rsidRPr="007356E0">
                                <w:rPr>
                                  <w:vertAlign w:val="superscript"/>
                                </w:rPr>
                                <w:t>th</w:t>
                              </w:r>
                              <w:r>
                                <w:t xml:space="preserve"> and goes until Thursday, August 14</w:t>
                              </w:r>
                              <w:r w:rsidRPr="007356E0">
                                <w:rPr>
                                  <w:vertAlign w:val="superscript"/>
                                </w:rPr>
                                <w:t>th</w:t>
                              </w:r>
                              <w:r>
                                <w:t>.  The gym will then be closed for the following two weeks.  Fall schedule will begin Tuesday, September 2</w:t>
                              </w:r>
                              <w:r w:rsidRPr="0051550B">
                                <w:rPr>
                                  <w:vertAlign w:val="superscript"/>
                                </w:rPr>
                                <w:t>nd</w:t>
                              </w:r>
                              <w:r>
                                <w:t>.  Registration for fall classes will be August 25</w:t>
                              </w:r>
                              <w:r w:rsidRPr="00561D5C">
                                <w:rPr>
                                  <w:vertAlign w:val="superscript"/>
                                </w:rPr>
                                <w:t>th</w:t>
                              </w:r>
                              <w:r>
                                <w:t>-28</w:t>
                              </w:r>
                              <w:r w:rsidRPr="00561D5C">
                                <w:rPr>
                                  <w:vertAlign w:val="superscript"/>
                                </w:rPr>
                                <w:t>th</w:t>
                              </w:r>
                              <w:r>
                                <w:t xml:space="preserve">, 4:00-7:00pm in the gym.  This is our annual registration period and every child must be re-registered to continue classes at Top Star.  The registration fee is $25.  If you have enrolled a child and paid the registration fee </w:t>
                              </w:r>
                              <w:r w:rsidRPr="00AF02F0">
                                <w:rPr>
                                  <w:u w:val="single"/>
                                </w:rPr>
                                <w:t>on or after June 1</w:t>
                              </w:r>
                              <w:r w:rsidRPr="00AF02F0">
                                <w:rPr>
                                  <w:u w:val="single"/>
                                  <w:vertAlign w:val="superscript"/>
                                </w:rPr>
                                <w:t>st</w:t>
                              </w:r>
                              <w:r>
                                <w:t>, you will only owe a prorated registration fee of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116965" y="260350"/>
                            <a:ext cx="4592955" cy="216535"/>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116965" y="475615"/>
                            <a:ext cx="4592955" cy="21590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116965" y="690245"/>
                            <a:ext cx="4592955" cy="21653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905510"/>
                            <a:ext cx="5618480" cy="645795"/>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550035"/>
                            <a:ext cx="5618480" cy="34290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37" style="position:absolute;margin-left:120pt;margin-top:157.4pt;width:456.8pt;height:168pt;z-index:251663423;mso-position-horizontal-relative:page;mso-position-vertical-relative:page" coordsize="5801360,213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" mv:complextextbox="1">
                <v:shape id="Text Box 62" o:spid="_x0000_s1038" type="#_x0000_t202" style="position:absolute;width:5801360;height:213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ojuwwAA&#10;ANsAAAAPAAAAZHJzL2Rvd25yZXYueG1sRI9Bi8IwFITvC/6H8ARva6oHLdUoKioelN1VDx4fzbMt&#10;Ni+libb+eyMIexxm5htmOm9NKR5Uu8KygkE/AkGcWl1wpuB82nzHIJxH1lhaJgVPcjCfdb6mmGjb&#10;8B89jj4TAcIuQQW591UipUtzMuj6tiIO3tXWBn2QdSZ1jU2Am1IOo2gkDRYcFnKsaJVTejvejQLa&#10;t+Z0iMdr/7O8bqNL/NvsdaZUr9suJiA8tf4//GnvtILRE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ojuwwAAANsAAAAPAAAAAAAAAAAAAAAAAJcCAABkcnMvZG93&#10;bnJldi54bWxQSwUGAAAAAAQABAD1AAAAhwMAAAAA&#10;" mv:complextextbox="1" filled="f" stroked="f"/>
                <v:shape id="Text Box 2" o:spid="_x0000_s1039" type="#_x0000_t202" style="position:absolute;left:1116965;top:45720;width:459295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5" inset="0,0,0,0">
                    <w:txbxContent>
                      <w:p w14:paraId="3DB50DA0" w14:textId="27698801" w:rsidR="00290A7F" w:rsidRDefault="00290A7F" w:rsidP="00157828">
                        <w:pPr>
                          <w:spacing w:line="276" w:lineRule="auto"/>
                        </w:pPr>
                        <w:r>
                          <w:t>Session 3 starts July 28</w:t>
                        </w:r>
                        <w:r w:rsidRPr="007356E0">
                          <w:rPr>
                            <w:vertAlign w:val="superscript"/>
                          </w:rPr>
                          <w:t>th</w:t>
                        </w:r>
                        <w:r>
                          <w:t xml:space="preserve"> and goes until Thursday, August 14</w:t>
                        </w:r>
                        <w:r w:rsidRPr="007356E0">
                          <w:rPr>
                            <w:vertAlign w:val="superscript"/>
                          </w:rPr>
                          <w:t>th</w:t>
                        </w:r>
                        <w:r>
                          <w:t>.  The gym will then be closed for the following two weeks.  Fall schedule will begin Tuesday, September 2</w:t>
                        </w:r>
                        <w:r w:rsidRPr="0051550B">
                          <w:rPr>
                            <w:vertAlign w:val="superscript"/>
                          </w:rPr>
                          <w:t>nd</w:t>
                        </w:r>
                        <w:r>
                          <w:t>.  Registration for fall classes will be August 25</w:t>
                        </w:r>
                        <w:r w:rsidRPr="00561D5C">
                          <w:rPr>
                            <w:vertAlign w:val="superscript"/>
                          </w:rPr>
                          <w:t>th</w:t>
                        </w:r>
                        <w:r>
                          <w:t>-28</w:t>
                        </w:r>
                        <w:r w:rsidRPr="00561D5C">
                          <w:rPr>
                            <w:vertAlign w:val="superscript"/>
                          </w:rPr>
                          <w:t>th</w:t>
                        </w:r>
                        <w:r>
                          <w:t xml:space="preserve">, 4:00-7:00pm in the gym.  This is our annual registration period and every child must be re-registered to continue classes at Top Star.  The registration fee is $25.  If you have enrolled a child and paid the registration fee </w:t>
                        </w:r>
                        <w:r w:rsidRPr="00AF02F0">
                          <w:rPr>
                            <w:u w:val="single"/>
                          </w:rPr>
                          <w:t>on or after June 1</w:t>
                        </w:r>
                        <w:r w:rsidRPr="00AF02F0">
                          <w:rPr>
                            <w:u w:val="single"/>
                            <w:vertAlign w:val="superscript"/>
                          </w:rPr>
                          <w:t>st</w:t>
                        </w:r>
                        <w:r>
                          <w:t>, you will only owe a prorated registration fee of $7.</w:t>
                        </w:r>
                      </w:p>
                    </w:txbxContent>
                  </v:textbox>
                </v:shape>
                <v:shape id="Text Box 5" o:spid="_x0000_s1040" type="#_x0000_t202" style="position:absolute;left:1116965;top:260350;width:459295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9" inset="0,0,0,0">
                    <w:txbxContent/>
                  </v:textbox>
                </v:shape>
                <v:shape id="Text Box 9" o:spid="_x0000_s1041" type="#_x0000_t202" style="position:absolute;left:1116965;top:475615;width:459295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1" inset="0,0,0,0">
                    <w:txbxContent/>
                  </v:textbox>
                </v:shape>
                <v:shape id="Text Box 11" o:spid="_x0000_s1042" type="#_x0000_t202" style="position:absolute;left:1116965;top:690245;width:459295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3" type="#_x0000_t202" style="position:absolute;left:91440;top:905510;width:5618480;height:645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4" type="#_x0000_t202" style="position:absolute;left:91440;top:1550035;width:561848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04577D">
        <w:rPr>
          <w:noProof/>
        </w:rPr>
        <mc:AlternateContent>
          <mc:Choice Requires="wps">
            <w:drawing>
              <wp:anchor distT="0" distB="0" distL="114300" distR="114300" simplePos="0" relativeHeight="251697215" behindDoc="0" locked="0" layoutInCell="1" allowOverlap="1" wp14:anchorId="329BA547" wp14:editId="0D84F69A">
                <wp:simplePos x="0" y="0"/>
                <wp:positionH relativeFrom="page">
                  <wp:posOffset>469900</wp:posOffset>
                </wp:positionH>
                <wp:positionV relativeFrom="page">
                  <wp:posOffset>2079625</wp:posOffset>
                </wp:positionV>
                <wp:extent cx="2070100" cy="731520"/>
                <wp:effectExtent l="0" t="0" r="12700" b="5080"/>
                <wp:wrapTight wrapText="bothSides">
                  <wp:wrapPolygon edited="0">
                    <wp:start x="0" y="0"/>
                    <wp:lineTo x="0" y="21000"/>
                    <wp:lineTo x="21467" y="21000"/>
                    <wp:lineTo x="21467" y="0"/>
                    <wp:lineTo x="0"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731520"/>
                        </a:xfrm>
                        <a:prstGeom prst="rect">
                          <a:avLst/>
                        </a:prstGeom>
                        <a:solidFill>
                          <a:schemeClr val="accent2"/>
                        </a:solidFill>
                        <a:ln>
                          <a:noFill/>
                        </a:ln>
                        <a:effectLst/>
                        <a:extLst>
                          <a:ext uri="{FAA26D3D-D897-4be2-8F04-BA451C77F1D7}">
                            <ma14:placeholderFlag xmlns:ma14="http://schemas.microsoft.com/office/mac/drawingml/2011/main"/>
                          </a:ext>
                        </a:extLst>
                      </wps:spPr>
                      <wps:txbx>
                        <w:txbxContent>
                          <w:p w14:paraId="1711A343" w14:textId="77777777" w:rsidR="00290A7F" w:rsidRPr="00F37F94" w:rsidRDefault="00290A7F" w:rsidP="007356E0">
                            <w:pPr>
                              <w:pStyle w:val="Heading2"/>
                              <w:rPr>
                                <w:color w:val="AEE8FB" w:themeColor="background2"/>
                                <w:sz w:val="48"/>
                                <w:szCs w:val="48"/>
                              </w:rPr>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5" style="position:absolute;margin-left:37pt;margin-top:163.75pt;width:163pt;height:57.6pt;z-index:25169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" fillcolor="#fea022 [3205]" stroked="f">
                <v:textbox inset="10.8pt,,10.8pt">
                  <w:txbxContent>
                    <w:p w14:paraId="1711A343" w14:textId="77777777" w:rsidR="00290A7F" w:rsidRPr="00F37F94" w:rsidRDefault="00290A7F" w:rsidP="007356E0">
                      <w:pPr>
                        <w:pStyle w:val="Heading2"/>
                        <w:rPr>
                          <w:color w:val="AEE8FB" w:themeColor="background2"/>
                          <w:sz w:val="48"/>
                          <w:szCs w:val="48"/>
                        </w:rPr>
                      </w:pPr>
                    </w:p>
                  </w:txbxContent>
                </v:textbox>
                <w10:wrap type="tight" anchorx="page" anchory="page"/>
              </v:rect>
            </w:pict>
          </mc:Fallback>
        </mc:AlternateContent>
      </w:r>
      <w:r w:rsidR="002C1116">
        <w:rPr>
          <w:noProof/>
        </w:rPr>
        <mc:AlternateContent>
          <mc:Choice Requires="wps">
            <w:drawing>
              <wp:anchor distT="0" distB="0" distL="114300" distR="114300" simplePos="0" relativeHeight="251667519" behindDoc="0" locked="0" layoutInCell="1" allowOverlap="1" wp14:anchorId="02221980" wp14:editId="40F53202">
                <wp:simplePos x="0" y="0"/>
                <wp:positionH relativeFrom="page">
                  <wp:posOffset>2971800</wp:posOffset>
                </wp:positionH>
                <wp:positionV relativeFrom="page">
                  <wp:posOffset>7238365</wp:posOffset>
                </wp:positionV>
                <wp:extent cx="4439285" cy="2400935"/>
                <wp:effectExtent l="0" t="0" r="0" b="12065"/>
                <wp:wrapThrough wrapText="bothSides">
                  <wp:wrapPolygon edited="0">
                    <wp:start x="124" y="0"/>
                    <wp:lineTo x="124" y="21480"/>
                    <wp:lineTo x="21381" y="21480"/>
                    <wp:lineTo x="21381" y="0"/>
                    <wp:lineTo x="124" y="0"/>
                  </wp:wrapPolygon>
                </wp:wrapThrough>
                <wp:docPr id="290" name="Text Box 290"/>
                <wp:cNvGraphicFramePr/>
                <a:graphic xmlns:a="http://schemas.openxmlformats.org/drawingml/2006/main">
                  <a:graphicData uri="http://schemas.microsoft.com/office/word/2010/wordprocessingShape">
                    <wps:wsp>
                      <wps:cNvSpPr txBox="1"/>
                      <wps:spPr>
                        <a:xfrm>
                          <a:off x="0" y="0"/>
                          <a:ext cx="4439285" cy="24009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082267" w14:textId="56620272" w:rsidR="00290A7F" w:rsidRPr="00A63990" w:rsidRDefault="00290A7F">
                            <w:pPr>
                              <w:rPr>
                                <w:color w:val="FFFFFF" w:themeColor="background1"/>
                                <w:sz w:val="26"/>
                                <w:szCs w:val="26"/>
                              </w:rPr>
                            </w:pPr>
                            <w:r w:rsidRPr="00A63990">
                              <w:rPr>
                                <w:color w:val="FFFFFF" w:themeColor="background1"/>
                                <w:sz w:val="26"/>
                                <w:szCs w:val="26"/>
                              </w:rPr>
                              <w:t>August 2</w:t>
                            </w:r>
                            <w:r w:rsidRPr="00A63990">
                              <w:rPr>
                                <w:color w:val="FFFFFF" w:themeColor="background1"/>
                                <w:sz w:val="26"/>
                                <w:szCs w:val="26"/>
                                <w:vertAlign w:val="superscript"/>
                              </w:rPr>
                              <w:t>nd</w:t>
                            </w:r>
                            <w:r w:rsidRPr="00A63990">
                              <w:rPr>
                                <w:color w:val="FFFFFF" w:themeColor="background1"/>
                                <w:sz w:val="26"/>
                                <w:szCs w:val="26"/>
                              </w:rPr>
                              <w:t xml:space="preserve">:  Grace Skube </w:t>
                            </w:r>
                            <w:r>
                              <w:rPr>
                                <w:color w:val="FFFFFF" w:themeColor="background1"/>
                                <w:sz w:val="26"/>
                                <w:szCs w:val="26"/>
                              </w:rPr>
                              <w:t>&amp; Sierra Taylor</w:t>
                            </w:r>
                          </w:p>
                          <w:p w14:paraId="2E1C94A6" w14:textId="77777777" w:rsidR="00290A7F" w:rsidRDefault="00290A7F">
                            <w:pPr>
                              <w:rPr>
                                <w:color w:val="FFFFFF" w:themeColor="background1"/>
                                <w:sz w:val="26"/>
                                <w:szCs w:val="26"/>
                              </w:rPr>
                            </w:pPr>
                            <w:r w:rsidRPr="00A63990">
                              <w:rPr>
                                <w:color w:val="FFFFFF" w:themeColor="background1"/>
                                <w:sz w:val="26"/>
                                <w:szCs w:val="26"/>
                              </w:rPr>
                              <w:t>August 4</w:t>
                            </w:r>
                            <w:r w:rsidRPr="00A63990">
                              <w:rPr>
                                <w:color w:val="FFFFFF" w:themeColor="background1"/>
                                <w:sz w:val="26"/>
                                <w:szCs w:val="26"/>
                                <w:vertAlign w:val="superscript"/>
                              </w:rPr>
                              <w:t>th</w:t>
                            </w:r>
                            <w:r w:rsidRPr="00A63990">
                              <w:rPr>
                                <w:color w:val="FFFFFF" w:themeColor="background1"/>
                                <w:sz w:val="26"/>
                                <w:szCs w:val="26"/>
                              </w:rPr>
                              <w:t xml:space="preserve">:  Makenna Fiscus </w:t>
                            </w:r>
                          </w:p>
                          <w:p w14:paraId="197F65DF" w14:textId="77777777" w:rsidR="00290A7F" w:rsidRPr="00A63990" w:rsidRDefault="00290A7F">
                            <w:pPr>
                              <w:rPr>
                                <w:color w:val="FFFFFF" w:themeColor="background1"/>
                                <w:sz w:val="26"/>
                                <w:szCs w:val="26"/>
                              </w:rPr>
                            </w:pPr>
                            <w:r w:rsidRPr="00A63990">
                              <w:rPr>
                                <w:color w:val="FFFFFF" w:themeColor="background1"/>
                                <w:sz w:val="26"/>
                                <w:szCs w:val="26"/>
                              </w:rPr>
                              <w:t>August 10</w:t>
                            </w:r>
                            <w:r w:rsidRPr="00A63990">
                              <w:rPr>
                                <w:color w:val="FFFFFF" w:themeColor="background1"/>
                                <w:sz w:val="26"/>
                                <w:szCs w:val="26"/>
                                <w:vertAlign w:val="superscript"/>
                              </w:rPr>
                              <w:t>th</w:t>
                            </w:r>
                            <w:r w:rsidRPr="00A63990">
                              <w:rPr>
                                <w:color w:val="FFFFFF" w:themeColor="background1"/>
                                <w:sz w:val="26"/>
                                <w:szCs w:val="26"/>
                              </w:rPr>
                              <w:t xml:space="preserve">:  </w:t>
                            </w:r>
                            <w:proofErr w:type="spellStart"/>
                            <w:r w:rsidRPr="00A63990">
                              <w:rPr>
                                <w:color w:val="FFFFFF" w:themeColor="background1"/>
                                <w:sz w:val="26"/>
                                <w:szCs w:val="26"/>
                              </w:rPr>
                              <w:t>Lizzy</w:t>
                            </w:r>
                            <w:proofErr w:type="spellEnd"/>
                            <w:r w:rsidRPr="00A63990">
                              <w:rPr>
                                <w:color w:val="FFFFFF" w:themeColor="background1"/>
                                <w:sz w:val="26"/>
                                <w:szCs w:val="26"/>
                              </w:rPr>
                              <w:t xml:space="preserve"> Scott   </w:t>
                            </w:r>
                          </w:p>
                          <w:p w14:paraId="4773CD04" w14:textId="77777777" w:rsidR="00290A7F" w:rsidRPr="00A63990" w:rsidRDefault="00290A7F">
                            <w:pPr>
                              <w:rPr>
                                <w:color w:val="FFFFFF" w:themeColor="background1"/>
                                <w:sz w:val="26"/>
                                <w:szCs w:val="26"/>
                              </w:rPr>
                            </w:pPr>
                            <w:r w:rsidRPr="00A63990">
                              <w:rPr>
                                <w:color w:val="FFFFFF" w:themeColor="background1"/>
                                <w:sz w:val="26"/>
                                <w:szCs w:val="26"/>
                              </w:rPr>
                              <w:t>August 13</w:t>
                            </w:r>
                            <w:r w:rsidRPr="00A63990">
                              <w:rPr>
                                <w:color w:val="FFFFFF" w:themeColor="background1"/>
                                <w:sz w:val="26"/>
                                <w:szCs w:val="26"/>
                                <w:vertAlign w:val="superscript"/>
                              </w:rPr>
                              <w:t>th</w:t>
                            </w:r>
                            <w:r w:rsidRPr="00A63990">
                              <w:rPr>
                                <w:color w:val="FFFFFF" w:themeColor="background1"/>
                                <w:sz w:val="26"/>
                                <w:szCs w:val="26"/>
                              </w:rPr>
                              <w:t xml:space="preserve">:  Emma </w:t>
                            </w:r>
                            <w:proofErr w:type="spellStart"/>
                            <w:r w:rsidRPr="00A63990">
                              <w:rPr>
                                <w:color w:val="FFFFFF" w:themeColor="background1"/>
                                <w:sz w:val="26"/>
                                <w:szCs w:val="26"/>
                              </w:rPr>
                              <w:t>Stoerger</w:t>
                            </w:r>
                            <w:proofErr w:type="spellEnd"/>
                            <w:r w:rsidRPr="00A63990">
                              <w:rPr>
                                <w:color w:val="FFFFFF" w:themeColor="background1"/>
                                <w:sz w:val="26"/>
                                <w:szCs w:val="26"/>
                              </w:rPr>
                              <w:t xml:space="preserve"> &amp; </w:t>
                            </w:r>
                            <w:proofErr w:type="spellStart"/>
                            <w:r w:rsidRPr="00A63990">
                              <w:rPr>
                                <w:color w:val="FFFFFF" w:themeColor="background1"/>
                                <w:sz w:val="26"/>
                                <w:szCs w:val="26"/>
                              </w:rPr>
                              <w:t>Mikayla</w:t>
                            </w:r>
                            <w:proofErr w:type="spellEnd"/>
                            <w:r w:rsidRPr="00A63990">
                              <w:rPr>
                                <w:color w:val="FFFFFF" w:themeColor="background1"/>
                                <w:sz w:val="26"/>
                                <w:szCs w:val="26"/>
                              </w:rPr>
                              <w:t xml:space="preserve"> Johnson</w:t>
                            </w:r>
                          </w:p>
                          <w:p w14:paraId="408CE45A" w14:textId="77777777" w:rsidR="00290A7F" w:rsidRPr="00A63990" w:rsidRDefault="00290A7F">
                            <w:pPr>
                              <w:rPr>
                                <w:color w:val="FFFFFF" w:themeColor="background1"/>
                                <w:sz w:val="26"/>
                                <w:szCs w:val="26"/>
                              </w:rPr>
                            </w:pPr>
                            <w:r w:rsidRPr="00A63990">
                              <w:rPr>
                                <w:color w:val="FFFFFF" w:themeColor="background1"/>
                                <w:sz w:val="26"/>
                                <w:szCs w:val="26"/>
                              </w:rPr>
                              <w:t>August 17</w:t>
                            </w:r>
                            <w:r w:rsidRPr="00A63990">
                              <w:rPr>
                                <w:color w:val="FFFFFF" w:themeColor="background1"/>
                                <w:sz w:val="26"/>
                                <w:szCs w:val="26"/>
                                <w:vertAlign w:val="superscript"/>
                              </w:rPr>
                              <w:t>th</w:t>
                            </w:r>
                            <w:r w:rsidRPr="00A63990">
                              <w:rPr>
                                <w:color w:val="FFFFFF" w:themeColor="background1"/>
                                <w:sz w:val="26"/>
                                <w:szCs w:val="26"/>
                              </w:rPr>
                              <w:t xml:space="preserve">:  Deanna </w:t>
                            </w:r>
                            <w:proofErr w:type="spellStart"/>
                            <w:r w:rsidRPr="00A63990">
                              <w:rPr>
                                <w:color w:val="FFFFFF" w:themeColor="background1"/>
                                <w:sz w:val="26"/>
                                <w:szCs w:val="26"/>
                              </w:rPr>
                              <w:t>Diesburg</w:t>
                            </w:r>
                            <w:proofErr w:type="spellEnd"/>
                          </w:p>
                          <w:p w14:paraId="782118A0" w14:textId="0904C19C" w:rsidR="00290A7F" w:rsidRPr="00A63990" w:rsidRDefault="00290A7F">
                            <w:pPr>
                              <w:rPr>
                                <w:color w:val="FFFFFF" w:themeColor="background1"/>
                                <w:sz w:val="26"/>
                                <w:szCs w:val="26"/>
                              </w:rPr>
                            </w:pPr>
                            <w:r w:rsidRPr="00A63990">
                              <w:rPr>
                                <w:color w:val="FFFFFF" w:themeColor="background1"/>
                                <w:sz w:val="26"/>
                                <w:szCs w:val="26"/>
                              </w:rPr>
                              <w:t>August 19</w:t>
                            </w:r>
                            <w:r w:rsidRPr="00A63990">
                              <w:rPr>
                                <w:color w:val="FFFFFF" w:themeColor="background1"/>
                                <w:sz w:val="26"/>
                                <w:szCs w:val="26"/>
                                <w:vertAlign w:val="superscript"/>
                              </w:rPr>
                              <w:t>th</w:t>
                            </w:r>
                            <w:r w:rsidRPr="00A63990">
                              <w:rPr>
                                <w:color w:val="FFFFFF" w:themeColor="background1"/>
                                <w:sz w:val="26"/>
                                <w:szCs w:val="26"/>
                              </w:rPr>
                              <w:t xml:space="preserve">:  Kendra Snelling </w:t>
                            </w:r>
                          </w:p>
                          <w:p w14:paraId="28BA9A5A" w14:textId="77777777" w:rsidR="00290A7F" w:rsidRDefault="00290A7F">
                            <w:pPr>
                              <w:rPr>
                                <w:color w:val="FFFFFF" w:themeColor="background1"/>
                              </w:rPr>
                            </w:pPr>
                            <w:r w:rsidRPr="00A63990">
                              <w:rPr>
                                <w:color w:val="FFFFFF" w:themeColor="background1"/>
                                <w:sz w:val="26"/>
                                <w:szCs w:val="26"/>
                              </w:rPr>
                              <w:t>August 28</w:t>
                            </w:r>
                            <w:r w:rsidRPr="00A63990">
                              <w:rPr>
                                <w:color w:val="FFFFFF" w:themeColor="background1"/>
                                <w:sz w:val="26"/>
                                <w:szCs w:val="26"/>
                                <w:vertAlign w:val="superscript"/>
                              </w:rPr>
                              <w:t>th</w:t>
                            </w:r>
                            <w:r w:rsidRPr="00A63990">
                              <w:rPr>
                                <w:color w:val="FFFFFF" w:themeColor="background1"/>
                                <w:sz w:val="26"/>
                                <w:szCs w:val="26"/>
                              </w:rPr>
                              <w:t xml:space="preserve">:  </w:t>
                            </w:r>
                            <w:proofErr w:type="spellStart"/>
                            <w:r w:rsidRPr="00A63990">
                              <w:rPr>
                                <w:color w:val="FFFFFF" w:themeColor="background1"/>
                                <w:sz w:val="26"/>
                                <w:szCs w:val="26"/>
                              </w:rPr>
                              <w:t>Shelbee</w:t>
                            </w:r>
                            <w:proofErr w:type="spellEnd"/>
                            <w:r w:rsidRPr="00A63990">
                              <w:rPr>
                                <w:color w:val="FFFFFF" w:themeColor="background1"/>
                                <w:sz w:val="26"/>
                                <w:szCs w:val="26"/>
                              </w:rPr>
                              <w:t xml:space="preserve"> Owens</w:t>
                            </w:r>
                          </w:p>
                          <w:p w14:paraId="19C03BA6" w14:textId="77777777" w:rsidR="00290A7F" w:rsidRPr="00B3506C" w:rsidRDefault="00290A7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46" type="#_x0000_t202" style="position:absolute;margin-left:234pt;margin-top:569.95pt;width:349.55pt;height:189.05pt;z-index:251667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k8dcCAAAi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" mv:complextextbox="1" filled="f" stroked="f">
                <v:textbox>
                  <w:txbxContent>
                    <w:p w14:paraId="17082267" w14:textId="56620272" w:rsidR="00290A7F" w:rsidRPr="00A63990" w:rsidRDefault="00290A7F">
                      <w:pPr>
                        <w:rPr>
                          <w:color w:val="FFFFFF" w:themeColor="background1"/>
                          <w:sz w:val="26"/>
                          <w:szCs w:val="26"/>
                        </w:rPr>
                      </w:pPr>
                      <w:r w:rsidRPr="00A63990">
                        <w:rPr>
                          <w:color w:val="FFFFFF" w:themeColor="background1"/>
                          <w:sz w:val="26"/>
                          <w:szCs w:val="26"/>
                        </w:rPr>
                        <w:t>August 2</w:t>
                      </w:r>
                      <w:r w:rsidRPr="00A63990">
                        <w:rPr>
                          <w:color w:val="FFFFFF" w:themeColor="background1"/>
                          <w:sz w:val="26"/>
                          <w:szCs w:val="26"/>
                          <w:vertAlign w:val="superscript"/>
                        </w:rPr>
                        <w:t>nd</w:t>
                      </w:r>
                      <w:r w:rsidRPr="00A63990">
                        <w:rPr>
                          <w:color w:val="FFFFFF" w:themeColor="background1"/>
                          <w:sz w:val="26"/>
                          <w:szCs w:val="26"/>
                        </w:rPr>
                        <w:t xml:space="preserve">:  Grace Skube </w:t>
                      </w:r>
                      <w:r>
                        <w:rPr>
                          <w:color w:val="FFFFFF" w:themeColor="background1"/>
                          <w:sz w:val="26"/>
                          <w:szCs w:val="26"/>
                        </w:rPr>
                        <w:t>&amp; Sierra Taylor</w:t>
                      </w:r>
                    </w:p>
                    <w:p w14:paraId="2E1C94A6" w14:textId="77777777" w:rsidR="00290A7F" w:rsidRDefault="00290A7F">
                      <w:pPr>
                        <w:rPr>
                          <w:color w:val="FFFFFF" w:themeColor="background1"/>
                          <w:sz w:val="26"/>
                          <w:szCs w:val="26"/>
                        </w:rPr>
                      </w:pPr>
                      <w:r w:rsidRPr="00A63990">
                        <w:rPr>
                          <w:color w:val="FFFFFF" w:themeColor="background1"/>
                          <w:sz w:val="26"/>
                          <w:szCs w:val="26"/>
                        </w:rPr>
                        <w:t>August 4</w:t>
                      </w:r>
                      <w:r w:rsidRPr="00A63990">
                        <w:rPr>
                          <w:color w:val="FFFFFF" w:themeColor="background1"/>
                          <w:sz w:val="26"/>
                          <w:szCs w:val="26"/>
                          <w:vertAlign w:val="superscript"/>
                        </w:rPr>
                        <w:t>th</w:t>
                      </w:r>
                      <w:r w:rsidRPr="00A63990">
                        <w:rPr>
                          <w:color w:val="FFFFFF" w:themeColor="background1"/>
                          <w:sz w:val="26"/>
                          <w:szCs w:val="26"/>
                        </w:rPr>
                        <w:t xml:space="preserve">:  Makenna Fiscus </w:t>
                      </w:r>
                    </w:p>
                    <w:p w14:paraId="197F65DF" w14:textId="77777777" w:rsidR="00290A7F" w:rsidRPr="00A63990" w:rsidRDefault="00290A7F">
                      <w:pPr>
                        <w:rPr>
                          <w:color w:val="FFFFFF" w:themeColor="background1"/>
                          <w:sz w:val="26"/>
                          <w:szCs w:val="26"/>
                        </w:rPr>
                      </w:pPr>
                      <w:r w:rsidRPr="00A63990">
                        <w:rPr>
                          <w:color w:val="FFFFFF" w:themeColor="background1"/>
                          <w:sz w:val="26"/>
                          <w:szCs w:val="26"/>
                        </w:rPr>
                        <w:t>August 10</w:t>
                      </w:r>
                      <w:r w:rsidRPr="00A63990">
                        <w:rPr>
                          <w:color w:val="FFFFFF" w:themeColor="background1"/>
                          <w:sz w:val="26"/>
                          <w:szCs w:val="26"/>
                          <w:vertAlign w:val="superscript"/>
                        </w:rPr>
                        <w:t>th</w:t>
                      </w:r>
                      <w:r w:rsidRPr="00A63990">
                        <w:rPr>
                          <w:color w:val="FFFFFF" w:themeColor="background1"/>
                          <w:sz w:val="26"/>
                          <w:szCs w:val="26"/>
                        </w:rPr>
                        <w:t xml:space="preserve">:  </w:t>
                      </w:r>
                      <w:proofErr w:type="spellStart"/>
                      <w:r w:rsidRPr="00A63990">
                        <w:rPr>
                          <w:color w:val="FFFFFF" w:themeColor="background1"/>
                          <w:sz w:val="26"/>
                          <w:szCs w:val="26"/>
                        </w:rPr>
                        <w:t>Lizzy</w:t>
                      </w:r>
                      <w:proofErr w:type="spellEnd"/>
                      <w:r w:rsidRPr="00A63990">
                        <w:rPr>
                          <w:color w:val="FFFFFF" w:themeColor="background1"/>
                          <w:sz w:val="26"/>
                          <w:szCs w:val="26"/>
                        </w:rPr>
                        <w:t xml:space="preserve"> Scott   </w:t>
                      </w:r>
                    </w:p>
                    <w:p w14:paraId="4773CD04" w14:textId="77777777" w:rsidR="00290A7F" w:rsidRPr="00A63990" w:rsidRDefault="00290A7F">
                      <w:pPr>
                        <w:rPr>
                          <w:color w:val="FFFFFF" w:themeColor="background1"/>
                          <w:sz w:val="26"/>
                          <w:szCs w:val="26"/>
                        </w:rPr>
                      </w:pPr>
                      <w:r w:rsidRPr="00A63990">
                        <w:rPr>
                          <w:color w:val="FFFFFF" w:themeColor="background1"/>
                          <w:sz w:val="26"/>
                          <w:szCs w:val="26"/>
                        </w:rPr>
                        <w:t>August 13</w:t>
                      </w:r>
                      <w:r w:rsidRPr="00A63990">
                        <w:rPr>
                          <w:color w:val="FFFFFF" w:themeColor="background1"/>
                          <w:sz w:val="26"/>
                          <w:szCs w:val="26"/>
                          <w:vertAlign w:val="superscript"/>
                        </w:rPr>
                        <w:t>th</w:t>
                      </w:r>
                      <w:r w:rsidRPr="00A63990">
                        <w:rPr>
                          <w:color w:val="FFFFFF" w:themeColor="background1"/>
                          <w:sz w:val="26"/>
                          <w:szCs w:val="26"/>
                        </w:rPr>
                        <w:t xml:space="preserve">:  Emma </w:t>
                      </w:r>
                      <w:proofErr w:type="spellStart"/>
                      <w:r w:rsidRPr="00A63990">
                        <w:rPr>
                          <w:color w:val="FFFFFF" w:themeColor="background1"/>
                          <w:sz w:val="26"/>
                          <w:szCs w:val="26"/>
                        </w:rPr>
                        <w:t>Stoerger</w:t>
                      </w:r>
                      <w:proofErr w:type="spellEnd"/>
                      <w:r w:rsidRPr="00A63990">
                        <w:rPr>
                          <w:color w:val="FFFFFF" w:themeColor="background1"/>
                          <w:sz w:val="26"/>
                          <w:szCs w:val="26"/>
                        </w:rPr>
                        <w:t xml:space="preserve"> &amp; </w:t>
                      </w:r>
                      <w:proofErr w:type="spellStart"/>
                      <w:r w:rsidRPr="00A63990">
                        <w:rPr>
                          <w:color w:val="FFFFFF" w:themeColor="background1"/>
                          <w:sz w:val="26"/>
                          <w:szCs w:val="26"/>
                        </w:rPr>
                        <w:t>Mikayla</w:t>
                      </w:r>
                      <w:proofErr w:type="spellEnd"/>
                      <w:r w:rsidRPr="00A63990">
                        <w:rPr>
                          <w:color w:val="FFFFFF" w:themeColor="background1"/>
                          <w:sz w:val="26"/>
                          <w:szCs w:val="26"/>
                        </w:rPr>
                        <w:t xml:space="preserve"> Johnson</w:t>
                      </w:r>
                    </w:p>
                    <w:p w14:paraId="408CE45A" w14:textId="77777777" w:rsidR="00290A7F" w:rsidRPr="00A63990" w:rsidRDefault="00290A7F">
                      <w:pPr>
                        <w:rPr>
                          <w:color w:val="FFFFFF" w:themeColor="background1"/>
                          <w:sz w:val="26"/>
                          <w:szCs w:val="26"/>
                        </w:rPr>
                      </w:pPr>
                      <w:r w:rsidRPr="00A63990">
                        <w:rPr>
                          <w:color w:val="FFFFFF" w:themeColor="background1"/>
                          <w:sz w:val="26"/>
                          <w:szCs w:val="26"/>
                        </w:rPr>
                        <w:t>August 17</w:t>
                      </w:r>
                      <w:r w:rsidRPr="00A63990">
                        <w:rPr>
                          <w:color w:val="FFFFFF" w:themeColor="background1"/>
                          <w:sz w:val="26"/>
                          <w:szCs w:val="26"/>
                          <w:vertAlign w:val="superscript"/>
                        </w:rPr>
                        <w:t>th</w:t>
                      </w:r>
                      <w:r w:rsidRPr="00A63990">
                        <w:rPr>
                          <w:color w:val="FFFFFF" w:themeColor="background1"/>
                          <w:sz w:val="26"/>
                          <w:szCs w:val="26"/>
                        </w:rPr>
                        <w:t xml:space="preserve">:  Deanna </w:t>
                      </w:r>
                      <w:proofErr w:type="spellStart"/>
                      <w:r w:rsidRPr="00A63990">
                        <w:rPr>
                          <w:color w:val="FFFFFF" w:themeColor="background1"/>
                          <w:sz w:val="26"/>
                          <w:szCs w:val="26"/>
                        </w:rPr>
                        <w:t>Diesburg</w:t>
                      </w:r>
                      <w:proofErr w:type="spellEnd"/>
                    </w:p>
                    <w:p w14:paraId="782118A0" w14:textId="0904C19C" w:rsidR="00290A7F" w:rsidRPr="00A63990" w:rsidRDefault="00290A7F">
                      <w:pPr>
                        <w:rPr>
                          <w:color w:val="FFFFFF" w:themeColor="background1"/>
                          <w:sz w:val="26"/>
                          <w:szCs w:val="26"/>
                        </w:rPr>
                      </w:pPr>
                      <w:r w:rsidRPr="00A63990">
                        <w:rPr>
                          <w:color w:val="FFFFFF" w:themeColor="background1"/>
                          <w:sz w:val="26"/>
                          <w:szCs w:val="26"/>
                        </w:rPr>
                        <w:t>August 19</w:t>
                      </w:r>
                      <w:r w:rsidRPr="00A63990">
                        <w:rPr>
                          <w:color w:val="FFFFFF" w:themeColor="background1"/>
                          <w:sz w:val="26"/>
                          <w:szCs w:val="26"/>
                          <w:vertAlign w:val="superscript"/>
                        </w:rPr>
                        <w:t>th</w:t>
                      </w:r>
                      <w:r w:rsidRPr="00A63990">
                        <w:rPr>
                          <w:color w:val="FFFFFF" w:themeColor="background1"/>
                          <w:sz w:val="26"/>
                          <w:szCs w:val="26"/>
                        </w:rPr>
                        <w:t xml:space="preserve">:  Kendra Snelling </w:t>
                      </w:r>
                    </w:p>
                    <w:p w14:paraId="28BA9A5A" w14:textId="77777777" w:rsidR="00290A7F" w:rsidRDefault="00290A7F">
                      <w:pPr>
                        <w:rPr>
                          <w:color w:val="FFFFFF" w:themeColor="background1"/>
                        </w:rPr>
                      </w:pPr>
                      <w:r w:rsidRPr="00A63990">
                        <w:rPr>
                          <w:color w:val="FFFFFF" w:themeColor="background1"/>
                          <w:sz w:val="26"/>
                          <w:szCs w:val="26"/>
                        </w:rPr>
                        <w:t>August 28</w:t>
                      </w:r>
                      <w:r w:rsidRPr="00A63990">
                        <w:rPr>
                          <w:color w:val="FFFFFF" w:themeColor="background1"/>
                          <w:sz w:val="26"/>
                          <w:szCs w:val="26"/>
                          <w:vertAlign w:val="superscript"/>
                        </w:rPr>
                        <w:t>th</w:t>
                      </w:r>
                      <w:r w:rsidRPr="00A63990">
                        <w:rPr>
                          <w:color w:val="FFFFFF" w:themeColor="background1"/>
                          <w:sz w:val="26"/>
                          <w:szCs w:val="26"/>
                        </w:rPr>
                        <w:t xml:space="preserve">:  </w:t>
                      </w:r>
                      <w:proofErr w:type="spellStart"/>
                      <w:r w:rsidRPr="00A63990">
                        <w:rPr>
                          <w:color w:val="FFFFFF" w:themeColor="background1"/>
                          <w:sz w:val="26"/>
                          <w:szCs w:val="26"/>
                        </w:rPr>
                        <w:t>Shelbee</w:t>
                      </w:r>
                      <w:proofErr w:type="spellEnd"/>
                      <w:r w:rsidRPr="00A63990">
                        <w:rPr>
                          <w:color w:val="FFFFFF" w:themeColor="background1"/>
                          <w:sz w:val="26"/>
                          <w:szCs w:val="26"/>
                        </w:rPr>
                        <w:t xml:space="preserve"> Owens</w:t>
                      </w:r>
                    </w:p>
                    <w:p w14:paraId="19C03BA6" w14:textId="77777777" w:rsidR="00290A7F" w:rsidRPr="00B3506C" w:rsidRDefault="00290A7F">
                      <w:pPr>
                        <w:rPr>
                          <w:color w:val="FFFFFF" w:themeColor="background1"/>
                        </w:rPr>
                      </w:pPr>
                    </w:p>
                  </w:txbxContent>
                </v:textbox>
                <w10:wrap type="through" anchorx="page" anchory="page"/>
              </v:shape>
            </w:pict>
          </mc:Fallback>
        </mc:AlternateContent>
      </w:r>
      <w:r w:rsidR="00A63990">
        <w:rPr>
          <w:noProof/>
        </w:rPr>
        <mc:AlternateContent>
          <mc:Choice Requires="wps">
            <w:drawing>
              <wp:anchor distT="0" distB="0" distL="114300" distR="114300" simplePos="0" relativeHeight="251666495" behindDoc="0" locked="0" layoutInCell="1" allowOverlap="1" wp14:anchorId="5FBDD671" wp14:editId="4ABC00FE">
                <wp:simplePos x="0" y="0"/>
                <wp:positionH relativeFrom="page">
                  <wp:posOffset>502285</wp:posOffset>
                </wp:positionH>
                <wp:positionV relativeFrom="page">
                  <wp:posOffset>7317740</wp:posOffset>
                </wp:positionV>
                <wp:extent cx="2304415" cy="2156460"/>
                <wp:effectExtent l="0" t="0" r="0" b="2540"/>
                <wp:wrapThrough wrapText="bothSides">
                  <wp:wrapPolygon edited="0">
                    <wp:start x="238" y="0"/>
                    <wp:lineTo x="238" y="21371"/>
                    <wp:lineTo x="21189" y="21371"/>
                    <wp:lineTo x="21189" y="0"/>
                    <wp:lineTo x="238" y="0"/>
                  </wp:wrapPolygon>
                </wp:wrapThrough>
                <wp:docPr id="289" name="Text Box 289"/>
                <wp:cNvGraphicFramePr/>
                <a:graphic xmlns:a="http://schemas.openxmlformats.org/drawingml/2006/main">
                  <a:graphicData uri="http://schemas.microsoft.com/office/word/2010/wordprocessingShape">
                    <wps:wsp>
                      <wps:cNvSpPr txBox="1"/>
                      <wps:spPr>
                        <a:xfrm>
                          <a:off x="0" y="0"/>
                          <a:ext cx="2304415" cy="21564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0333E6" w14:textId="77777777" w:rsidR="00290A7F" w:rsidRPr="00B3506C" w:rsidRDefault="00290A7F" w:rsidP="00157828">
                            <w:pPr>
                              <w:jc w:val="center"/>
                              <w:rPr>
                                <w:color w:val="FFFFFF" w:themeColor="background1"/>
                                <w:sz w:val="40"/>
                                <w:szCs w:val="40"/>
                              </w:rPr>
                            </w:pPr>
                            <w:proofErr w:type="gramStart"/>
                            <w:r w:rsidRPr="00B3506C">
                              <w:rPr>
                                <w:color w:val="FFFFFF" w:themeColor="background1"/>
                                <w:sz w:val="40"/>
                                <w:szCs w:val="40"/>
                              </w:rPr>
                              <w:t>September  Birthdays</w:t>
                            </w:r>
                            <w:proofErr w:type="gramEnd"/>
                            <w:r w:rsidRPr="00B3506C">
                              <w:rPr>
                                <w:color w:val="FFFFFF" w:themeColor="background1"/>
                                <w:sz w:val="40"/>
                                <w:szCs w:val="40"/>
                              </w:rPr>
                              <w:t xml:space="preserve">!              </w:t>
                            </w:r>
                          </w:p>
                          <w:p w14:paraId="4AEAC2D0" w14:textId="77777777" w:rsidR="00290A7F" w:rsidRPr="00B3506C" w:rsidRDefault="00290A7F" w:rsidP="00157828">
                            <w:pPr>
                              <w:jc w:val="center"/>
                              <w:rPr>
                                <w:color w:val="FFFFFF" w:themeColor="background1"/>
                                <w:sz w:val="32"/>
                                <w:szCs w:val="32"/>
                              </w:rPr>
                            </w:pPr>
                            <w:r w:rsidRPr="00B3506C">
                              <w:rPr>
                                <w:color w:val="FFFFFF" w:themeColor="background1"/>
                                <w:sz w:val="32"/>
                                <w:szCs w:val="32"/>
                              </w:rPr>
                              <w:t>If you see any of these athletes in the gym, be sure to wish them a happy birthday!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7" type="#_x0000_t202" style="position:absolute;margin-left:39.55pt;margin-top:576.2pt;width:181.45pt;height:169.8pt;z-index:251666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Pk1NgCAAAi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" mv:complextextbox="1" filled="f" stroked="f">
                <v:textbox>
                  <w:txbxContent>
                    <w:p w14:paraId="390333E6" w14:textId="77777777" w:rsidR="00290A7F" w:rsidRPr="00B3506C" w:rsidRDefault="00290A7F" w:rsidP="00157828">
                      <w:pPr>
                        <w:jc w:val="center"/>
                        <w:rPr>
                          <w:color w:val="FFFFFF" w:themeColor="background1"/>
                          <w:sz w:val="40"/>
                          <w:szCs w:val="40"/>
                        </w:rPr>
                      </w:pPr>
                      <w:proofErr w:type="gramStart"/>
                      <w:r w:rsidRPr="00B3506C">
                        <w:rPr>
                          <w:color w:val="FFFFFF" w:themeColor="background1"/>
                          <w:sz w:val="40"/>
                          <w:szCs w:val="40"/>
                        </w:rPr>
                        <w:t>September  Birthdays</w:t>
                      </w:r>
                      <w:proofErr w:type="gramEnd"/>
                      <w:r w:rsidRPr="00B3506C">
                        <w:rPr>
                          <w:color w:val="FFFFFF" w:themeColor="background1"/>
                          <w:sz w:val="40"/>
                          <w:szCs w:val="40"/>
                        </w:rPr>
                        <w:t xml:space="preserve">!              </w:t>
                      </w:r>
                    </w:p>
                    <w:p w14:paraId="4AEAC2D0" w14:textId="77777777" w:rsidR="00290A7F" w:rsidRPr="00B3506C" w:rsidRDefault="00290A7F" w:rsidP="00157828">
                      <w:pPr>
                        <w:jc w:val="center"/>
                        <w:rPr>
                          <w:color w:val="FFFFFF" w:themeColor="background1"/>
                          <w:sz w:val="32"/>
                          <w:szCs w:val="32"/>
                        </w:rPr>
                      </w:pPr>
                      <w:r w:rsidRPr="00B3506C">
                        <w:rPr>
                          <w:color w:val="FFFFFF" w:themeColor="background1"/>
                          <w:sz w:val="32"/>
                          <w:szCs w:val="32"/>
                        </w:rPr>
                        <w:t>If you see any of these athletes in the gym, be sure to wish them a happy birthday!</w:t>
                      </w:r>
                    </w:p>
                  </w:txbxContent>
                </v:textbox>
                <w10:wrap type="through" anchorx="page" anchory="page"/>
              </v:shape>
            </w:pict>
          </mc:Fallback>
        </mc:AlternateContent>
      </w:r>
      <w:r w:rsidR="00A63990">
        <w:rPr>
          <w:noProof/>
        </w:rPr>
        <mc:AlternateContent>
          <mc:Choice Requires="wps">
            <w:drawing>
              <wp:anchor distT="0" distB="0" distL="114300" distR="114300" simplePos="0" relativeHeight="251658247" behindDoc="0" locked="0" layoutInCell="1" allowOverlap="1" wp14:anchorId="60E64607" wp14:editId="297EED1C">
                <wp:simplePos x="0" y="0"/>
                <wp:positionH relativeFrom="page">
                  <wp:posOffset>457200</wp:posOffset>
                </wp:positionH>
                <wp:positionV relativeFrom="page">
                  <wp:posOffset>7162800</wp:posOffset>
                </wp:positionV>
                <wp:extent cx="2374900" cy="2439670"/>
                <wp:effectExtent l="0" t="0" r="12700" b="0"/>
                <wp:wrapTight wrapText="bothSides">
                  <wp:wrapPolygon edited="0">
                    <wp:start x="0" y="0"/>
                    <wp:lineTo x="0" y="21364"/>
                    <wp:lineTo x="21484" y="21364"/>
                    <wp:lineTo x="21484" y="0"/>
                    <wp:lineTo x="0" y="0"/>
                  </wp:wrapPolygon>
                </wp:wrapTight>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243967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742803F" w14:textId="77777777" w:rsidR="00290A7F" w:rsidRPr="00334D77" w:rsidRDefault="00290A7F" w:rsidP="007356E0">
                            <w:pPr>
                              <w:pStyle w:val="Heading2"/>
                            </w:pPr>
                            <w:r>
                              <w:t xml:space="preserve"> </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8" style="position:absolute;margin-left:36pt;margin-top:564pt;width:187pt;height:192.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" fillcolor="#ff6700 [3206]" stroked="f" strokecolor="#4a7ebb" strokeweight="1.5pt">
                <v:shadow opacity="22938f" mv:blur="38100f" offset="0,2pt"/>
                <v:textbox inset="10.8pt,,10.8pt">
                  <w:txbxContent>
                    <w:p w14:paraId="3742803F" w14:textId="77777777" w:rsidR="00290A7F" w:rsidRPr="00334D77" w:rsidRDefault="00290A7F" w:rsidP="007356E0">
                      <w:pPr>
                        <w:pStyle w:val="Heading2"/>
                      </w:pPr>
                      <w:r>
                        <w:t xml:space="preserve"> </w:t>
                      </w:r>
                    </w:p>
                  </w:txbxContent>
                </v:textbox>
                <w10:wrap type="tight" anchorx="page" anchory="page"/>
              </v:rect>
            </w:pict>
          </mc:Fallback>
        </mc:AlternateContent>
      </w:r>
      <w:r w:rsidR="00B3506C">
        <w:rPr>
          <w:noProof/>
        </w:rPr>
        <mc:AlternateContent>
          <mc:Choice Requires="wps">
            <w:drawing>
              <wp:anchor distT="0" distB="0" distL="114300" distR="114300" simplePos="0" relativeHeight="251658242" behindDoc="0" locked="0" layoutInCell="1" allowOverlap="1" wp14:anchorId="53C6573C" wp14:editId="055B270A">
                <wp:simplePos x="0" y="0"/>
                <wp:positionH relativeFrom="page">
                  <wp:posOffset>2692400</wp:posOffset>
                </wp:positionH>
                <wp:positionV relativeFrom="page">
                  <wp:posOffset>7162165</wp:posOffset>
                </wp:positionV>
                <wp:extent cx="4622800" cy="2440305"/>
                <wp:effectExtent l="0" t="0" r="0" b="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0" cy="24403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12pt;margin-top:563.95pt;width:364pt;height:192.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" fillcolor="#76c5ef [3204]" stroked="f" strokecolor="#4a7ebb" strokeweight="1.5pt">
                <v:shadow opacity="22938f" mv:blur="38100f" offset="0,2pt"/>
                <v:textbox inset=",7.2pt,,7.2pt"/>
                <w10:wrap anchorx="page" anchory="page"/>
              </v:rect>
            </w:pict>
          </mc:Fallback>
        </mc:AlternateContent>
      </w:r>
      <w:r w:rsidR="007356E0">
        <w:rPr>
          <w:noProof/>
        </w:rPr>
        <mc:AlternateContent>
          <mc:Choice Requires="wps">
            <w:drawing>
              <wp:anchor distT="0" distB="0" distL="114300" distR="114300" simplePos="0" relativeHeight="251661375" behindDoc="0" locked="0" layoutInCell="1" allowOverlap="1" wp14:anchorId="4C83B971" wp14:editId="14F55246">
                <wp:simplePos x="0" y="0"/>
                <wp:positionH relativeFrom="page">
                  <wp:posOffset>1130300</wp:posOffset>
                </wp:positionH>
                <wp:positionV relativeFrom="page">
                  <wp:posOffset>1437005</wp:posOffset>
                </wp:positionV>
                <wp:extent cx="5473700" cy="544195"/>
                <wp:effectExtent l="0" t="0" r="0" b="0"/>
                <wp:wrapThrough wrapText="bothSides">
                  <wp:wrapPolygon edited="0">
                    <wp:start x="100" y="0"/>
                    <wp:lineTo x="100" y="20163"/>
                    <wp:lineTo x="21349" y="20163"/>
                    <wp:lineTo x="21349" y="0"/>
                    <wp:lineTo x="100" y="0"/>
                  </wp:wrapPolygon>
                </wp:wrapThrough>
                <wp:docPr id="60" name="Text Box 60"/>
                <wp:cNvGraphicFramePr/>
                <a:graphic xmlns:a="http://schemas.openxmlformats.org/drawingml/2006/main">
                  <a:graphicData uri="http://schemas.microsoft.com/office/word/2010/wordprocessingShape">
                    <wps:wsp>
                      <wps:cNvSpPr txBox="1"/>
                      <wps:spPr>
                        <a:xfrm>
                          <a:off x="0" y="0"/>
                          <a:ext cx="5473700" cy="5441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447930" w14:textId="77777777" w:rsidR="00290A7F" w:rsidRPr="007356E0" w:rsidRDefault="00290A7F" w:rsidP="007356E0">
                            <w:pPr>
                              <w:jc w:val="center"/>
                              <w:rPr>
                                <w:color w:val="DAEFB5" w:themeColor="accent5" w:themeTint="66"/>
                                <w:sz w:val="52"/>
                                <w:szCs w:val="52"/>
                              </w:rPr>
                            </w:pPr>
                            <w:r w:rsidRPr="007356E0">
                              <w:rPr>
                                <w:color w:val="DAEFB5" w:themeColor="accent5" w:themeTint="66"/>
                                <w:sz w:val="52"/>
                                <w:szCs w:val="52"/>
                              </w:rPr>
                              <w:t>August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49" type="#_x0000_t202" style="position:absolute;margin-left:89pt;margin-top:113.15pt;width:431pt;height:42.85pt;z-index:25166137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cPDNQCAAAf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" mv:complextextbox="1" filled="f" stroked="f">
                <v:textbox>
                  <w:txbxContent>
                    <w:p w14:paraId="42447930" w14:textId="77777777" w:rsidR="00290A7F" w:rsidRPr="007356E0" w:rsidRDefault="00290A7F" w:rsidP="007356E0">
                      <w:pPr>
                        <w:jc w:val="center"/>
                        <w:rPr>
                          <w:color w:val="DAEFB5" w:themeColor="accent5" w:themeTint="66"/>
                          <w:sz w:val="52"/>
                          <w:szCs w:val="52"/>
                        </w:rPr>
                      </w:pPr>
                      <w:r w:rsidRPr="007356E0">
                        <w:rPr>
                          <w:color w:val="DAEFB5" w:themeColor="accent5" w:themeTint="66"/>
                          <w:sz w:val="52"/>
                          <w:szCs w:val="52"/>
                        </w:rPr>
                        <w:t>August 2014</w:t>
                      </w:r>
                    </w:p>
                  </w:txbxContent>
                </v:textbox>
                <w10:wrap type="through" anchorx="page" anchory="page"/>
              </v:shape>
            </w:pict>
          </mc:Fallback>
        </mc:AlternateContent>
      </w:r>
      <w:r w:rsidR="007356E0">
        <w:rPr>
          <w:noProof/>
        </w:rPr>
        <mc:AlternateContent>
          <mc:Choice Requires="wps">
            <w:drawing>
              <wp:anchor distT="0" distB="0" distL="114300" distR="114300" simplePos="0" relativeHeight="251658238" behindDoc="0" locked="0" layoutInCell="1" allowOverlap="1" wp14:anchorId="39367692" wp14:editId="796F9F78">
                <wp:simplePos x="0" y="0"/>
                <wp:positionH relativeFrom="page">
                  <wp:posOffset>457200</wp:posOffset>
                </wp:positionH>
                <wp:positionV relativeFrom="page">
                  <wp:posOffset>1463040</wp:posOffset>
                </wp:positionV>
                <wp:extent cx="6858000" cy="454660"/>
                <wp:effectExtent l="0" t="0" r="0" b="254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4660"/>
                        </a:xfrm>
                        <a:prstGeom prst="rect">
                          <a:avLst/>
                        </a:prstGeom>
                        <a:solidFill>
                          <a:schemeClr val="accent5">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115.2pt;width:540pt;height:35.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" fillcolor="#7fb126 [2408]" stroked="f">
                <v:textbox inset=",7.2pt,,7.2pt"/>
                <w10:wrap anchorx="page" anchory="page"/>
              </v:rect>
            </w:pict>
          </mc:Fallback>
        </mc:AlternateContent>
      </w:r>
      <w:r w:rsidR="002A590D">
        <w:rPr>
          <w:noProof/>
        </w:rPr>
        <mc:AlternateContent>
          <mc:Choice Requires="wps">
            <w:drawing>
              <wp:anchor distT="0" distB="0" distL="114300" distR="114300" simplePos="0" relativeHeight="251658237" behindDoc="0" locked="0" layoutInCell="1" allowOverlap="1" wp14:anchorId="4A45B607" wp14:editId="6486682E">
                <wp:simplePos x="0" y="0"/>
                <wp:positionH relativeFrom="page">
                  <wp:posOffset>457200</wp:posOffset>
                </wp:positionH>
                <wp:positionV relativeFrom="page">
                  <wp:posOffset>457200</wp:posOffset>
                </wp:positionV>
                <wp:extent cx="6858000" cy="1005840"/>
                <wp:effectExtent l="0" t="0" r="0" b="1016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58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FEF6E0A" w14:textId="77777777" w:rsidR="00290A7F" w:rsidRPr="007356E0" w:rsidRDefault="00290A7F" w:rsidP="007356E0">
                            <w:pPr>
                              <w:pStyle w:val="Title"/>
                              <w:rPr>
                                <w:sz w:val="96"/>
                                <w:szCs w:val="96"/>
                              </w:rPr>
                            </w:pPr>
                            <w:r w:rsidRPr="007356E0">
                              <w:rPr>
                                <w:sz w:val="96"/>
                                <w:szCs w:val="96"/>
                              </w:rPr>
                              <w:t>Top Star Newsletter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0" style="position:absolute;margin-left:36pt;margin-top:36pt;width:540pt;height:79.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" fillcolor="#318fc5 [3215]" stroked="f" strokecolor="#4a7ebb" strokeweight="1.5pt">
                <v:shadow opacity="22938f" mv:blur="38100f" offset="0,2pt"/>
                <v:textbox inset=",7.2pt,,7.2pt">
                  <w:txbxContent>
                    <w:p w14:paraId="3FEF6E0A" w14:textId="77777777" w:rsidR="00290A7F" w:rsidRPr="007356E0" w:rsidRDefault="00290A7F" w:rsidP="007356E0">
                      <w:pPr>
                        <w:pStyle w:val="Title"/>
                        <w:rPr>
                          <w:sz w:val="96"/>
                          <w:szCs w:val="96"/>
                        </w:rPr>
                      </w:pPr>
                      <w:r w:rsidRPr="007356E0">
                        <w:rPr>
                          <w:sz w:val="96"/>
                          <w:szCs w:val="96"/>
                        </w:rPr>
                        <w:t>Top Star Newsletter</w:t>
                      </w:r>
                    </w:p>
                  </w:txbxContent>
                </v:textbox>
                <w10:wrap anchorx="page" anchory="page"/>
              </v:rect>
            </w:pict>
          </mc:Fallback>
        </mc:AlternateContent>
      </w:r>
      <w:r w:rsidR="0015553D">
        <w:br w:type="page"/>
      </w:r>
      <w:r w:rsidR="0067405A">
        <w:rPr>
          <w:noProof/>
        </w:rPr>
        <w:lastRenderedPageBreak/>
        <mc:AlternateContent>
          <mc:Choice Requires="wpg">
            <w:drawing>
              <wp:anchor distT="0" distB="0" distL="114300" distR="114300" simplePos="0" relativeHeight="251719743" behindDoc="0" locked="0" layoutInCell="1" allowOverlap="1" wp14:anchorId="74379CE3" wp14:editId="16E8F21A">
                <wp:simplePos x="0" y="0"/>
                <wp:positionH relativeFrom="page">
                  <wp:posOffset>567690</wp:posOffset>
                </wp:positionH>
                <wp:positionV relativeFrom="page">
                  <wp:posOffset>7219315</wp:posOffset>
                </wp:positionV>
                <wp:extent cx="1576705" cy="1807210"/>
                <wp:effectExtent l="0" t="0" r="0" b="0"/>
                <wp:wrapThrough wrapText="bothSides">
                  <wp:wrapPolygon edited="0">
                    <wp:start x="348" y="0"/>
                    <wp:lineTo x="348" y="21251"/>
                    <wp:lineTo x="20878" y="21251"/>
                    <wp:lineTo x="20878" y="0"/>
                    <wp:lineTo x="348" y="0"/>
                  </wp:wrapPolygon>
                </wp:wrapThrough>
                <wp:docPr id="229" name="Group 229"/>
                <wp:cNvGraphicFramePr/>
                <a:graphic xmlns:a="http://schemas.openxmlformats.org/drawingml/2006/main">
                  <a:graphicData uri="http://schemas.microsoft.com/office/word/2010/wordprocessingGroup">
                    <wpg:wgp>
                      <wpg:cNvGrpSpPr/>
                      <wpg:grpSpPr>
                        <a:xfrm>
                          <a:off x="0" y="0"/>
                          <a:ext cx="1576705" cy="1807210"/>
                          <a:chOff x="0" y="0"/>
                          <a:chExt cx="1576705" cy="1807210"/>
                        </a:xfrm>
                        <a:extLst>
                          <a:ext uri="{0CCBE362-F206-4b92-989A-16890622DB6E}">
                            <ma14:wrappingTextBoxFlag xmlns:ma14="http://schemas.microsoft.com/office/mac/drawingml/2011/main" val="1"/>
                          </a:ext>
                        </a:extLst>
                      </wpg:grpSpPr>
                      <wps:wsp>
                        <wps:cNvPr id="325" name="Text Box 325"/>
                        <wps:cNvSpPr txBox="1"/>
                        <wps:spPr>
                          <a:xfrm>
                            <a:off x="0" y="0"/>
                            <a:ext cx="1576705" cy="18072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91440" y="45720"/>
                            <a:ext cx="1393825" cy="1290320"/>
                          </a:xfrm>
                          <a:prstGeom prst="rect">
                            <a:avLst/>
                          </a:prstGeom>
                          <a:noFill/>
                          <a:ln>
                            <a:noFill/>
                          </a:ln>
                          <a:effectLst/>
                          <a:extLst>
                            <a:ext uri="{C572A759-6A51-4108-AA02-DFA0A04FC94B}">
                              <ma14:wrappingTextBoxFlag xmlns:ma14="http://schemas.microsoft.com/office/mac/drawingml/2011/main"/>
                            </a:ext>
                          </a:extLst>
                        </wps:spPr>
                        <wps:txbx id="12">
                          <w:txbxContent>
                            <w:p w14:paraId="170B5925" w14:textId="11542674" w:rsidR="00290A7F" w:rsidRPr="00E1781C" w:rsidRDefault="00290A7F" w:rsidP="00E1781C">
                              <w:pPr>
                                <w:spacing w:line="276" w:lineRule="auto"/>
                                <w:rPr>
                                  <w:color w:val="FEA022" w:themeColor="accent2"/>
                                </w:rPr>
                              </w:pPr>
                              <w:r w:rsidRPr="00E1781C">
                                <w:rPr>
                                  <w:color w:val="FEA022" w:themeColor="accent2"/>
                                </w:rPr>
                                <w:t>Kayla good                    I Love Top star because coaches you are so nice you help me</w:t>
                              </w:r>
                              <w:r>
                                <w:rPr>
                                  <w:color w:val="FEA022" w:themeColor="accent2"/>
                                </w:rPr>
                                <w:t xml:space="preserve">    </w:t>
                              </w:r>
                              <w:r w:rsidRPr="00E1781C">
                                <w:rPr>
                                  <w:color w:val="FEA022" w:themeColor="accent2"/>
                                </w:rPr>
                                <w:t xml:space="preserve">Love Top </w:t>
                              </w:r>
                              <w:proofErr w:type="gramStart"/>
                              <w:r w:rsidRPr="00E1781C">
                                <w:rPr>
                                  <w:color w:val="FEA022" w:themeColor="accent2"/>
                                </w:rPr>
                                <w:t xml:space="preserve">Star                </w:t>
                              </w:r>
                              <w:r w:rsidRPr="00E1781C">
                                <w:rPr>
                                  <w:color w:val="FFFFFF" w:themeColor="background1"/>
                                </w:rPr>
                                <w:t>.</w:t>
                              </w:r>
                              <w:proofErr w:type="gramEnd"/>
                              <w:r w:rsidRPr="00E1781C">
                                <w:rPr>
                                  <w:color w:val="FFFFFF" w:themeColor="background1"/>
                                </w:rPr>
                                <w:t xml:space="preserve">  </w:t>
                              </w:r>
                              <w:r w:rsidRPr="00E1781C">
                                <w:rPr>
                                  <w:color w:val="FEA022" w:themeColor="accent2"/>
                                </w:rPr>
                                <w:t xml:space="preserve">       </w:t>
                              </w:r>
                              <w:r w:rsidRPr="00E1781C">
                                <w:rPr>
                                  <w:rFonts w:ascii="Cambria" w:hAnsi="Cambria" w:cs="Cambria"/>
                                  <w:color w:val="FEA022" w:themeColor="accent2"/>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1334770"/>
                            <a:ext cx="1393825" cy="36830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9" o:spid="_x0000_s1051" style="position:absolute;margin-left:44.7pt;margin-top:568.45pt;width:124.15pt;height:142.3pt;z-index:251719743;mso-position-horizontal-relative:page;mso-position-vertical-relative:page" coordsize="1576705,1807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" mv:complextextbox="1">
                <v:shape id="Text Box 325" o:spid="_x0000_s1052" type="#_x0000_t202" style="position:absolute;width:1576705;height:180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7dmxQAA&#10;ANwAAAAPAAAAZHJzL2Rvd25yZXYueG1sRI9Pa8JAFMTvgt9heUJvzUalNURXUbGlB8W/B4+P7DMJ&#10;Zt+G7Nak375bKHgcZuY3zGzRmUo8qHGlZQXDKAZBnFldcq7gcv54TUA4j6yxskwKfsjBYt7vzTDV&#10;tuUjPU4+FwHCLkUFhfd1KqXLCjLoIlsTB+9mG4M+yCaXusE2wE0lR3H8Lg2WHBYKrGldUHY/fRsF&#10;tO3MeZdMNn6/un3G1+TQbnWu1MugW05BeOr8M/zf/tIKxqM3+DsTj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nt2bFAAAA3AAAAA8AAAAAAAAAAAAAAAAAlwIAAGRycy9k&#10;b3ducmV2LnhtbFBLBQYAAAAABAAEAPUAAACJAwAAAAA=&#10;" mv:complextextbox="1" filled="f" stroked="f"/>
                <v:shape id="Text Box 226" o:spid="_x0000_s1053" type="#_x0000_t202" style="position:absolute;left:91440;top:45720;width:1393825;height:1290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w:p w14:paraId="170B5925" w14:textId="11542674" w:rsidR="00290A7F" w:rsidRPr="00E1781C" w:rsidRDefault="00290A7F" w:rsidP="00E1781C">
                        <w:pPr>
                          <w:spacing w:line="276" w:lineRule="auto"/>
                          <w:rPr>
                            <w:color w:val="FEA022" w:themeColor="accent2"/>
                          </w:rPr>
                        </w:pPr>
                        <w:r w:rsidRPr="00E1781C">
                          <w:rPr>
                            <w:color w:val="FEA022" w:themeColor="accent2"/>
                          </w:rPr>
                          <w:t>Kayla good                    I Love Top star because coaches you are so nice you help me</w:t>
                        </w:r>
                        <w:r>
                          <w:rPr>
                            <w:color w:val="FEA022" w:themeColor="accent2"/>
                          </w:rPr>
                          <w:t xml:space="preserve">    </w:t>
                        </w:r>
                        <w:r w:rsidRPr="00E1781C">
                          <w:rPr>
                            <w:color w:val="FEA022" w:themeColor="accent2"/>
                          </w:rPr>
                          <w:t xml:space="preserve">Love Top </w:t>
                        </w:r>
                        <w:proofErr w:type="gramStart"/>
                        <w:r w:rsidRPr="00E1781C">
                          <w:rPr>
                            <w:color w:val="FEA022" w:themeColor="accent2"/>
                          </w:rPr>
                          <w:t xml:space="preserve">Star                </w:t>
                        </w:r>
                        <w:r w:rsidRPr="00E1781C">
                          <w:rPr>
                            <w:color w:val="FFFFFF" w:themeColor="background1"/>
                          </w:rPr>
                          <w:t>.</w:t>
                        </w:r>
                        <w:proofErr w:type="gramEnd"/>
                        <w:r w:rsidRPr="00E1781C">
                          <w:rPr>
                            <w:color w:val="FFFFFF" w:themeColor="background1"/>
                          </w:rPr>
                          <w:t xml:space="preserve">  </w:t>
                        </w:r>
                        <w:r w:rsidRPr="00E1781C">
                          <w:rPr>
                            <w:color w:val="FEA022" w:themeColor="accent2"/>
                          </w:rPr>
                          <w:t xml:space="preserve">       </w:t>
                        </w:r>
                        <w:r w:rsidRPr="00E1781C">
                          <w:rPr>
                            <w:rFonts w:ascii="Cambria" w:hAnsi="Cambria" w:cs="Cambria"/>
                            <w:color w:val="FEA022" w:themeColor="accent2"/>
                            <w:sz w:val="28"/>
                            <w:szCs w:val="28"/>
                          </w:rPr>
                          <w:t>♡</w:t>
                        </w:r>
                      </w:p>
                    </w:txbxContent>
                  </v:textbox>
                </v:shape>
                <v:shape id="Text Box 227" o:spid="_x0000_s1054" type="#_x0000_t202" style="position:absolute;left:91440;top:1334770;width:1393825;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inset="0,0,0,0">
                    <w:txbxContent/>
                  </v:textbox>
                </v:shape>
                <w10:wrap type="through" anchorx="page" anchory="page"/>
              </v:group>
            </w:pict>
          </mc:Fallback>
        </mc:AlternateContent>
      </w:r>
      <w:r w:rsidR="0067405A">
        <w:rPr>
          <w:noProof/>
        </w:rPr>
        <mc:AlternateContent>
          <mc:Choice Requires="wpg">
            <w:drawing>
              <wp:anchor distT="0" distB="0" distL="114300" distR="114300" simplePos="0" relativeHeight="251704383" behindDoc="0" locked="0" layoutInCell="1" allowOverlap="1" wp14:anchorId="61C4B3B3" wp14:editId="77C07942">
                <wp:simplePos x="0" y="0"/>
                <wp:positionH relativeFrom="page">
                  <wp:posOffset>520700</wp:posOffset>
                </wp:positionH>
                <wp:positionV relativeFrom="page">
                  <wp:posOffset>3639185</wp:posOffset>
                </wp:positionV>
                <wp:extent cx="3783330" cy="1235075"/>
                <wp:effectExtent l="0" t="0" r="0" b="9525"/>
                <wp:wrapThrough wrapText="bothSides">
                  <wp:wrapPolygon edited="0">
                    <wp:start x="145" y="0"/>
                    <wp:lineTo x="145" y="21322"/>
                    <wp:lineTo x="21317" y="21322"/>
                    <wp:lineTo x="21317" y="0"/>
                    <wp:lineTo x="145" y="0"/>
                  </wp:wrapPolygon>
                </wp:wrapThrough>
                <wp:docPr id="27" name="Group 27"/>
                <wp:cNvGraphicFramePr/>
                <a:graphic xmlns:a="http://schemas.openxmlformats.org/drawingml/2006/main">
                  <a:graphicData uri="http://schemas.microsoft.com/office/word/2010/wordprocessingGroup">
                    <wpg:wgp>
                      <wpg:cNvGrpSpPr/>
                      <wpg:grpSpPr>
                        <a:xfrm>
                          <a:off x="0" y="0"/>
                          <a:ext cx="3783330" cy="1235075"/>
                          <a:chOff x="0" y="0"/>
                          <a:chExt cx="3783330" cy="1235075"/>
                        </a:xfrm>
                        <a:extLst>
                          <a:ext uri="{0CCBE362-F206-4b92-989A-16890622DB6E}">
                            <ma14:wrappingTextBoxFlag xmlns:ma14="http://schemas.microsoft.com/office/mac/drawingml/2011/main" val="1"/>
                          </a:ext>
                        </a:extLst>
                      </wpg:grpSpPr>
                      <wps:wsp>
                        <wps:cNvPr id="320" name="Text Box 320"/>
                        <wps:cNvSpPr txBox="1"/>
                        <wps:spPr>
                          <a:xfrm>
                            <a:off x="0" y="0"/>
                            <a:ext cx="3783330" cy="12350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91440" y="45720"/>
                            <a:ext cx="3600450" cy="748665"/>
                          </a:xfrm>
                          <a:prstGeom prst="rect">
                            <a:avLst/>
                          </a:prstGeom>
                          <a:noFill/>
                          <a:ln>
                            <a:noFill/>
                          </a:ln>
                          <a:effectLst/>
                          <a:extLst>
                            <a:ext uri="{C572A759-6A51-4108-AA02-DFA0A04FC94B}">
                              <ma14:wrappingTextBoxFlag xmlns:ma14="http://schemas.microsoft.com/office/mac/drawingml/2011/main"/>
                            </a:ext>
                          </a:extLst>
                        </wps:spPr>
                        <wps:txbx id="13">
                          <w:txbxContent>
                            <w:p w14:paraId="39A81597" w14:textId="677067A2" w:rsidR="00290A7F" w:rsidRPr="001F5A0D" w:rsidRDefault="00290A7F" w:rsidP="001823C6">
                              <w:pPr>
                                <w:jc w:val="center"/>
                                <w:rPr>
                                  <w:sz w:val="32"/>
                                  <w:szCs w:val="32"/>
                                </w:rPr>
                              </w:pPr>
                              <w:r w:rsidRPr="001F5A0D">
                                <w:rPr>
                                  <w:sz w:val="32"/>
                                  <w:szCs w:val="32"/>
                                </w:rPr>
                                <w:t xml:space="preserve">The </w:t>
                              </w:r>
                              <w:r>
                                <w:rPr>
                                  <w:sz w:val="32"/>
                                  <w:szCs w:val="32"/>
                                </w:rPr>
                                <w:t>kids were able to submit a Shout O</w:t>
                              </w:r>
                              <w:r w:rsidRPr="001F5A0D">
                                <w:rPr>
                                  <w:sz w:val="32"/>
                                  <w:szCs w:val="32"/>
                                </w:rPr>
                                <w:t>ut to a parent or coach to be published in the August newsletter! So here they are… word for 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793115"/>
                            <a:ext cx="3600450" cy="37719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55" style="position:absolute;margin-left:41pt;margin-top:286.55pt;width:297.9pt;height:97.25pt;z-index:251704383;mso-position-horizontal-relative:page;mso-position-vertical-relative:page" coordsize="3783330,1235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" mv:complextextbox="1">
                <v:shape id="Text Box 320" o:spid="_x0000_s1056" type="#_x0000_t202" style="position:absolute;width:3783330;height:1235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0BT+wQAA&#10;ANwAAAAPAAAAZHJzL2Rvd25yZXYueG1sRE9Ni8IwEL0L/ocwwt40XRe0dI2yu6h4UNS6B49DM7bF&#10;ZlKaaOu/NwfB4+N9zxadqcSdGldaVvA5ikAQZ1aXnCv4P62GMQjnkTVWlknBgxws5v3eDBNtWz7S&#10;PfW5CCHsElRQeF8nUrqsIINuZGviwF1sY9AH2ORSN9iGcFPJcRRNpMGSQ0OBNf0VlF3Tm1FA286c&#10;dvF06fe/l3V0jg/tVudKfQy6n28Qnjr/Fr/cG63gaxzmhzPhCM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AU/sEAAADcAAAADwAAAAAAAAAAAAAAAACXAgAAZHJzL2Rvd25y&#10;ZXYueG1sUEsFBgAAAAAEAAQA9QAAAIUDAAAAAA==&#10;" mv:complextextbox="1" filled="f" stroked="f"/>
                <v:shape id="Text Box 24" o:spid="_x0000_s1057" type="#_x0000_t202" style="position:absolute;left:91440;top:45720;width:3600450;height:748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6" inset="0,0,0,0">
                    <w:txbxContent>
                      <w:p w14:paraId="39A81597" w14:textId="677067A2" w:rsidR="00290A7F" w:rsidRPr="001F5A0D" w:rsidRDefault="00290A7F" w:rsidP="001823C6">
                        <w:pPr>
                          <w:jc w:val="center"/>
                          <w:rPr>
                            <w:sz w:val="32"/>
                            <w:szCs w:val="32"/>
                          </w:rPr>
                        </w:pPr>
                        <w:r w:rsidRPr="001F5A0D">
                          <w:rPr>
                            <w:sz w:val="32"/>
                            <w:szCs w:val="32"/>
                          </w:rPr>
                          <w:t xml:space="preserve">The </w:t>
                        </w:r>
                        <w:r>
                          <w:rPr>
                            <w:sz w:val="32"/>
                            <w:szCs w:val="32"/>
                          </w:rPr>
                          <w:t>kids were able to submit a Shout O</w:t>
                        </w:r>
                        <w:r w:rsidRPr="001F5A0D">
                          <w:rPr>
                            <w:sz w:val="32"/>
                            <w:szCs w:val="32"/>
                          </w:rPr>
                          <w:t>ut to a parent or coach to be published in the August newsletter! So here they are… word for word!</w:t>
                        </w:r>
                      </w:p>
                    </w:txbxContent>
                  </v:textbox>
                </v:shape>
                <v:shape id="Text Box 26" o:spid="_x0000_s1058" type="#_x0000_t202" style="position:absolute;left:91440;top:793115;width:3600450;height:377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v:textbox>
                </v:shape>
                <w10:wrap type="through" anchorx="page" anchory="page"/>
              </v:group>
            </w:pict>
          </mc:Fallback>
        </mc:AlternateContent>
      </w:r>
      <w:r w:rsidR="001C2E45">
        <w:rPr>
          <w:noProof/>
        </w:rPr>
        <mc:AlternateContent>
          <mc:Choice Requires="wps">
            <w:drawing>
              <wp:anchor distT="0" distB="0" distL="114300" distR="114300" simplePos="0" relativeHeight="251728959" behindDoc="0" locked="0" layoutInCell="1" allowOverlap="1" wp14:anchorId="31A51938" wp14:editId="2DF8C10E">
                <wp:simplePos x="0" y="0"/>
                <wp:positionH relativeFrom="page">
                  <wp:posOffset>2979420</wp:posOffset>
                </wp:positionH>
                <wp:positionV relativeFrom="page">
                  <wp:posOffset>777240</wp:posOffset>
                </wp:positionV>
                <wp:extent cx="3454400" cy="474345"/>
                <wp:effectExtent l="0" t="0" r="0" b="8255"/>
                <wp:wrapThrough wrapText="bothSides">
                  <wp:wrapPolygon edited="0">
                    <wp:start x="159" y="0"/>
                    <wp:lineTo x="159" y="20819"/>
                    <wp:lineTo x="21282" y="20819"/>
                    <wp:lineTo x="21282" y="0"/>
                    <wp:lineTo x="159" y="0"/>
                  </wp:wrapPolygon>
                </wp:wrapThrough>
                <wp:docPr id="297" name="Text Box 297"/>
                <wp:cNvGraphicFramePr/>
                <a:graphic xmlns:a="http://schemas.openxmlformats.org/drawingml/2006/main">
                  <a:graphicData uri="http://schemas.microsoft.com/office/word/2010/wordprocessingShape">
                    <wps:wsp>
                      <wps:cNvSpPr txBox="1"/>
                      <wps:spPr>
                        <a:xfrm>
                          <a:off x="0" y="0"/>
                          <a:ext cx="3454400" cy="4743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9A3E4F" w14:textId="77777777" w:rsidR="00290A7F" w:rsidRPr="006F0D58" w:rsidRDefault="00290A7F" w:rsidP="006F0D58">
                            <w:pPr>
                              <w:jc w:val="center"/>
                              <w:rPr>
                                <w:color w:val="FEA022" w:themeColor="accent2"/>
                                <w:sz w:val="40"/>
                                <w:szCs w:val="40"/>
                              </w:rPr>
                            </w:pPr>
                            <w:r w:rsidRPr="006F0D58">
                              <w:rPr>
                                <w:color w:val="FEA022" w:themeColor="accent2"/>
                                <w:sz w:val="40"/>
                                <w:szCs w:val="40"/>
                              </w:rPr>
                              <w:t>July Competition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59" type="#_x0000_t202" style="position:absolute;margin-left:234.6pt;margin-top:61.2pt;width:272pt;height:37.35pt;z-index:251728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iCbdUCAAAi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" mv:complextextbox="1" filled="f" stroked="f">
                <v:textbox>
                  <w:txbxContent>
                    <w:p w14:paraId="1E9A3E4F" w14:textId="77777777" w:rsidR="00290A7F" w:rsidRPr="006F0D58" w:rsidRDefault="00290A7F" w:rsidP="006F0D58">
                      <w:pPr>
                        <w:jc w:val="center"/>
                        <w:rPr>
                          <w:color w:val="FEA022" w:themeColor="accent2"/>
                          <w:sz w:val="40"/>
                          <w:szCs w:val="40"/>
                        </w:rPr>
                      </w:pPr>
                      <w:r w:rsidRPr="006F0D58">
                        <w:rPr>
                          <w:color w:val="FEA022" w:themeColor="accent2"/>
                          <w:sz w:val="40"/>
                          <w:szCs w:val="40"/>
                        </w:rPr>
                        <w:t>July Competition Results</w:t>
                      </w:r>
                    </w:p>
                  </w:txbxContent>
                </v:textbox>
                <w10:wrap type="through" anchorx="page" anchory="page"/>
              </v:shape>
            </w:pict>
          </mc:Fallback>
        </mc:AlternateContent>
      </w:r>
      <w:r w:rsidR="0067405A">
        <w:rPr>
          <w:noProof/>
        </w:rPr>
        <mc:AlternateContent>
          <mc:Choice Requires="wpg">
            <w:drawing>
              <wp:anchor distT="0" distB="0" distL="114300" distR="114300" simplePos="0" relativeHeight="251727935" behindDoc="0" locked="0" layoutInCell="1" allowOverlap="1" wp14:anchorId="7D4F13C3" wp14:editId="347B41A5">
                <wp:simplePos x="0" y="0"/>
                <wp:positionH relativeFrom="page">
                  <wp:posOffset>2164715</wp:posOffset>
                </wp:positionH>
                <wp:positionV relativeFrom="page">
                  <wp:posOffset>1143000</wp:posOffset>
                </wp:positionV>
                <wp:extent cx="5150485" cy="1951990"/>
                <wp:effectExtent l="0" t="0" r="0" b="0"/>
                <wp:wrapThrough wrapText="bothSides">
                  <wp:wrapPolygon edited="0">
                    <wp:start x="107" y="281"/>
                    <wp:lineTo x="107" y="21080"/>
                    <wp:lineTo x="21411" y="21080"/>
                    <wp:lineTo x="21411" y="281"/>
                    <wp:lineTo x="107" y="281"/>
                  </wp:wrapPolygon>
                </wp:wrapThrough>
                <wp:docPr id="233" name="Group 233"/>
                <wp:cNvGraphicFramePr/>
                <a:graphic xmlns:a="http://schemas.openxmlformats.org/drawingml/2006/main">
                  <a:graphicData uri="http://schemas.microsoft.com/office/word/2010/wordprocessingGroup">
                    <wpg:wgp>
                      <wpg:cNvGrpSpPr/>
                      <wpg:grpSpPr>
                        <a:xfrm>
                          <a:off x="0" y="0"/>
                          <a:ext cx="5150485" cy="1951990"/>
                          <a:chOff x="0" y="0"/>
                          <a:chExt cx="5150485" cy="1951990"/>
                        </a:xfrm>
                        <a:extLst>
                          <a:ext uri="{0CCBE362-F206-4b92-989A-16890622DB6E}">
                            <ma14:wrappingTextBoxFlag xmlns:ma14="http://schemas.microsoft.com/office/mac/drawingml/2011/main" val="1"/>
                          </a:ext>
                        </a:extLst>
                      </wpg:grpSpPr>
                      <wps:wsp>
                        <wps:cNvPr id="25" name="Text Box 59"/>
                        <wps:cNvSpPr txBox="1">
                          <a:spLocks noChangeArrowheads="1"/>
                        </wps:cNvSpPr>
                        <wps:spPr bwMode="auto">
                          <a:xfrm>
                            <a:off x="0" y="0"/>
                            <a:ext cx="5150485" cy="195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30" name="Text Box 230"/>
                        <wps:cNvSpPr txBox="1"/>
                        <wps:spPr>
                          <a:xfrm>
                            <a:off x="91440" y="91440"/>
                            <a:ext cx="4967605" cy="252095"/>
                          </a:xfrm>
                          <a:prstGeom prst="rect">
                            <a:avLst/>
                          </a:prstGeom>
                          <a:noFill/>
                          <a:ln>
                            <a:noFill/>
                          </a:ln>
                          <a:effectLst/>
                          <a:extLst>
                            <a:ext uri="{C572A759-6A51-4108-AA02-DFA0A04FC94B}">
                              <ma14:wrappingTextBoxFlag xmlns:ma14="http://schemas.microsoft.com/office/mac/drawingml/2011/main"/>
                            </a:ext>
                          </a:extLst>
                        </wps:spPr>
                        <wps:txbx id="15">
                          <w:txbxContent>
                            <w:p w14:paraId="2F687608" w14:textId="1C836DB0" w:rsidR="00290A7F" w:rsidRPr="00C62651" w:rsidRDefault="00290A7F" w:rsidP="00C62651">
                              <w:pPr>
                                <w:pStyle w:val="BodyText"/>
                                <w:spacing w:line="276" w:lineRule="auto"/>
                                <w:jc w:val="center"/>
                                <w:rPr>
                                  <w:sz w:val="24"/>
                                </w:rPr>
                              </w:pPr>
                              <w:r w:rsidRPr="00C62651">
                                <w:rPr>
                                  <w:color w:val="318FC5" w:themeColor="text2"/>
                                  <w:sz w:val="28"/>
                                  <w:szCs w:val="28"/>
                                </w:rPr>
                                <w:t>USAG Nationals – July 15</w:t>
                              </w:r>
                              <w:r w:rsidRPr="00C62651">
                                <w:rPr>
                                  <w:color w:val="318FC5" w:themeColor="text2"/>
                                  <w:sz w:val="28"/>
                                  <w:szCs w:val="28"/>
                                  <w:vertAlign w:val="superscript"/>
                                </w:rPr>
                                <w:t>th</w:t>
                              </w:r>
                              <w:r w:rsidRPr="00C62651">
                                <w:rPr>
                                  <w:color w:val="318FC5" w:themeColor="text2"/>
                                  <w:sz w:val="28"/>
                                  <w:szCs w:val="28"/>
                                </w:rPr>
                                <w:t>-19</w:t>
                              </w:r>
                              <w:r w:rsidRPr="00C62651">
                                <w:rPr>
                                  <w:color w:val="318FC5" w:themeColor="text2"/>
                                  <w:sz w:val="28"/>
                                  <w:szCs w:val="28"/>
                                  <w:vertAlign w:val="superscript"/>
                                </w:rPr>
                                <w:t>th</w:t>
                              </w:r>
                              <w:r w:rsidRPr="00C62651">
                                <w:rPr>
                                  <w:color w:val="318FC5" w:themeColor="text2"/>
                                  <w:sz w:val="28"/>
                                  <w:szCs w:val="28"/>
                                </w:rPr>
                                <w:t xml:space="preserve"> – Louisville, KY</w:t>
                              </w:r>
                              <w:r w:rsidRPr="00C62651">
                                <w:rPr>
                                  <w:sz w:val="24"/>
                                </w:rPr>
                                <w:t xml:space="preserve">                      </w:t>
                              </w:r>
                              <w:r>
                                <w:rPr>
                                  <w:sz w:val="24"/>
                                </w:rPr>
                                <w:t xml:space="preserve">   </w:t>
                              </w:r>
                              <w:r w:rsidRPr="00C62651">
                                <w:rPr>
                                  <w:sz w:val="24"/>
                                </w:rPr>
                                <w:t>Delaney Walsh:  10</w:t>
                              </w:r>
                              <w:r w:rsidRPr="00C62651">
                                <w:rPr>
                                  <w:sz w:val="24"/>
                                  <w:vertAlign w:val="superscript"/>
                                </w:rPr>
                                <w:t>th</w:t>
                              </w:r>
                              <w:r w:rsidRPr="00C62651">
                                <w:rPr>
                                  <w:sz w:val="24"/>
                                </w:rPr>
                                <w:t xml:space="preserve"> on trampoline &amp; 11</w:t>
                              </w:r>
                              <w:r w:rsidRPr="00C62651">
                                <w:rPr>
                                  <w:sz w:val="24"/>
                                  <w:vertAlign w:val="superscript"/>
                                </w:rPr>
                                <w:t>th</w:t>
                              </w:r>
                              <w:r w:rsidRPr="00C62651">
                                <w:rPr>
                                  <w:sz w:val="24"/>
                                </w:rPr>
                                <w:t xml:space="preserve"> on double mini</w:t>
                              </w:r>
                              <w:r>
                                <w:rPr>
                                  <w:sz w:val="24"/>
                                </w:rPr>
                                <w:t xml:space="preserve">                At nationals, Dee also represented Region 4 on the Regional All Star team for double mini.  The team finished in 1</w:t>
                              </w:r>
                              <w:r w:rsidRPr="00BB03FF">
                                <w:rPr>
                                  <w:sz w:val="24"/>
                                  <w:vertAlign w:val="superscript"/>
                                </w:rPr>
                                <w:t>st</w:t>
                              </w:r>
                              <w:r>
                                <w:rPr>
                                  <w:sz w:val="24"/>
                                </w:rPr>
                                <w:t xml:space="preserve"> place at the Regional All Star competition!</w:t>
                              </w:r>
                            </w:p>
                            <w:p w14:paraId="287A8F39" w14:textId="0C082462" w:rsidR="00290A7F" w:rsidRDefault="00290A7F" w:rsidP="00C62651">
                              <w:pPr>
                                <w:pStyle w:val="BodyText"/>
                                <w:spacing w:line="276" w:lineRule="auto"/>
                                <w:jc w:val="center"/>
                              </w:pPr>
                              <w:r w:rsidRPr="00C62651">
                                <w:rPr>
                                  <w:color w:val="318FC5" w:themeColor="text2"/>
                                  <w:sz w:val="28"/>
                                  <w:szCs w:val="28"/>
                                </w:rPr>
                                <w:t>AAU Junior Olympics – July 23</w:t>
                              </w:r>
                              <w:r w:rsidRPr="00C62651">
                                <w:rPr>
                                  <w:color w:val="318FC5" w:themeColor="text2"/>
                                  <w:sz w:val="28"/>
                                  <w:szCs w:val="28"/>
                                  <w:vertAlign w:val="superscript"/>
                                </w:rPr>
                                <w:t>rd</w:t>
                              </w:r>
                              <w:r w:rsidRPr="00C62651">
                                <w:rPr>
                                  <w:color w:val="318FC5" w:themeColor="text2"/>
                                  <w:sz w:val="28"/>
                                  <w:szCs w:val="28"/>
                                </w:rPr>
                                <w:t>-28</w:t>
                              </w:r>
                              <w:r w:rsidRPr="00C62651">
                                <w:rPr>
                                  <w:color w:val="318FC5" w:themeColor="text2"/>
                                  <w:sz w:val="28"/>
                                  <w:szCs w:val="28"/>
                                  <w:vertAlign w:val="superscript"/>
                                </w:rPr>
                                <w:t>th</w:t>
                              </w:r>
                              <w:r w:rsidRPr="00C62651">
                                <w:rPr>
                                  <w:color w:val="318FC5" w:themeColor="text2"/>
                                  <w:sz w:val="28"/>
                                  <w:szCs w:val="28"/>
                                </w:rPr>
                                <w:t xml:space="preserve"> – Des Moines, IA</w:t>
                              </w:r>
                              <w:r w:rsidRPr="00C62651">
                                <w:rPr>
                                  <w:sz w:val="24"/>
                                </w:rPr>
                                <w:t xml:space="preserve">          Payton Turk:  5</w:t>
                              </w:r>
                              <w:r w:rsidRPr="00C62651">
                                <w:rPr>
                                  <w:sz w:val="24"/>
                                  <w:vertAlign w:val="superscript"/>
                                </w:rPr>
                                <w:t>th</w:t>
                              </w:r>
                              <w:r w:rsidRPr="00C62651">
                                <w:rPr>
                                  <w:sz w:val="24"/>
                                </w:rPr>
                                <w:t xml:space="preserve"> on double mini &amp; 8</w:t>
                              </w:r>
                              <w:r w:rsidRPr="00C62651">
                                <w:rPr>
                                  <w:sz w:val="24"/>
                                  <w:vertAlign w:val="superscript"/>
                                </w:rPr>
                                <w:t>th</w:t>
                              </w:r>
                              <w:r w:rsidRPr="00C62651">
                                <w:rPr>
                                  <w:sz w:val="24"/>
                                </w:rPr>
                                <w:t xml:space="preserve"> on trampoline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342265"/>
                            <a:ext cx="4967605" cy="936625"/>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1277620"/>
                            <a:ext cx="4967605" cy="54356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3" o:spid="_x0000_s1060" style="position:absolute;margin-left:170.45pt;margin-top:90pt;width:405.55pt;height:153.7pt;z-index:251727935;mso-position-horizontal-relative:page;mso-position-vertical-relative:page" coordsize="5150485,1951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" mv:complextextbox="1">
                <v:shape id="Text Box 59" o:spid="_x0000_s1061" type="#_x0000_t202" style="position:absolute;width:5150485;height:195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5GqwQAA&#10;ANsAAAAPAAAAZHJzL2Rvd25yZXYueG1sRI9Pi8IwFMTvwn6H8Ba8abqKItUosrjoSfx7fzTPtpq8&#10;lCZr67c3guBxmJnfMLNFa424U+1Lxwp++gkI4szpknMFp+NfbwLCB2SNxjEpeJCHxfyrM8NUu4b3&#10;dD+EXEQI+xQVFCFUqZQ+K8ii77uKOHoXV1sMUda51DU2EW6NHCTJWFosOS4UWNFvQdnt8G8VrPXw&#10;alaZXW9Xu31wl/w8OTdGqe53u5yCCNSGT/jd3mgFgxG8vsQfI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huRqsEAAADbAAAADwAAAAAAAAAAAAAAAACXAgAAZHJzL2Rvd25y&#10;ZXYueG1sUEsFBgAAAAAEAAQA9QAAAIUDAAAAAA==&#10;" mv:complextextbox="1" filled="f" stroked="f">
                  <v:textbox inset=",7.2pt,,7.2pt"/>
                </v:shape>
                <v:shape id="Text Box 230" o:spid="_x0000_s1062" type="#_x0000_t202" style="position:absolute;left:91440;top:91440;width:4967605;height:25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w:p w14:paraId="2F687608" w14:textId="1C836DB0" w:rsidR="00290A7F" w:rsidRPr="00C62651" w:rsidRDefault="00290A7F" w:rsidP="00C62651">
                        <w:pPr>
                          <w:pStyle w:val="BodyText"/>
                          <w:spacing w:line="276" w:lineRule="auto"/>
                          <w:jc w:val="center"/>
                          <w:rPr>
                            <w:sz w:val="24"/>
                          </w:rPr>
                        </w:pPr>
                        <w:r w:rsidRPr="00C62651">
                          <w:rPr>
                            <w:color w:val="318FC5" w:themeColor="text2"/>
                            <w:sz w:val="28"/>
                            <w:szCs w:val="28"/>
                          </w:rPr>
                          <w:t>USAG Nationals – July 15</w:t>
                        </w:r>
                        <w:r w:rsidRPr="00C62651">
                          <w:rPr>
                            <w:color w:val="318FC5" w:themeColor="text2"/>
                            <w:sz w:val="28"/>
                            <w:szCs w:val="28"/>
                            <w:vertAlign w:val="superscript"/>
                          </w:rPr>
                          <w:t>th</w:t>
                        </w:r>
                        <w:r w:rsidRPr="00C62651">
                          <w:rPr>
                            <w:color w:val="318FC5" w:themeColor="text2"/>
                            <w:sz w:val="28"/>
                            <w:szCs w:val="28"/>
                          </w:rPr>
                          <w:t>-19</w:t>
                        </w:r>
                        <w:r w:rsidRPr="00C62651">
                          <w:rPr>
                            <w:color w:val="318FC5" w:themeColor="text2"/>
                            <w:sz w:val="28"/>
                            <w:szCs w:val="28"/>
                            <w:vertAlign w:val="superscript"/>
                          </w:rPr>
                          <w:t>th</w:t>
                        </w:r>
                        <w:r w:rsidRPr="00C62651">
                          <w:rPr>
                            <w:color w:val="318FC5" w:themeColor="text2"/>
                            <w:sz w:val="28"/>
                            <w:szCs w:val="28"/>
                          </w:rPr>
                          <w:t xml:space="preserve"> – Louisville, KY</w:t>
                        </w:r>
                        <w:r w:rsidRPr="00C62651">
                          <w:rPr>
                            <w:sz w:val="24"/>
                          </w:rPr>
                          <w:t xml:space="preserve">                      </w:t>
                        </w:r>
                        <w:r>
                          <w:rPr>
                            <w:sz w:val="24"/>
                          </w:rPr>
                          <w:t xml:space="preserve">   </w:t>
                        </w:r>
                        <w:r w:rsidRPr="00C62651">
                          <w:rPr>
                            <w:sz w:val="24"/>
                          </w:rPr>
                          <w:t>Delaney Walsh:  10</w:t>
                        </w:r>
                        <w:r w:rsidRPr="00C62651">
                          <w:rPr>
                            <w:sz w:val="24"/>
                            <w:vertAlign w:val="superscript"/>
                          </w:rPr>
                          <w:t>th</w:t>
                        </w:r>
                        <w:r w:rsidRPr="00C62651">
                          <w:rPr>
                            <w:sz w:val="24"/>
                          </w:rPr>
                          <w:t xml:space="preserve"> on trampoline &amp; 11</w:t>
                        </w:r>
                        <w:r w:rsidRPr="00C62651">
                          <w:rPr>
                            <w:sz w:val="24"/>
                            <w:vertAlign w:val="superscript"/>
                          </w:rPr>
                          <w:t>th</w:t>
                        </w:r>
                        <w:r w:rsidRPr="00C62651">
                          <w:rPr>
                            <w:sz w:val="24"/>
                          </w:rPr>
                          <w:t xml:space="preserve"> on double mini</w:t>
                        </w:r>
                        <w:r>
                          <w:rPr>
                            <w:sz w:val="24"/>
                          </w:rPr>
                          <w:t xml:space="preserve">                At nationals, Dee also represented Region 4 on the Regional All Star team for double mini.  The team finished in 1</w:t>
                        </w:r>
                        <w:r w:rsidRPr="00BB03FF">
                          <w:rPr>
                            <w:sz w:val="24"/>
                            <w:vertAlign w:val="superscript"/>
                          </w:rPr>
                          <w:t>st</w:t>
                        </w:r>
                        <w:r>
                          <w:rPr>
                            <w:sz w:val="24"/>
                          </w:rPr>
                          <w:t xml:space="preserve"> place at the Regional All Star competition!</w:t>
                        </w:r>
                      </w:p>
                      <w:p w14:paraId="287A8F39" w14:textId="0C082462" w:rsidR="00290A7F" w:rsidRDefault="00290A7F" w:rsidP="00C62651">
                        <w:pPr>
                          <w:pStyle w:val="BodyText"/>
                          <w:spacing w:line="276" w:lineRule="auto"/>
                          <w:jc w:val="center"/>
                        </w:pPr>
                        <w:r w:rsidRPr="00C62651">
                          <w:rPr>
                            <w:color w:val="318FC5" w:themeColor="text2"/>
                            <w:sz w:val="28"/>
                            <w:szCs w:val="28"/>
                          </w:rPr>
                          <w:t>AAU Junior Olympics – July 23</w:t>
                        </w:r>
                        <w:r w:rsidRPr="00C62651">
                          <w:rPr>
                            <w:color w:val="318FC5" w:themeColor="text2"/>
                            <w:sz w:val="28"/>
                            <w:szCs w:val="28"/>
                            <w:vertAlign w:val="superscript"/>
                          </w:rPr>
                          <w:t>rd</w:t>
                        </w:r>
                        <w:r w:rsidRPr="00C62651">
                          <w:rPr>
                            <w:color w:val="318FC5" w:themeColor="text2"/>
                            <w:sz w:val="28"/>
                            <w:szCs w:val="28"/>
                          </w:rPr>
                          <w:t>-28</w:t>
                        </w:r>
                        <w:r w:rsidRPr="00C62651">
                          <w:rPr>
                            <w:color w:val="318FC5" w:themeColor="text2"/>
                            <w:sz w:val="28"/>
                            <w:szCs w:val="28"/>
                            <w:vertAlign w:val="superscript"/>
                          </w:rPr>
                          <w:t>th</w:t>
                        </w:r>
                        <w:r w:rsidRPr="00C62651">
                          <w:rPr>
                            <w:color w:val="318FC5" w:themeColor="text2"/>
                            <w:sz w:val="28"/>
                            <w:szCs w:val="28"/>
                          </w:rPr>
                          <w:t xml:space="preserve"> – Des Moines, IA</w:t>
                        </w:r>
                        <w:r w:rsidRPr="00C62651">
                          <w:rPr>
                            <w:sz w:val="24"/>
                          </w:rPr>
                          <w:t xml:space="preserve">          Payton Turk:  5</w:t>
                        </w:r>
                        <w:r w:rsidRPr="00C62651">
                          <w:rPr>
                            <w:sz w:val="24"/>
                            <w:vertAlign w:val="superscript"/>
                          </w:rPr>
                          <w:t>th</w:t>
                        </w:r>
                        <w:r w:rsidRPr="00C62651">
                          <w:rPr>
                            <w:sz w:val="24"/>
                          </w:rPr>
                          <w:t xml:space="preserve"> on double mini &amp; 8</w:t>
                        </w:r>
                        <w:r w:rsidRPr="00C62651">
                          <w:rPr>
                            <w:sz w:val="24"/>
                            <w:vertAlign w:val="superscript"/>
                          </w:rPr>
                          <w:t>th</w:t>
                        </w:r>
                        <w:r w:rsidRPr="00C62651">
                          <w:rPr>
                            <w:sz w:val="24"/>
                          </w:rPr>
                          <w:t xml:space="preserve"> on trampoline</w:t>
                        </w:r>
                      </w:p>
                    </w:txbxContent>
                  </v:textbox>
                </v:shape>
                <v:shape id="Text Box 231" o:spid="_x0000_s1063" type="#_x0000_t202" style="position:absolute;left:91440;top:342265;width:4967605;height:936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064" type="#_x0000_t202" style="position:absolute;left:91440;top:1277620;width:4967605;height:543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inset="0,0,0,0">
                    <w:txbxContent/>
                  </v:textbox>
                </v:shape>
                <w10:wrap type="through" anchorx="page" anchory="page"/>
              </v:group>
            </w:pict>
          </mc:Fallback>
        </mc:AlternateContent>
      </w:r>
      <w:r w:rsidR="00CD55C8">
        <w:rPr>
          <w:noProof/>
        </w:rPr>
        <mc:AlternateContent>
          <mc:Choice Requires="wps">
            <w:drawing>
              <wp:anchor distT="0" distB="0" distL="114300" distR="114300" simplePos="0" relativeHeight="251715647" behindDoc="0" locked="0" layoutInCell="1" allowOverlap="1" wp14:anchorId="06AAA991" wp14:editId="085825AF">
                <wp:simplePos x="0" y="0"/>
                <wp:positionH relativeFrom="page">
                  <wp:posOffset>774700</wp:posOffset>
                </wp:positionH>
                <wp:positionV relativeFrom="page">
                  <wp:posOffset>4744085</wp:posOffset>
                </wp:positionV>
                <wp:extent cx="3081020" cy="1007110"/>
                <wp:effectExtent l="0" t="0" r="0" b="8890"/>
                <wp:wrapThrough wrapText="bothSides">
                  <wp:wrapPolygon edited="0">
                    <wp:start x="178" y="0"/>
                    <wp:lineTo x="178" y="21246"/>
                    <wp:lineTo x="21190" y="21246"/>
                    <wp:lineTo x="21190" y="0"/>
                    <wp:lineTo x="178" y="0"/>
                  </wp:wrapPolygon>
                </wp:wrapThrough>
                <wp:docPr id="330" name="Text Box 330"/>
                <wp:cNvGraphicFramePr/>
                <a:graphic xmlns:a="http://schemas.openxmlformats.org/drawingml/2006/main">
                  <a:graphicData uri="http://schemas.microsoft.com/office/word/2010/wordprocessingShape">
                    <wps:wsp>
                      <wps:cNvSpPr txBox="1"/>
                      <wps:spPr>
                        <a:xfrm>
                          <a:off x="0" y="0"/>
                          <a:ext cx="3081020" cy="10071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A12860" w14:textId="396EAEAC" w:rsidR="00290A7F" w:rsidRPr="005C4304" w:rsidRDefault="00290A7F" w:rsidP="003B4F4D">
                            <w:pPr>
                              <w:spacing w:line="276" w:lineRule="auto"/>
                              <w:rPr>
                                <w:color w:val="A575FF"/>
                              </w:rPr>
                            </w:pPr>
                            <w:r w:rsidRPr="005C4304">
                              <w:rPr>
                                <w:color w:val="A575FF"/>
                              </w:rPr>
                              <w:t xml:space="preserve">Thanks for putting up with me and Thanks for being amazing </w:t>
                            </w:r>
                            <w:proofErr w:type="spellStart"/>
                            <w:r w:rsidRPr="005C4304">
                              <w:rPr>
                                <w:color w:val="A575FF"/>
                              </w:rPr>
                              <w:t>coachs</w:t>
                            </w:r>
                            <w:proofErr w:type="spellEnd"/>
                            <w:r w:rsidRPr="005C4304">
                              <w:rPr>
                                <w:color w:val="A575FF"/>
                              </w:rPr>
                              <w:t xml:space="preserve"> and </w:t>
                            </w:r>
                            <w:proofErr w:type="spellStart"/>
                            <w:r w:rsidRPr="005C4304">
                              <w:rPr>
                                <w:color w:val="A575FF"/>
                              </w:rPr>
                              <w:t>teching</w:t>
                            </w:r>
                            <w:proofErr w:type="spellEnd"/>
                            <w:r w:rsidRPr="005C4304">
                              <w:rPr>
                                <w:color w:val="A575FF"/>
                              </w:rPr>
                              <w:t xml:space="preserve"> me everything I know now. </w:t>
                            </w:r>
                            <w:r>
                              <w:rPr>
                                <w:color w:val="A575FF"/>
                              </w:rPr>
                              <w:t xml:space="preserve">   </w:t>
                            </w:r>
                            <w:r w:rsidRPr="005C4304">
                              <w:rPr>
                                <w:color w:val="A575FF"/>
                              </w:rPr>
                              <w:t>To the coaches Love, Grace Skube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65" type="#_x0000_t202" style="position:absolute;margin-left:61pt;margin-top:373.55pt;width:242.6pt;height:79.3pt;z-index:251715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" mv:complextextbox="1" filled="f" stroked="f">
                <v:textbox>
                  <w:txbxContent>
                    <w:p w14:paraId="62A12860" w14:textId="396EAEAC" w:rsidR="00290A7F" w:rsidRPr="005C4304" w:rsidRDefault="00290A7F" w:rsidP="003B4F4D">
                      <w:pPr>
                        <w:spacing w:line="276" w:lineRule="auto"/>
                        <w:rPr>
                          <w:color w:val="A575FF"/>
                        </w:rPr>
                      </w:pPr>
                      <w:r w:rsidRPr="005C4304">
                        <w:rPr>
                          <w:color w:val="A575FF"/>
                        </w:rPr>
                        <w:t xml:space="preserve">Thanks for putting up with me and Thanks for being amazing </w:t>
                      </w:r>
                      <w:proofErr w:type="spellStart"/>
                      <w:r w:rsidRPr="005C4304">
                        <w:rPr>
                          <w:color w:val="A575FF"/>
                        </w:rPr>
                        <w:t>coachs</w:t>
                      </w:r>
                      <w:proofErr w:type="spellEnd"/>
                      <w:r w:rsidRPr="005C4304">
                        <w:rPr>
                          <w:color w:val="A575FF"/>
                        </w:rPr>
                        <w:t xml:space="preserve"> and </w:t>
                      </w:r>
                      <w:proofErr w:type="spellStart"/>
                      <w:r w:rsidRPr="005C4304">
                        <w:rPr>
                          <w:color w:val="A575FF"/>
                        </w:rPr>
                        <w:t>teching</w:t>
                      </w:r>
                      <w:proofErr w:type="spellEnd"/>
                      <w:r w:rsidRPr="005C4304">
                        <w:rPr>
                          <w:color w:val="A575FF"/>
                        </w:rPr>
                        <w:t xml:space="preserve"> me everything I know now. </w:t>
                      </w:r>
                      <w:r>
                        <w:rPr>
                          <w:color w:val="A575FF"/>
                        </w:rPr>
                        <w:t xml:space="preserve">   </w:t>
                      </w:r>
                      <w:r w:rsidRPr="005C4304">
                        <w:rPr>
                          <w:color w:val="A575FF"/>
                        </w:rPr>
                        <w:t>To the coaches Love, Grace Skube</w:t>
                      </w:r>
                    </w:p>
                  </w:txbxContent>
                </v:textbox>
                <w10:wrap type="through" anchorx="page" anchory="page"/>
              </v:shape>
            </w:pict>
          </mc:Fallback>
        </mc:AlternateContent>
      </w:r>
      <w:r w:rsidR="0067405A">
        <w:rPr>
          <w:noProof/>
        </w:rPr>
        <mc:AlternateContent>
          <mc:Choice Requires="wpg">
            <w:drawing>
              <wp:anchor distT="0" distB="0" distL="114300" distR="114300" simplePos="0" relativeHeight="251717695" behindDoc="0" locked="0" layoutInCell="1" allowOverlap="1" wp14:anchorId="49CA2621" wp14:editId="38AA4EEA">
                <wp:simplePos x="0" y="0"/>
                <wp:positionH relativeFrom="page">
                  <wp:posOffset>2863850</wp:posOffset>
                </wp:positionH>
                <wp:positionV relativeFrom="page">
                  <wp:posOffset>5916295</wp:posOffset>
                </wp:positionV>
                <wp:extent cx="1577340" cy="977900"/>
                <wp:effectExtent l="0" t="0" r="0" b="12700"/>
                <wp:wrapThrough wrapText="bothSides">
                  <wp:wrapPolygon edited="0">
                    <wp:start x="348" y="0"/>
                    <wp:lineTo x="348" y="21319"/>
                    <wp:lineTo x="20870" y="21319"/>
                    <wp:lineTo x="20870" y="0"/>
                    <wp:lineTo x="348" y="0"/>
                  </wp:wrapPolygon>
                </wp:wrapThrough>
                <wp:docPr id="225" name="Group 225"/>
                <wp:cNvGraphicFramePr/>
                <a:graphic xmlns:a="http://schemas.openxmlformats.org/drawingml/2006/main">
                  <a:graphicData uri="http://schemas.microsoft.com/office/word/2010/wordprocessingGroup">
                    <wpg:wgp>
                      <wpg:cNvGrpSpPr/>
                      <wpg:grpSpPr>
                        <a:xfrm>
                          <a:off x="0" y="0"/>
                          <a:ext cx="1577340" cy="977900"/>
                          <a:chOff x="0" y="0"/>
                          <a:chExt cx="1577340" cy="977900"/>
                        </a:xfrm>
                        <a:extLst>
                          <a:ext uri="{0CCBE362-F206-4b92-989A-16890622DB6E}">
                            <ma14:wrappingTextBoxFlag xmlns:ma14="http://schemas.microsoft.com/office/mac/drawingml/2011/main" val="1"/>
                          </a:ext>
                        </a:extLst>
                      </wpg:grpSpPr>
                      <wps:wsp>
                        <wps:cNvPr id="327" name="Text Box 327"/>
                        <wps:cNvSpPr txBox="1"/>
                        <wps:spPr>
                          <a:xfrm>
                            <a:off x="0" y="0"/>
                            <a:ext cx="1577340" cy="977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1440" y="45720"/>
                            <a:ext cx="1259205" cy="187960"/>
                          </a:xfrm>
                          <a:prstGeom prst="rect">
                            <a:avLst/>
                          </a:prstGeom>
                          <a:noFill/>
                          <a:ln>
                            <a:noFill/>
                          </a:ln>
                          <a:effectLst/>
                          <a:extLst>
                            <a:ext uri="{C572A759-6A51-4108-AA02-DFA0A04FC94B}">
                              <ma14:wrappingTextBoxFlag xmlns:ma14="http://schemas.microsoft.com/office/mac/drawingml/2011/main"/>
                            </a:ext>
                          </a:extLst>
                        </wps:spPr>
                        <wps:txbx id="17">
                          <w:txbxContent>
                            <w:p w14:paraId="77F1BFC2" w14:textId="0DA9E876" w:rsidR="00290A7F" w:rsidRPr="003B4F4D" w:rsidRDefault="00290A7F">
                              <w:pPr>
                                <w:rPr>
                                  <w:color w:val="00DBA9"/>
                                </w:rPr>
                              </w:pPr>
                              <w:r w:rsidRPr="003B4F4D">
                                <w:rPr>
                                  <w:color w:val="00DBA9"/>
                                </w:rPr>
                                <w:t>All the coaches are so nice and encouraging!!!</w:t>
                              </w:r>
                              <w:r>
                                <w:rPr>
                                  <w:color w:val="00DBA9"/>
                                </w:rPr>
                                <w:t xml:space="preserve">     </w:t>
                              </w:r>
                              <w:r w:rsidRPr="003B4F4D">
                                <w:rPr>
                                  <w:color w:val="00DBA9"/>
                                </w:rPr>
                                <w:t xml:space="preserve"> –Hannah Hong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232410"/>
                            <a:ext cx="1394460" cy="68897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5" o:spid="_x0000_s1066" style="position:absolute;margin-left:225.5pt;margin-top:465.85pt;width:124.2pt;height:77pt;z-index:251717695;mso-position-horizontal-relative:page;mso-position-vertical-relative:page" coordsize="1577340,97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" mv:complextextbox="1">
                <v:shape id="Text Box 327" o:spid="_x0000_s1067" type="#_x0000_t202" style="position:absolute;width:1577340;height:977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YyKxAAA&#10;ANwAAAAPAAAAZHJzL2Rvd25yZXYueG1sRI9Bi8IwFITvgv8hPGFvmq4LWqpRVtkVD4q76sHjo3m2&#10;xealNNHWf28EweMwM98w03lrSnGj2hWWFXwOIhDEqdUFZwqOh99+DMJ5ZI2lZVJwJwfzWbczxUTb&#10;hv/ptveZCBB2CSrIva8SKV2ak0E3sBVx8M62NuiDrDOpa2wC3JRyGEUjabDgsJBjRcuc0sv+ahTQ&#10;pjWHbTz+8bvFeRWd4r9mozOlPnrt9wSEp9a/w6/2Wiv4Go7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mMisQAAADcAAAADwAAAAAAAAAAAAAAAACXAgAAZHJzL2Rv&#10;d25yZXYueG1sUEsFBgAAAAAEAAQA9QAAAIgDAAAAAA==&#10;" mv:complextextbox="1" filled="f" stroked="f"/>
                <v:shape id="Text Box 31" o:spid="_x0000_s1068" type="#_x0000_t202" style="position:absolute;left:91440;top:45720;width:125920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w:p w14:paraId="77F1BFC2" w14:textId="0DA9E876" w:rsidR="00290A7F" w:rsidRPr="003B4F4D" w:rsidRDefault="00290A7F">
                        <w:pPr>
                          <w:rPr>
                            <w:color w:val="00DBA9"/>
                          </w:rPr>
                        </w:pPr>
                        <w:r w:rsidRPr="003B4F4D">
                          <w:rPr>
                            <w:color w:val="00DBA9"/>
                          </w:rPr>
                          <w:t>All the coaches are so nice and encouraging!!!</w:t>
                        </w:r>
                        <w:r>
                          <w:rPr>
                            <w:color w:val="00DBA9"/>
                          </w:rPr>
                          <w:t xml:space="preserve">     </w:t>
                        </w:r>
                        <w:r w:rsidRPr="003B4F4D">
                          <w:rPr>
                            <w:color w:val="00DBA9"/>
                          </w:rPr>
                          <w:t xml:space="preserve"> –Hannah Hong</w:t>
                        </w:r>
                      </w:p>
                    </w:txbxContent>
                  </v:textbox>
                </v:shape>
                <v:shape id="Text Box 224" o:spid="_x0000_s1069" type="#_x0000_t202" style="position:absolute;left:91440;top:232410;width:1394460;height:688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inset="0,0,0,0">
                    <w:txbxContent/>
                  </v:textbox>
                </v:shape>
                <w10:wrap type="through" anchorx="page" anchory="page"/>
              </v:group>
            </w:pict>
          </mc:Fallback>
        </mc:AlternateContent>
      </w:r>
      <w:r w:rsidR="00CD55C8">
        <w:rPr>
          <w:noProof/>
        </w:rPr>
        <mc:AlternateContent>
          <mc:Choice Requires="wps">
            <w:drawing>
              <wp:anchor distT="0" distB="0" distL="114300" distR="114300" simplePos="0" relativeHeight="251726911" behindDoc="0" locked="0" layoutInCell="1" allowOverlap="1" wp14:anchorId="59A4B3EA" wp14:editId="78A24484">
                <wp:simplePos x="0" y="0"/>
                <wp:positionH relativeFrom="page">
                  <wp:posOffset>2058670</wp:posOffset>
                </wp:positionH>
                <wp:positionV relativeFrom="page">
                  <wp:posOffset>7069455</wp:posOffset>
                </wp:positionV>
                <wp:extent cx="2310765" cy="1337945"/>
                <wp:effectExtent l="0" t="0" r="0" b="8255"/>
                <wp:wrapThrough wrapText="bothSides">
                  <wp:wrapPolygon edited="0">
                    <wp:start x="237" y="0"/>
                    <wp:lineTo x="237" y="21323"/>
                    <wp:lineTo x="21131" y="21323"/>
                    <wp:lineTo x="21131" y="0"/>
                    <wp:lineTo x="237" y="0"/>
                  </wp:wrapPolygon>
                </wp:wrapThrough>
                <wp:docPr id="331" name="Text Box 331"/>
                <wp:cNvGraphicFramePr/>
                <a:graphic xmlns:a="http://schemas.openxmlformats.org/drawingml/2006/main">
                  <a:graphicData uri="http://schemas.microsoft.com/office/word/2010/wordprocessingShape">
                    <wps:wsp>
                      <wps:cNvSpPr txBox="1"/>
                      <wps:spPr>
                        <a:xfrm>
                          <a:off x="0" y="0"/>
                          <a:ext cx="2310765" cy="13379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B13680" w14:textId="0C9A0731" w:rsidR="00290A7F" w:rsidRPr="00CD55C8" w:rsidRDefault="00290A7F" w:rsidP="00CD55C8">
                            <w:pPr>
                              <w:jc w:val="center"/>
                              <w:rPr>
                                <w:color w:val="A6A6A6" w:themeColor="background1" w:themeShade="A6"/>
                              </w:rPr>
                            </w:pPr>
                            <w:r w:rsidRPr="00CD55C8">
                              <w:rPr>
                                <w:color w:val="A6A6A6" w:themeColor="background1" w:themeShade="A6"/>
                              </w:rPr>
                              <w:t xml:space="preserve">Thank you coaches for all you do for us kids.  You push us to our limit and love us even when we don’t appreciate it.  </w:t>
                            </w:r>
                            <w:r w:rsidRPr="00CD55C8">
                              <w:rPr>
                                <w:rFonts w:ascii="Cambria" w:hAnsi="Cambria" w:cs="Cambria"/>
                                <w:color w:val="A6A6A6" w:themeColor="background1" w:themeShade="A6"/>
                                <w:sz w:val="28"/>
                                <w:szCs w:val="28"/>
                              </w:rPr>
                              <w:t>♡</w:t>
                            </w:r>
                            <w:r w:rsidRPr="00CD55C8">
                              <w:rPr>
                                <w:rFonts w:asciiTheme="majorHAnsi" w:hAnsiTheme="majorHAnsi" w:cs="Cambria"/>
                                <w:color w:val="A6A6A6" w:themeColor="background1" w:themeShade="A6"/>
                              </w:rPr>
                              <w:t>U                   -All the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70" type="#_x0000_t202" style="position:absolute;margin-left:162.1pt;margin-top:556.65pt;width:181.95pt;height:105.35pt;z-index:2517269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" mv:complextextbox="1" filled="f" stroked="f">
                <v:textbox>
                  <w:txbxContent>
                    <w:p w14:paraId="23B13680" w14:textId="0C9A0731" w:rsidR="00290A7F" w:rsidRPr="00CD55C8" w:rsidRDefault="00290A7F" w:rsidP="00CD55C8">
                      <w:pPr>
                        <w:jc w:val="center"/>
                        <w:rPr>
                          <w:color w:val="A6A6A6" w:themeColor="background1" w:themeShade="A6"/>
                        </w:rPr>
                      </w:pPr>
                      <w:r w:rsidRPr="00CD55C8">
                        <w:rPr>
                          <w:color w:val="A6A6A6" w:themeColor="background1" w:themeShade="A6"/>
                        </w:rPr>
                        <w:t xml:space="preserve">Thank you coaches for all you do for us kids.  You push us to our limit and love us even when we don’t appreciate it.  </w:t>
                      </w:r>
                      <w:r w:rsidRPr="00CD55C8">
                        <w:rPr>
                          <w:rFonts w:ascii="Cambria" w:hAnsi="Cambria" w:cs="Cambria"/>
                          <w:color w:val="A6A6A6" w:themeColor="background1" w:themeShade="A6"/>
                          <w:sz w:val="28"/>
                          <w:szCs w:val="28"/>
                        </w:rPr>
                        <w:t>♡</w:t>
                      </w:r>
                      <w:r w:rsidRPr="00CD55C8">
                        <w:rPr>
                          <w:rFonts w:asciiTheme="majorHAnsi" w:hAnsiTheme="majorHAnsi" w:cs="Cambria"/>
                          <w:color w:val="A6A6A6" w:themeColor="background1" w:themeShade="A6"/>
                        </w:rPr>
                        <w:t>U                   -All the kids</w:t>
                      </w:r>
                    </w:p>
                  </w:txbxContent>
                </v:textbox>
                <w10:wrap type="through" anchorx="page" anchory="page"/>
              </v:shape>
            </w:pict>
          </mc:Fallback>
        </mc:AlternateContent>
      </w:r>
      <w:r w:rsidR="00CD55C8">
        <w:rPr>
          <w:noProof/>
        </w:rPr>
        <mc:AlternateContent>
          <mc:Choice Requires="wps">
            <w:drawing>
              <wp:anchor distT="0" distB="0" distL="114300" distR="114300" simplePos="0" relativeHeight="251723839" behindDoc="0" locked="0" layoutInCell="1" allowOverlap="1" wp14:anchorId="172E9B41" wp14:editId="220A25B4">
                <wp:simplePos x="0" y="0"/>
                <wp:positionH relativeFrom="page">
                  <wp:posOffset>457200</wp:posOffset>
                </wp:positionH>
                <wp:positionV relativeFrom="page">
                  <wp:posOffset>8793480</wp:posOffset>
                </wp:positionV>
                <wp:extent cx="2761615" cy="754380"/>
                <wp:effectExtent l="0" t="0" r="0" b="7620"/>
                <wp:wrapThrough wrapText="bothSides">
                  <wp:wrapPolygon edited="0">
                    <wp:start x="199" y="0"/>
                    <wp:lineTo x="199" y="21091"/>
                    <wp:lineTo x="21257" y="21091"/>
                    <wp:lineTo x="21257" y="0"/>
                    <wp:lineTo x="199" y="0"/>
                  </wp:wrapPolygon>
                </wp:wrapThrough>
                <wp:docPr id="329" name="Text Box 329"/>
                <wp:cNvGraphicFramePr/>
                <a:graphic xmlns:a="http://schemas.openxmlformats.org/drawingml/2006/main">
                  <a:graphicData uri="http://schemas.microsoft.com/office/word/2010/wordprocessingShape">
                    <wps:wsp>
                      <wps:cNvSpPr txBox="1"/>
                      <wps:spPr>
                        <a:xfrm>
                          <a:off x="0" y="0"/>
                          <a:ext cx="2761615" cy="7543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120C5D" w14:textId="09047E6D" w:rsidR="00290A7F" w:rsidRPr="003B4F4D" w:rsidRDefault="00290A7F" w:rsidP="003B4F4D">
                            <w:pPr>
                              <w:spacing w:line="276" w:lineRule="auto"/>
                              <w:rPr>
                                <w:color w:val="0000FF"/>
                              </w:rPr>
                            </w:pPr>
                            <w:r w:rsidRPr="003B4F4D">
                              <w:rPr>
                                <w:color w:val="0000FF"/>
                              </w:rPr>
                              <w:t xml:space="preserve">Thank you </w:t>
                            </w:r>
                            <w:proofErr w:type="spellStart"/>
                            <w:r w:rsidRPr="003B4F4D">
                              <w:rPr>
                                <w:color w:val="0000FF"/>
                              </w:rPr>
                              <w:t>Mami</w:t>
                            </w:r>
                            <w:proofErr w:type="spellEnd"/>
                            <w:r w:rsidRPr="003B4F4D">
                              <w:rPr>
                                <w:color w:val="0000FF"/>
                              </w:rPr>
                              <w:t xml:space="preserve"> for always taking me to practice and encouraging me to work harder ~</w:t>
                            </w:r>
                            <w:proofErr w:type="spellStart"/>
                            <w:r w:rsidRPr="003B4F4D">
                              <w:rPr>
                                <w:color w:val="0000FF"/>
                              </w:rPr>
                              <w:t>Brisa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71" type="#_x0000_t202" style="position:absolute;margin-left:36pt;margin-top:692.4pt;width:217.45pt;height:59.4pt;z-index:251723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3gLtgCAAAi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" mv:complextextbox="1" filled="f" stroked="f">
                <v:textbox>
                  <w:txbxContent>
                    <w:p w14:paraId="0A120C5D" w14:textId="09047E6D" w:rsidR="00290A7F" w:rsidRPr="003B4F4D" w:rsidRDefault="00290A7F" w:rsidP="003B4F4D">
                      <w:pPr>
                        <w:spacing w:line="276" w:lineRule="auto"/>
                        <w:rPr>
                          <w:color w:val="0000FF"/>
                        </w:rPr>
                      </w:pPr>
                      <w:r w:rsidRPr="003B4F4D">
                        <w:rPr>
                          <w:color w:val="0000FF"/>
                        </w:rPr>
                        <w:t xml:space="preserve">Thank you </w:t>
                      </w:r>
                      <w:proofErr w:type="spellStart"/>
                      <w:r w:rsidRPr="003B4F4D">
                        <w:rPr>
                          <w:color w:val="0000FF"/>
                        </w:rPr>
                        <w:t>Mami</w:t>
                      </w:r>
                      <w:proofErr w:type="spellEnd"/>
                      <w:r w:rsidRPr="003B4F4D">
                        <w:rPr>
                          <w:color w:val="0000FF"/>
                        </w:rPr>
                        <w:t xml:space="preserve"> for always taking me to practice and encouraging me to work harder ~</w:t>
                      </w:r>
                      <w:proofErr w:type="spellStart"/>
                      <w:r w:rsidRPr="003B4F4D">
                        <w:rPr>
                          <w:color w:val="0000FF"/>
                        </w:rPr>
                        <w:t>Brisa</w:t>
                      </w:r>
                      <w:proofErr w:type="spellEnd"/>
                    </w:p>
                  </w:txbxContent>
                </v:textbox>
                <w10:wrap type="through" anchorx="page" anchory="page"/>
              </v:shape>
            </w:pict>
          </mc:Fallback>
        </mc:AlternateContent>
      </w:r>
      <w:r w:rsidR="00CD55C8">
        <w:rPr>
          <w:noProof/>
        </w:rPr>
        <mc:AlternateContent>
          <mc:Choice Requires="wps">
            <w:drawing>
              <wp:anchor distT="0" distB="0" distL="114300" distR="114300" simplePos="0" relativeHeight="251724863" behindDoc="0" locked="0" layoutInCell="1" allowOverlap="1" wp14:anchorId="315AD618" wp14:editId="766DF65E">
                <wp:simplePos x="0" y="0"/>
                <wp:positionH relativeFrom="page">
                  <wp:posOffset>3244215</wp:posOffset>
                </wp:positionH>
                <wp:positionV relativeFrom="page">
                  <wp:posOffset>8558530</wp:posOffset>
                </wp:positionV>
                <wp:extent cx="4100830" cy="1042670"/>
                <wp:effectExtent l="0" t="0" r="0" b="0"/>
                <wp:wrapThrough wrapText="bothSides">
                  <wp:wrapPolygon edited="0">
                    <wp:start x="134" y="0"/>
                    <wp:lineTo x="134" y="21048"/>
                    <wp:lineTo x="21272" y="21048"/>
                    <wp:lineTo x="21272" y="0"/>
                    <wp:lineTo x="134" y="0"/>
                  </wp:wrapPolygon>
                </wp:wrapThrough>
                <wp:docPr id="323" name="Text Box 323"/>
                <wp:cNvGraphicFramePr/>
                <a:graphic xmlns:a="http://schemas.openxmlformats.org/drawingml/2006/main">
                  <a:graphicData uri="http://schemas.microsoft.com/office/word/2010/wordprocessingShape">
                    <wps:wsp>
                      <wps:cNvSpPr txBox="1"/>
                      <wps:spPr>
                        <a:xfrm>
                          <a:off x="0" y="0"/>
                          <a:ext cx="4100830" cy="1042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ED7FEA" w14:textId="53008C82" w:rsidR="00290A7F" w:rsidRPr="00E1781C" w:rsidRDefault="00290A7F" w:rsidP="00E1781C">
                            <w:pPr>
                              <w:spacing w:line="276" w:lineRule="auto"/>
                              <w:rPr>
                                <w:color w:val="70A525" w:themeColor="accent4"/>
                              </w:rPr>
                            </w:pPr>
                            <w:r w:rsidRPr="00E1781C">
                              <w:rPr>
                                <w:color w:val="70A525" w:themeColor="accent4"/>
                              </w:rPr>
                              <w:t xml:space="preserve">It’s always nice to come to the gym, because even when it’s hard or you’re struggling, the coaches are always there for you.  So, it’s always refreshing to come back and try again. :)      </w:t>
                            </w:r>
                            <w:r>
                              <w:rPr>
                                <w:color w:val="70A525" w:themeColor="accent4"/>
                              </w:rPr>
                              <w:t>-Paige</w:t>
                            </w:r>
                            <w:r w:rsidRPr="00E1781C">
                              <w:rPr>
                                <w:color w:val="70A525" w:themeColor="accent4"/>
                              </w:rPr>
                              <w:t xml:space="preserve">                                                    </w:t>
                            </w:r>
                            <w:r>
                              <w:rPr>
                                <w:color w:val="70A525" w:themeColor="accent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72" type="#_x0000_t202" style="position:absolute;margin-left:255.45pt;margin-top:673.9pt;width:322.9pt;height:82.1pt;z-index:2517248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izYdcCAAAj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" mv:complextextbox="1" filled="f" stroked="f">
                <v:textbox>
                  <w:txbxContent>
                    <w:p w14:paraId="59ED7FEA" w14:textId="53008C82" w:rsidR="00290A7F" w:rsidRPr="00E1781C" w:rsidRDefault="00290A7F" w:rsidP="00E1781C">
                      <w:pPr>
                        <w:spacing w:line="276" w:lineRule="auto"/>
                        <w:rPr>
                          <w:color w:val="70A525" w:themeColor="accent4"/>
                        </w:rPr>
                      </w:pPr>
                      <w:r w:rsidRPr="00E1781C">
                        <w:rPr>
                          <w:color w:val="70A525" w:themeColor="accent4"/>
                        </w:rPr>
                        <w:t xml:space="preserve">It’s always nice to come to the gym, because even when it’s hard or you’re struggling, the coaches are always there for you.  So, it’s always refreshing to come back and try again. :)      </w:t>
                      </w:r>
                      <w:r>
                        <w:rPr>
                          <w:color w:val="70A525" w:themeColor="accent4"/>
                        </w:rPr>
                        <w:t>-Paige</w:t>
                      </w:r>
                      <w:r w:rsidRPr="00E1781C">
                        <w:rPr>
                          <w:color w:val="70A525" w:themeColor="accent4"/>
                        </w:rPr>
                        <w:t xml:space="preserve">                                                    </w:t>
                      </w:r>
                      <w:r>
                        <w:rPr>
                          <w:color w:val="70A525" w:themeColor="accent4"/>
                        </w:rPr>
                        <w:t xml:space="preserve">      </w:t>
                      </w:r>
                    </w:p>
                  </w:txbxContent>
                </v:textbox>
                <w10:wrap type="through" anchorx="page" anchory="page"/>
              </v:shape>
            </w:pict>
          </mc:Fallback>
        </mc:AlternateContent>
      </w:r>
      <w:r w:rsidR="00CD55C8">
        <w:rPr>
          <w:noProof/>
        </w:rPr>
        <mc:AlternateContent>
          <mc:Choice Requires="wps">
            <w:drawing>
              <wp:anchor distT="0" distB="0" distL="114300" distR="114300" simplePos="0" relativeHeight="251725887" behindDoc="0" locked="0" layoutInCell="1" allowOverlap="1" wp14:anchorId="6ADF8F53" wp14:editId="3DD18D98">
                <wp:simplePos x="0" y="0"/>
                <wp:positionH relativeFrom="page">
                  <wp:posOffset>4438015</wp:posOffset>
                </wp:positionH>
                <wp:positionV relativeFrom="page">
                  <wp:posOffset>6094730</wp:posOffset>
                </wp:positionV>
                <wp:extent cx="2794000" cy="2360930"/>
                <wp:effectExtent l="0" t="0" r="0" b="1270"/>
                <wp:wrapThrough wrapText="bothSides">
                  <wp:wrapPolygon edited="0">
                    <wp:start x="196" y="0"/>
                    <wp:lineTo x="196" y="21379"/>
                    <wp:lineTo x="21207" y="21379"/>
                    <wp:lineTo x="21207" y="0"/>
                    <wp:lineTo x="196" y="0"/>
                  </wp:wrapPolygon>
                </wp:wrapThrough>
                <wp:docPr id="326" name="Text Box 326"/>
                <wp:cNvGraphicFramePr/>
                <a:graphic xmlns:a="http://schemas.openxmlformats.org/drawingml/2006/main">
                  <a:graphicData uri="http://schemas.microsoft.com/office/word/2010/wordprocessingShape">
                    <wps:wsp>
                      <wps:cNvSpPr txBox="1"/>
                      <wps:spPr>
                        <a:xfrm>
                          <a:off x="0" y="0"/>
                          <a:ext cx="2794000" cy="23609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D8EE64" w14:textId="25220825" w:rsidR="00290A7F" w:rsidRPr="00CD55C8" w:rsidRDefault="00290A7F" w:rsidP="003B4F4D">
                            <w:pPr>
                              <w:spacing w:line="276" w:lineRule="auto"/>
                              <w:rPr>
                                <w:color w:val="FF7A6E"/>
                              </w:rPr>
                            </w:pPr>
                            <w:r w:rsidRPr="00CD55C8">
                              <w:rPr>
                                <w:color w:val="FF7A6E"/>
                              </w:rPr>
                              <w:t xml:space="preserve">Name: </w:t>
                            </w:r>
                            <w:proofErr w:type="gramStart"/>
                            <w:r w:rsidRPr="00CD55C8">
                              <w:rPr>
                                <w:color w:val="FF7A6E"/>
                              </w:rPr>
                              <w:t>Ava  To</w:t>
                            </w:r>
                            <w:proofErr w:type="gramEnd"/>
                            <w:r w:rsidRPr="00CD55C8">
                              <w:rPr>
                                <w:color w:val="FF7A6E"/>
                              </w:rPr>
                              <w:t xml:space="preserve">: mom, Dad, and coaches. </w:t>
                            </w:r>
                            <w:proofErr w:type="gramStart"/>
                            <w:r w:rsidRPr="00CD55C8">
                              <w:rPr>
                                <w:color w:val="FF7A6E"/>
                              </w:rPr>
                              <w:t>and</w:t>
                            </w:r>
                            <w:proofErr w:type="gramEnd"/>
                            <w:r w:rsidRPr="00CD55C8">
                              <w:rPr>
                                <w:color w:val="FF7A6E"/>
                              </w:rPr>
                              <w:t xml:space="preserve"> my brother, and cat.  1. Mom you are the best mom and I will not want a </w:t>
                            </w:r>
                            <w:proofErr w:type="spellStart"/>
                            <w:r w:rsidRPr="00CD55C8">
                              <w:rPr>
                                <w:color w:val="FF7A6E"/>
                              </w:rPr>
                              <w:t>nother</w:t>
                            </w:r>
                            <w:proofErr w:type="spellEnd"/>
                            <w:r w:rsidRPr="00CD55C8">
                              <w:rPr>
                                <w:color w:val="FF7A6E"/>
                              </w:rPr>
                              <w:t xml:space="preserve">.  2. Dad I Love you the same as you love me.           3. Coaches you are the best coaches in the world.  4. </w:t>
                            </w:r>
                            <w:proofErr w:type="gramStart"/>
                            <w:r w:rsidRPr="00CD55C8">
                              <w:rPr>
                                <w:color w:val="FF7A6E"/>
                              </w:rPr>
                              <w:t>brother</w:t>
                            </w:r>
                            <w:proofErr w:type="gramEnd"/>
                            <w:r w:rsidRPr="00CD55C8">
                              <w:rPr>
                                <w:color w:val="FF7A6E"/>
                              </w:rPr>
                              <w:t xml:space="preserve">, David you are the nice One in the world </w:t>
                            </w:r>
                            <w:proofErr w:type="spellStart"/>
                            <w:r w:rsidRPr="00CD55C8">
                              <w:rPr>
                                <w:color w:val="FF7A6E"/>
                              </w:rPr>
                              <w:t>asa</w:t>
                            </w:r>
                            <w:proofErr w:type="spellEnd"/>
                            <w:r w:rsidRPr="00CD55C8">
                              <w:rPr>
                                <w:color w:val="FF7A6E"/>
                              </w:rPr>
                              <w:t xml:space="preserve"> brother.  5. </w:t>
                            </w:r>
                            <w:proofErr w:type="gramStart"/>
                            <w:r w:rsidRPr="00CD55C8">
                              <w:rPr>
                                <w:color w:val="FF7A6E"/>
                              </w:rPr>
                              <w:t>cat</w:t>
                            </w:r>
                            <w:proofErr w:type="gramEnd"/>
                            <w:r w:rsidRPr="00CD55C8">
                              <w:rPr>
                                <w:color w:val="FF7A6E"/>
                              </w:rPr>
                              <w:t xml:space="preserve"> you are the </w:t>
                            </w:r>
                            <w:proofErr w:type="spellStart"/>
                            <w:r w:rsidRPr="00CD55C8">
                              <w:rPr>
                                <w:color w:val="FF7A6E"/>
                              </w:rPr>
                              <w:t>meawiest</w:t>
                            </w:r>
                            <w:proofErr w:type="spellEnd"/>
                            <w:r w:rsidRPr="00CD55C8">
                              <w:rPr>
                                <w:color w:val="FF7A6E"/>
                              </w:rPr>
                              <w:t xml:space="preserve"> of all cats.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73" type="#_x0000_t202" style="position:absolute;margin-left:349.45pt;margin-top:479.9pt;width:220pt;height:185.9pt;z-index:251725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" mv:complextextbox="1" filled="f" stroked="f">
                <v:textbox>
                  <w:txbxContent>
                    <w:p w14:paraId="60D8EE64" w14:textId="25220825" w:rsidR="00290A7F" w:rsidRPr="00CD55C8" w:rsidRDefault="00290A7F" w:rsidP="003B4F4D">
                      <w:pPr>
                        <w:spacing w:line="276" w:lineRule="auto"/>
                        <w:rPr>
                          <w:color w:val="FF7A6E"/>
                        </w:rPr>
                      </w:pPr>
                      <w:r w:rsidRPr="00CD55C8">
                        <w:rPr>
                          <w:color w:val="FF7A6E"/>
                        </w:rPr>
                        <w:t xml:space="preserve">Name: </w:t>
                      </w:r>
                      <w:proofErr w:type="gramStart"/>
                      <w:r w:rsidRPr="00CD55C8">
                        <w:rPr>
                          <w:color w:val="FF7A6E"/>
                        </w:rPr>
                        <w:t>Ava  To</w:t>
                      </w:r>
                      <w:proofErr w:type="gramEnd"/>
                      <w:r w:rsidRPr="00CD55C8">
                        <w:rPr>
                          <w:color w:val="FF7A6E"/>
                        </w:rPr>
                        <w:t xml:space="preserve">: mom, Dad, and coaches. </w:t>
                      </w:r>
                      <w:proofErr w:type="gramStart"/>
                      <w:r w:rsidRPr="00CD55C8">
                        <w:rPr>
                          <w:color w:val="FF7A6E"/>
                        </w:rPr>
                        <w:t>and</w:t>
                      </w:r>
                      <w:proofErr w:type="gramEnd"/>
                      <w:r w:rsidRPr="00CD55C8">
                        <w:rPr>
                          <w:color w:val="FF7A6E"/>
                        </w:rPr>
                        <w:t xml:space="preserve"> my brother, and cat.  1. Mom you are the best mom and I will not want a </w:t>
                      </w:r>
                      <w:proofErr w:type="spellStart"/>
                      <w:r w:rsidRPr="00CD55C8">
                        <w:rPr>
                          <w:color w:val="FF7A6E"/>
                        </w:rPr>
                        <w:t>nother</w:t>
                      </w:r>
                      <w:proofErr w:type="spellEnd"/>
                      <w:r w:rsidRPr="00CD55C8">
                        <w:rPr>
                          <w:color w:val="FF7A6E"/>
                        </w:rPr>
                        <w:t xml:space="preserve">.  2. Dad I Love you the same as you love me.           3. Coaches you are the best coaches in the world.  4. </w:t>
                      </w:r>
                      <w:proofErr w:type="gramStart"/>
                      <w:r w:rsidRPr="00CD55C8">
                        <w:rPr>
                          <w:color w:val="FF7A6E"/>
                        </w:rPr>
                        <w:t>brother</w:t>
                      </w:r>
                      <w:proofErr w:type="gramEnd"/>
                      <w:r w:rsidRPr="00CD55C8">
                        <w:rPr>
                          <w:color w:val="FF7A6E"/>
                        </w:rPr>
                        <w:t xml:space="preserve">, David you are the nice One in the world </w:t>
                      </w:r>
                      <w:proofErr w:type="spellStart"/>
                      <w:r w:rsidRPr="00CD55C8">
                        <w:rPr>
                          <w:color w:val="FF7A6E"/>
                        </w:rPr>
                        <w:t>asa</w:t>
                      </w:r>
                      <w:proofErr w:type="spellEnd"/>
                      <w:r w:rsidRPr="00CD55C8">
                        <w:rPr>
                          <w:color w:val="FF7A6E"/>
                        </w:rPr>
                        <w:t xml:space="preserve"> brother.  5. </w:t>
                      </w:r>
                      <w:proofErr w:type="gramStart"/>
                      <w:r w:rsidRPr="00CD55C8">
                        <w:rPr>
                          <w:color w:val="FF7A6E"/>
                        </w:rPr>
                        <w:t>cat</w:t>
                      </w:r>
                      <w:proofErr w:type="gramEnd"/>
                      <w:r w:rsidRPr="00CD55C8">
                        <w:rPr>
                          <w:color w:val="FF7A6E"/>
                        </w:rPr>
                        <w:t xml:space="preserve"> you are the </w:t>
                      </w:r>
                      <w:proofErr w:type="spellStart"/>
                      <w:r w:rsidRPr="00CD55C8">
                        <w:rPr>
                          <w:color w:val="FF7A6E"/>
                        </w:rPr>
                        <w:t>meawiest</w:t>
                      </w:r>
                      <w:proofErr w:type="spellEnd"/>
                      <w:r w:rsidRPr="00CD55C8">
                        <w:rPr>
                          <w:color w:val="FF7A6E"/>
                        </w:rPr>
                        <w:t xml:space="preserve"> of all cats.</w:t>
                      </w:r>
                    </w:p>
                  </w:txbxContent>
                </v:textbox>
                <w10:wrap type="through" anchorx="page" anchory="page"/>
              </v:shape>
            </w:pict>
          </mc:Fallback>
        </mc:AlternateContent>
      </w:r>
      <w:r w:rsidR="00CD55C8">
        <w:rPr>
          <w:noProof/>
        </w:rPr>
        <mc:AlternateContent>
          <mc:Choice Requires="wps">
            <w:drawing>
              <wp:anchor distT="0" distB="0" distL="114300" distR="114300" simplePos="0" relativeHeight="251720767" behindDoc="0" locked="0" layoutInCell="1" allowOverlap="1" wp14:anchorId="37071CE7" wp14:editId="70E16CDD">
                <wp:simplePos x="0" y="0"/>
                <wp:positionH relativeFrom="page">
                  <wp:posOffset>4304030</wp:posOffset>
                </wp:positionH>
                <wp:positionV relativeFrom="page">
                  <wp:posOffset>4594860</wp:posOffset>
                </wp:positionV>
                <wp:extent cx="2942590" cy="1490980"/>
                <wp:effectExtent l="0" t="0" r="0" b="7620"/>
                <wp:wrapThrough wrapText="bothSides">
                  <wp:wrapPolygon edited="0">
                    <wp:start x="186" y="0"/>
                    <wp:lineTo x="186" y="21342"/>
                    <wp:lineTo x="21255" y="21342"/>
                    <wp:lineTo x="21255" y="0"/>
                    <wp:lineTo x="186" y="0"/>
                  </wp:wrapPolygon>
                </wp:wrapThrough>
                <wp:docPr id="324" name="Text Box 324"/>
                <wp:cNvGraphicFramePr/>
                <a:graphic xmlns:a="http://schemas.openxmlformats.org/drawingml/2006/main">
                  <a:graphicData uri="http://schemas.microsoft.com/office/word/2010/wordprocessingShape">
                    <wps:wsp>
                      <wps:cNvSpPr txBox="1"/>
                      <wps:spPr>
                        <a:xfrm>
                          <a:off x="0" y="0"/>
                          <a:ext cx="2942590" cy="1490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75C51B" w14:textId="3916E2BA" w:rsidR="00290A7F" w:rsidRPr="00E1781C" w:rsidRDefault="00290A7F" w:rsidP="003B4F4D">
                            <w:pPr>
                              <w:spacing w:line="276" w:lineRule="auto"/>
                              <w:jc w:val="center"/>
                              <w:rPr>
                                <w:rFonts w:ascii="Cambria" w:hAnsi="Cambria" w:cs="Cambria"/>
                                <w:color w:val="B610FF"/>
                              </w:rPr>
                            </w:pPr>
                            <w:r w:rsidRPr="00E1781C">
                              <w:rPr>
                                <w:color w:val="B610FF"/>
                              </w:rPr>
                              <w:t>Thank you mom for continuing to bring me to practice even though we drove into a ditch the first time we came :</w:t>
                            </w:r>
                            <w:proofErr w:type="gramStart"/>
                            <w:r w:rsidRPr="00E1781C">
                              <w:rPr>
                                <w:color w:val="B610FF"/>
                              </w:rPr>
                              <w:t xml:space="preserve">)  </w:t>
                            </w:r>
                            <w:proofErr w:type="gramEnd"/>
                            <w:r w:rsidRPr="00E1781C">
                              <w:rPr>
                                <w:color w:val="B610FF"/>
                              </w:rPr>
                              <w:t xml:space="preserve">I love you and thank you for supporting me all these years!                  </w:t>
                            </w:r>
                            <w:r>
                              <w:rPr>
                                <w:color w:val="B610FF"/>
                              </w:rPr>
                              <w:t xml:space="preserve">                                  </w:t>
                            </w:r>
                            <w:r w:rsidRPr="00E1781C">
                              <w:rPr>
                                <w:color w:val="B610FF"/>
                              </w:rPr>
                              <w:t>–Beth</w:t>
                            </w:r>
                            <w:r w:rsidRPr="00E1781C">
                              <w:rPr>
                                <w:rFonts w:ascii="Cambria" w:hAnsi="Cambria" w:cs="Cambria"/>
                                <w:color w:val="B610F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74" type="#_x0000_t202" style="position:absolute;margin-left:338.9pt;margin-top:361.8pt;width:231.7pt;height:117.4pt;z-index:2517207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WZcNcCAAAj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" mv:complextextbox="1" filled="f" stroked="f">
                <v:textbox>
                  <w:txbxContent>
                    <w:p w14:paraId="5E75C51B" w14:textId="3916E2BA" w:rsidR="00290A7F" w:rsidRPr="00E1781C" w:rsidRDefault="00290A7F" w:rsidP="003B4F4D">
                      <w:pPr>
                        <w:spacing w:line="276" w:lineRule="auto"/>
                        <w:jc w:val="center"/>
                        <w:rPr>
                          <w:rFonts w:ascii="Cambria" w:hAnsi="Cambria" w:cs="Cambria"/>
                          <w:color w:val="B610FF"/>
                        </w:rPr>
                      </w:pPr>
                      <w:r w:rsidRPr="00E1781C">
                        <w:rPr>
                          <w:color w:val="B610FF"/>
                        </w:rPr>
                        <w:t>Thank you mom for continuing to bring me to practice even though we drove into a ditch the first time we came :</w:t>
                      </w:r>
                      <w:proofErr w:type="gramStart"/>
                      <w:r w:rsidRPr="00E1781C">
                        <w:rPr>
                          <w:color w:val="B610FF"/>
                        </w:rPr>
                        <w:t xml:space="preserve">)  </w:t>
                      </w:r>
                      <w:proofErr w:type="gramEnd"/>
                      <w:r w:rsidRPr="00E1781C">
                        <w:rPr>
                          <w:color w:val="B610FF"/>
                        </w:rPr>
                        <w:t xml:space="preserve">I love you and thank you for supporting me all these years!                  </w:t>
                      </w:r>
                      <w:r>
                        <w:rPr>
                          <w:color w:val="B610FF"/>
                        </w:rPr>
                        <w:t xml:space="preserve">                                  </w:t>
                      </w:r>
                      <w:r w:rsidRPr="00E1781C">
                        <w:rPr>
                          <w:color w:val="B610FF"/>
                        </w:rPr>
                        <w:t>–Beth</w:t>
                      </w:r>
                      <w:r w:rsidRPr="00E1781C">
                        <w:rPr>
                          <w:rFonts w:ascii="Cambria" w:hAnsi="Cambria" w:cs="Cambria"/>
                          <w:color w:val="B610FF"/>
                          <w:sz w:val="28"/>
                          <w:szCs w:val="28"/>
                        </w:rPr>
                        <w:t>♡</w:t>
                      </w:r>
                    </w:p>
                  </w:txbxContent>
                </v:textbox>
                <w10:wrap type="through" anchorx="page" anchory="page"/>
              </v:shape>
            </w:pict>
          </mc:Fallback>
        </mc:AlternateContent>
      </w:r>
      <w:r w:rsidR="00CD55C8">
        <w:rPr>
          <w:noProof/>
        </w:rPr>
        <mc:AlternateContent>
          <mc:Choice Requires="wps">
            <w:drawing>
              <wp:anchor distT="0" distB="0" distL="114300" distR="114300" simplePos="0" relativeHeight="251721791" behindDoc="0" locked="0" layoutInCell="1" allowOverlap="1" wp14:anchorId="44A4F657" wp14:editId="60849734">
                <wp:simplePos x="0" y="0"/>
                <wp:positionH relativeFrom="page">
                  <wp:posOffset>4539615</wp:posOffset>
                </wp:positionH>
                <wp:positionV relativeFrom="page">
                  <wp:posOffset>3370580</wp:posOffset>
                </wp:positionV>
                <wp:extent cx="2592705" cy="1224280"/>
                <wp:effectExtent l="0" t="0" r="0" b="0"/>
                <wp:wrapTight wrapText="bothSides">
                  <wp:wrapPolygon edited="0">
                    <wp:start x="212" y="0"/>
                    <wp:lineTo x="212" y="21062"/>
                    <wp:lineTo x="21161" y="21062"/>
                    <wp:lineTo x="21161" y="0"/>
                    <wp:lineTo x="212" y="0"/>
                  </wp:wrapPolygon>
                </wp:wrapTight>
                <wp:docPr id="321" name="Text Box 321"/>
                <wp:cNvGraphicFramePr/>
                <a:graphic xmlns:a="http://schemas.openxmlformats.org/drawingml/2006/main">
                  <a:graphicData uri="http://schemas.microsoft.com/office/word/2010/wordprocessingShape">
                    <wps:wsp>
                      <wps:cNvSpPr txBox="1"/>
                      <wps:spPr>
                        <a:xfrm>
                          <a:off x="0" y="0"/>
                          <a:ext cx="2592705" cy="1224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3C29DA" w14:textId="0321BF42" w:rsidR="00290A7F" w:rsidRPr="001F5A0D" w:rsidRDefault="00290A7F" w:rsidP="001F5A0D">
                            <w:pPr>
                              <w:spacing w:line="276" w:lineRule="auto"/>
                              <w:rPr>
                                <w:color w:val="59BFD9" w:themeColor="accent6" w:themeTint="99"/>
                              </w:rPr>
                            </w:pPr>
                            <w:r w:rsidRPr="001F5A0D">
                              <w:rPr>
                                <w:color w:val="59BFD9" w:themeColor="accent6" w:themeTint="99"/>
                              </w:rPr>
                              <w:t xml:space="preserve">Thank you to all of my coaches for always being encouraging and helpful!  I love having such </w:t>
                            </w:r>
                            <w:r w:rsidRPr="001F5A0D">
                              <w:rPr>
                                <w:color w:val="59BFD9" w:themeColor="accent6" w:themeTint="99"/>
                                <w:u w:val="single"/>
                              </w:rPr>
                              <w:t>WONDERFUL</w:t>
                            </w:r>
                            <w:r w:rsidRPr="001F5A0D">
                              <w:rPr>
                                <w:color w:val="59BFD9" w:themeColor="accent6" w:themeTint="99"/>
                              </w:rPr>
                              <w:t xml:space="preserve"> coaches!  </w:t>
                            </w:r>
                            <w:r>
                              <w:rPr>
                                <w:color w:val="59BFD9" w:themeColor="accent6" w:themeTint="99"/>
                              </w:rPr>
                              <w:t xml:space="preserve">          </w:t>
                            </w:r>
                            <w:r w:rsidRPr="001F5A0D">
                              <w:rPr>
                                <w:color w:val="59BFD9" w:themeColor="accent6" w:themeTint="99"/>
                              </w:rPr>
                              <w:t xml:space="preserve">   </w:t>
                            </w:r>
                            <w:r>
                              <w:rPr>
                                <w:color w:val="59BFD9" w:themeColor="accent6" w:themeTint="99"/>
                              </w:rPr>
                              <w:t>love, Bri</w:t>
                            </w:r>
                            <w:r w:rsidRPr="001F5A0D">
                              <w:rPr>
                                <w:color w:val="59BFD9" w:themeColor="accent6" w:themeTint="9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75" type="#_x0000_t202" style="position:absolute;margin-left:357.45pt;margin-top:265.4pt;width:204.15pt;height:96.4pt;z-index:251721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1E9gCAAAj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" mv:complextextbox="1" filled="f" stroked="f">
                <v:textbox>
                  <w:txbxContent>
                    <w:p w14:paraId="2C3C29DA" w14:textId="0321BF42" w:rsidR="00290A7F" w:rsidRPr="001F5A0D" w:rsidRDefault="00290A7F" w:rsidP="001F5A0D">
                      <w:pPr>
                        <w:spacing w:line="276" w:lineRule="auto"/>
                        <w:rPr>
                          <w:color w:val="59BFD9" w:themeColor="accent6" w:themeTint="99"/>
                        </w:rPr>
                      </w:pPr>
                      <w:r w:rsidRPr="001F5A0D">
                        <w:rPr>
                          <w:color w:val="59BFD9" w:themeColor="accent6" w:themeTint="99"/>
                        </w:rPr>
                        <w:t xml:space="preserve">Thank you to all of my coaches for always being encouraging and helpful!  I love having such </w:t>
                      </w:r>
                      <w:r w:rsidRPr="001F5A0D">
                        <w:rPr>
                          <w:color w:val="59BFD9" w:themeColor="accent6" w:themeTint="99"/>
                          <w:u w:val="single"/>
                        </w:rPr>
                        <w:t>WONDERFUL</w:t>
                      </w:r>
                      <w:r w:rsidRPr="001F5A0D">
                        <w:rPr>
                          <w:color w:val="59BFD9" w:themeColor="accent6" w:themeTint="99"/>
                        </w:rPr>
                        <w:t xml:space="preserve"> coaches!  </w:t>
                      </w:r>
                      <w:r>
                        <w:rPr>
                          <w:color w:val="59BFD9" w:themeColor="accent6" w:themeTint="99"/>
                        </w:rPr>
                        <w:t xml:space="preserve">          </w:t>
                      </w:r>
                      <w:r w:rsidRPr="001F5A0D">
                        <w:rPr>
                          <w:color w:val="59BFD9" w:themeColor="accent6" w:themeTint="99"/>
                        </w:rPr>
                        <w:t xml:space="preserve">   </w:t>
                      </w:r>
                      <w:r>
                        <w:rPr>
                          <w:color w:val="59BFD9" w:themeColor="accent6" w:themeTint="99"/>
                        </w:rPr>
                        <w:t>love, Bri</w:t>
                      </w:r>
                      <w:r w:rsidRPr="001F5A0D">
                        <w:rPr>
                          <w:color w:val="59BFD9" w:themeColor="accent6" w:themeTint="99"/>
                        </w:rPr>
                        <w:t xml:space="preserve">           </w:t>
                      </w:r>
                    </w:p>
                  </w:txbxContent>
                </v:textbox>
                <w10:wrap type="tight" anchorx="page" anchory="page"/>
              </v:shape>
            </w:pict>
          </mc:Fallback>
        </mc:AlternateContent>
      </w:r>
      <w:r w:rsidR="0067405A">
        <w:rPr>
          <w:noProof/>
        </w:rPr>
        <mc:AlternateContent>
          <mc:Choice Requires="wpg">
            <w:drawing>
              <wp:anchor distT="0" distB="0" distL="114300" distR="114300" simplePos="0" relativeHeight="251713599" behindDoc="0" locked="0" layoutInCell="1" allowOverlap="1" wp14:anchorId="42D31341" wp14:editId="6449D5AE">
                <wp:simplePos x="0" y="0"/>
                <wp:positionH relativeFrom="page">
                  <wp:posOffset>549910</wp:posOffset>
                </wp:positionH>
                <wp:positionV relativeFrom="page">
                  <wp:posOffset>5751195</wp:posOffset>
                </wp:positionV>
                <wp:extent cx="2277110" cy="1524000"/>
                <wp:effectExtent l="0" t="0" r="0" b="0"/>
                <wp:wrapThrough wrapText="bothSides">
                  <wp:wrapPolygon edited="0">
                    <wp:start x="241" y="0"/>
                    <wp:lineTo x="241" y="21240"/>
                    <wp:lineTo x="21202" y="21240"/>
                    <wp:lineTo x="21202" y="0"/>
                    <wp:lineTo x="241" y="0"/>
                  </wp:wrapPolygon>
                </wp:wrapThrough>
                <wp:docPr id="30" name="Group 30"/>
                <wp:cNvGraphicFramePr/>
                <a:graphic xmlns:a="http://schemas.openxmlformats.org/drawingml/2006/main">
                  <a:graphicData uri="http://schemas.microsoft.com/office/word/2010/wordprocessingGroup">
                    <wpg:wgp>
                      <wpg:cNvGrpSpPr/>
                      <wpg:grpSpPr>
                        <a:xfrm>
                          <a:off x="0" y="0"/>
                          <a:ext cx="2277110" cy="1524000"/>
                          <a:chOff x="0" y="0"/>
                          <a:chExt cx="2277110" cy="1524000"/>
                        </a:xfrm>
                        <a:extLst>
                          <a:ext uri="{0CCBE362-F206-4b92-989A-16890622DB6E}">
                            <ma14:wrappingTextBoxFlag xmlns:ma14="http://schemas.microsoft.com/office/mac/drawingml/2011/main" val="1"/>
                          </a:ext>
                        </a:extLst>
                      </wpg:grpSpPr>
                      <wps:wsp>
                        <wps:cNvPr id="328" name="Text Box 328"/>
                        <wps:cNvSpPr txBox="1"/>
                        <wps:spPr>
                          <a:xfrm>
                            <a:off x="0" y="0"/>
                            <a:ext cx="2277110" cy="152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91440" y="45720"/>
                            <a:ext cx="2094230" cy="1075690"/>
                          </a:xfrm>
                          <a:prstGeom prst="rect">
                            <a:avLst/>
                          </a:prstGeom>
                          <a:noFill/>
                          <a:ln>
                            <a:noFill/>
                          </a:ln>
                          <a:effectLst/>
                          <a:extLst>
                            <a:ext uri="{C572A759-6A51-4108-AA02-DFA0A04FC94B}">
                              <ma14:wrappingTextBoxFlag xmlns:ma14="http://schemas.microsoft.com/office/mac/drawingml/2011/main"/>
                            </a:ext>
                          </a:extLst>
                        </wps:spPr>
                        <wps:txbx id="24">
                          <w:txbxContent>
                            <w:p w14:paraId="6EA70607" w14:textId="56E543C4" w:rsidR="00290A7F" w:rsidRPr="003B4F4D" w:rsidRDefault="00290A7F" w:rsidP="003B4F4D">
                              <w:pPr>
                                <w:spacing w:line="276" w:lineRule="auto"/>
                                <w:rPr>
                                  <w:color w:val="E500DA"/>
                                </w:rPr>
                              </w:pPr>
                              <w:proofErr w:type="gramStart"/>
                              <w:r w:rsidRPr="003B4F4D">
                                <w:rPr>
                                  <w:color w:val="E500DA"/>
                                </w:rPr>
                                <w:t>Mom,</w:t>
                              </w:r>
                              <w:proofErr w:type="gramEnd"/>
                              <w:r w:rsidRPr="003B4F4D">
                                <w:rPr>
                                  <w:color w:val="E500DA"/>
                                </w:rPr>
                                <w:t xml:space="preserve"> Thanks so much for taking the time to drive me to practice and for always supporting me at the practices and meets! </w:t>
                              </w:r>
                              <w:proofErr w:type="gramStart"/>
                              <w:r w:rsidRPr="003B4F4D">
                                <w:rPr>
                                  <w:color w:val="E500DA"/>
                                </w:rPr>
                                <w:t>~Meredith H.</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120140"/>
                            <a:ext cx="2094230" cy="342900"/>
                          </a:xfrm>
                          <a:prstGeom prst="rect">
                            <a:avLst/>
                          </a:prstGeom>
                          <a:noFill/>
                          <a:ln>
                            <a:noFill/>
                          </a:ln>
                          <a:effectLst/>
                          <a:extLst>
                            <a:ext uri="{C572A759-6A51-4108-AA02-DFA0A04FC94B}">
                              <ma14:wrappingTextBoxFlag xmlns:ma14="http://schemas.microsoft.com/office/mac/drawingml/2011/main"/>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76" style="position:absolute;margin-left:43.3pt;margin-top:452.85pt;width:179.3pt;height:120pt;z-index:251713599;mso-position-horizontal-relative:page;mso-position-vertical-relative:page" coordsize="2277110,152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" mv:complextextbox="1">
                <v:shape id="Text Box 328" o:spid="_x0000_s1077" type="#_x0000_t202" style="position:absolute;width:2277110;height:152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hj4wQAA&#10;ANwAAAAPAAAAZHJzL2Rvd25yZXYueG1sRE9Ni8IwEL0L/ocwwt40XRe0dI2yu6h4UNS6B49DM7bF&#10;ZlKaaOu/NwfB4+N9zxadqcSdGldaVvA5ikAQZ1aXnCv4P62GMQjnkTVWlknBgxws5v3eDBNtWz7S&#10;PfW5CCHsElRQeF8nUrqsIINuZGviwF1sY9AH2ORSN9iGcFPJcRRNpMGSQ0OBNf0VlF3Tm1FA286c&#10;dvF06fe/l3V0jg/tVudKfQy6n28Qnjr/Fr/cG63gaxzWhjPhCM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6YY+MEAAADcAAAADwAAAAAAAAAAAAAAAACXAgAAZHJzL2Rvd25y&#10;ZXYueG1sUEsFBgAAAAAEAAQA9QAAAIUDAAAAAA==&#10;" mv:complextextbox="1" filled="f" stroked="f"/>
                <v:shape id="Text Box 28" o:spid="_x0000_s1078" type="#_x0000_t202" style="position:absolute;left:91440;top:45720;width:2094230;height:1075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w:p w14:paraId="6EA70607" w14:textId="56E543C4" w:rsidR="00290A7F" w:rsidRPr="003B4F4D" w:rsidRDefault="00290A7F" w:rsidP="003B4F4D">
                        <w:pPr>
                          <w:spacing w:line="276" w:lineRule="auto"/>
                          <w:rPr>
                            <w:color w:val="E500DA"/>
                          </w:rPr>
                        </w:pPr>
                        <w:proofErr w:type="gramStart"/>
                        <w:r w:rsidRPr="003B4F4D">
                          <w:rPr>
                            <w:color w:val="E500DA"/>
                          </w:rPr>
                          <w:t>Mom,</w:t>
                        </w:r>
                        <w:proofErr w:type="gramEnd"/>
                        <w:r w:rsidRPr="003B4F4D">
                          <w:rPr>
                            <w:color w:val="E500DA"/>
                          </w:rPr>
                          <w:t xml:space="preserve"> Thanks so much for taking the time to drive me to practice and for always supporting me at the practices and meets! </w:t>
                        </w:r>
                        <w:proofErr w:type="gramStart"/>
                        <w:r w:rsidRPr="003B4F4D">
                          <w:rPr>
                            <w:color w:val="E500DA"/>
                          </w:rPr>
                          <w:t>~Meredith H.</w:t>
                        </w:r>
                        <w:proofErr w:type="gramEnd"/>
                      </w:p>
                    </w:txbxContent>
                  </v:textbox>
                </v:shape>
                <v:shape id="Text Box 29" o:spid="_x0000_s1079" type="#_x0000_t202" style="position:absolute;left:91440;top:1120140;width:209423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v:textbox>
                </v:shape>
                <w10:wrap type="through" anchorx="page" anchory="page"/>
              </v:group>
            </w:pict>
          </mc:Fallback>
        </mc:AlternateContent>
      </w:r>
      <w:r w:rsidR="001F5A0D">
        <w:rPr>
          <w:noProof/>
        </w:rPr>
        <mc:AlternateContent>
          <mc:Choice Requires="wps">
            <w:drawing>
              <wp:anchor distT="0" distB="0" distL="114300" distR="114300" simplePos="0" relativeHeight="251703359" behindDoc="0" locked="0" layoutInCell="1" allowOverlap="1" wp14:anchorId="2DA3B515" wp14:editId="3EB7A05F">
                <wp:simplePos x="0" y="0"/>
                <wp:positionH relativeFrom="page">
                  <wp:posOffset>549910</wp:posOffset>
                </wp:positionH>
                <wp:positionV relativeFrom="page">
                  <wp:posOffset>3191510</wp:posOffset>
                </wp:positionV>
                <wp:extent cx="3754120" cy="490855"/>
                <wp:effectExtent l="0" t="0" r="0" b="0"/>
                <wp:wrapThrough wrapText="bothSides">
                  <wp:wrapPolygon edited="0">
                    <wp:start x="146" y="0"/>
                    <wp:lineTo x="146" y="20119"/>
                    <wp:lineTo x="21337" y="20119"/>
                    <wp:lineTo x="21337" y="0"/>
                    <wp:lineTo x="146" y="0"/>
                  </wp:wrapPolygon>
                </wp:wrapThrough>
                <wp:docPr id="319" name="Text Box 319"/>
                <wp:cNvGraphicFramePr/>
                <a:graphic xmlns:a="http://schemas.openxmlformats.org/drawingml/2006/main">
                  <a:graphicData uri="http://schemas.microsoft.com/office/word/2010/wordprocessingShape">
                    <wps:wsp>
                      <wps:cNvSpPr txBox="1"/>
                      <wps:spPr>
                        <a:xfrm>
                          <a:off x="0" y="0"/>
                          <a:ext cx="3754120" cy="4908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85522F" w14:textId="70383F19" w:rsidR="00290A7F" w:rsidRPr="00A25403" w:rsidRDefault="00290A7F" w:rsidP="001F5A0D">
                            <w:pPr>
                              <w:rPr>
                                <w:color w:val="FF6700" w:themeColor="accent3"/>
                                <w:sz w:val="48"/>
                                <w:szCs w:val="48"/>
                              </w:rPr>
                            </w:pPr>
                            <w:r w:rsidRPr="00A25403">
                              <w:rPr>
                                <w:color w:val="FF6700" w:themeColor="accent3"/>
                                <w:sz w:val="48"/>
                                <w:szCs w:val="48"/>
                              </w:rPr>
                              <w:t>Shout out from the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80" type="#_x0000_t202" style="position:absolute;margin-left:43.3pt;margin-top:251.3pt;width:295.6pt;height:38.65pt;z-index:251703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g9ttYCAAAi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" mv:complextextbox="1" filled="f" stroked="f">
                <v:textbox>
                  <w:txbxContent>
                    <w:p w14:paraId="0C85522F" w14:textId="70383F19" w:rsidR="00290A7F" w:rsidRPr="00A25403" w:rsidRDefault="00290A7F" w:rsidP="001F5A0D">
                      <w:pPr>
                        <w:rPr>
                          <w:color w:val="FF6700" w:themeColor="accent3"/>
                          <w:sz w:val="48"/>
                          <w:szCs w:val="48"/>
                        </w:rPr>
                      </w:pPr>
                      <w:r w:rsidRPr="00A25403">
                        <w:rPr>
                          <w:color w:val="FF6700" w:themeColor="accent3"/>
                          <w:sz w:val="48"/>
                          <w:szCs w:val="48"/>
                        </w:rPr>
                        <w:t>Shout out from the kids!</w:t>
                      </w:r>
                    </w:p>
                  </w:txbxContent>
                </v:textbox>
                <w10:wrap type="through" anchorx="page" anchory="page"/>
              </v:shape>
            </w:pict>
          </mc:Fallback>
        </mc:AlternateContent>
      </w:r>
      <w:r w:rsidR="0067593C">
        <w:rPr>
          <w:noProof/>
        </w:rPr>
        <mc:AlternateContent>
          <mc:Choice Requires="wps">
            <w:drawing>
              <wp:anchor distT="0" distB="0" distL="114300" distR="114300" simplePos="0" relativeHeight="251677759" behindDoc="0" locked="0" layoutInCell="1" allowOverlap="1" wp14:anchorId="18FCF575" wp14:editId="25903441">
                <wp:simplePos x="0" y="0"/>
                <wp:positionH relativeFrom="page">
                  <wp:posOffset>457200</wp:posOffset>
                </wp:positionH>
                <wp:positionV relativeFrom="page">
                  <wp:posOffset>3034748</wp:posOffset>
                </wp:positionV>
                <wp:extent cx="6858000" cy="26504"/>
                <wp:effectExtent l="0" t="25400" r="25400" b="75565"/>
                <wp:wrapNone/>
                <wp:docPr id="301" name="Straight Connector 301"/>
                <wp:cNvGraphicFramePr/>
                <a:graphic xmlns:a="http://schemas.openxmlformats.org/drawingml/2006/main">
                  <a:graphicData uri="http://schemas.microsoft.com/office/word/2010/wordprocessingShape">
                    <wps:wsp>
                      <wps:cNvCnPr/>
                      <wps:spPr>
                        <a:xfrm>
                          <a:off x="0" y="0"/>
                          <a:ext cx="6858000" cy="26504"/>
                        </a:xfrm>
                        <a:prstGeom prst="line">
                          <a:avLst/>
                        </a:prstGeom>
                        <a:ln w="76200" cmpd="sng">
                          <a:solidFill>
                            <a:schemeClr val="accent5">
                              <a:lumMod val="75000"/>
                            </a:schemeClr>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1" o:spid="_x0000_s1026" style="position:absolute;z-index:251677759;visibility:visible;mso-wrap-style:square;mso-wrap-distance-left:9pt;mso-wrap-distance-top:0;mso-wrap-distance-right:9pt;mso-wrap-distance-bottom:0;mso-position-horizontal:absolute;mso-position-horizontal-relative:page;mso-position-vertical:absolute;mso-position-vertical-relative:page" from="36pt,238.95pt" to="8in,24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" strokecolor="#7fb126 [2408]" strokeweight="6pt">
                <v:stroke dashstyle="dashDot"/>
                <w10:wrap anchorx="page" anchory="page"/>
              </v:line>
            </w:pict>
          </mc:Fallback>
        </mc:AlternateContent>
      </w:r>
      <w:r w:rsidR="0067593C">
        <w:rPr>
          <w:noProof/>
        </w:rPr>
        <mc:AlternateContent>
          <mc:Choice Requires="wps">
            <w:drawing>
              <wp:anchor distT="0" distB="0" distL="114300" distR="114300" simplePos="0" relativeHeight="251676735" behindDoc="0" locked="0" layoutInCell="1" allowOverlap="1" wp14:anchorId="3D79057A" wp14:editId="121A482C">
                <wp:simplePos x="0" y="0"/>
                <wp:positionH relativeFrom="page">
                  <wp:posOffset>1257110</wp:posOffset>
                </wp:positionH>
                <wp:positionV relativeFrom="page">
                  <wp:posOffset>2428240</wp:posOffset>
                </wp:positionV>
                <wp:extent cx="530225" cy="280670"/>
                <wp:effectExtent l="0" t="25400" r="0" b="24130"/>
                <wp:wrapThrough wrapText="bothSides">
                  <wp:wrapPolygon edited="0">
                    <wp:start x="6740" y="-2582"/>
                    <wp:lineTo x="1423" y="566"/>
                    <wp:lineTo x="629" y="20056"/>
                    <wp:lineTo x="15073" y="22155"/>
                    <wp:lineTo x="16263" y="18407"/>
                    <wp:lineTo x="18882" y="5063"/>
                    <wp:lineTo x="19120" y="-783"/>
                    <wp:lineTo x="6740" y="-2582"/>
                  </wp:wrapPolygon>
                </wp:wrapThrough>
                <wp:docPr id="300" name="Text Box 300"/>
                <wp:cNvGraphicFramePr/>
                <a:graphic xmlns:a="http://schemas.openxmlformats.org/drawingml/2006/main">
                  <a:graphicData uri="http://schemas.microsoft.com/office/word/2010/wordprocessingShape">
                    <wps:wsp>
                      <wps:cNvSpPr txBox="1"/>
                      <wps:spPr>
                        <a:xfrm rot="21336096">
                          <a:off x="0" y="0"/>
                          <a:ext cx="530225" cy="280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948408" w14:textId="76DF7EAE" w:rsidR="00290A7F" w:rsidRPr="00C62651" w:rsidRDefault="00290A7F" w:rsidP="00C62651">
                            <w:pPr>
                              <w:jc w:val="center"/>
                              <w:rPr>
                                <w:sz w:val="12"/>
                                <w:szCs w:val="12"/>
                              </w:rPr>
                            </w:pPr>
                            <w:r w:rsidRPr="00C62651">
                              <w:rPr>
                                <w:sz w:val="12"/>
                                <w:szCs w:val="12"/>
                              </w:rPr>
                              <w:t xml:space="preserve">Top Star </w:t>
                            </w:r>
                            <w:r>
                              <w:rPr>
                                <w:sz w:val="12"/>
                                <w:szCs w:val="12"/>
                              </w:rPr>
                              <w:t xml:space="preserve">  </w:t>
                            </w:r>
                            <w:r w:rsidRPr="00C62651">
                              <w:rPr>
                                <w:sz w:val="12"/>
                                <w:szCs w:val="12"/>
                              </w:rPr>
                              <w:t>1</w:t>
                            </w:r>
                            <w:r w:rsidRPr="00C62651">
                              <w:rPr>
                                <w:sz w:val="12"/>
                                <w:szCs w:val="12"/>
                                <w:vertAlign w:val="superscript"/>
                              </w:rPr>
                              <w:t>st</w:t>
                            </w:r>
                            <w:r w:rsidRPr="00C62651">
                              <w:rPr>
                                <w:sz w:val="12"/>
                                <w:szCs w:val="12"/>
                              </w:rPr>
                              <w:t xml:space="preserv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81" type="#_x0000_t202" style="position:absolute;margin-left:99pt;margin-top:191.2pt;width:41.75pt;height:22.1pt;rotation:-288254fd;z-index:2516767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" mv:complextextbox="1" filled="f" stroked="f">
                <v:textbox>
                  <w:txbxContent>
                    <w:p w14:paraId="6B948408" w14:textId="76DF7EAE" w:rsidR="00290A7F" w:rsidRPr="00C62651" w:rsidRDefault="00290A7F" w:rsidP="00C62651">
                      <w:pPr>
                        <w:jc w:val="center"/>
                        <w:rPr>
                          <w:sz w:val="12"/>
                          <w:szCs w:val="12"/>
                        </w:rPr>
                      </w:pPr>
                      <w:r w:rsidRPr="00C62651">
                        <w:rPr>
                          <w:sz w:val="12"/>
                          <w:szCs w:val="12"/>
                        </w:rPr>
                        <w:t xml:space="preserve">Top Star </w:t>
                      </w:r>
                      <w:r>
                        <w:rPr>
                          <w:sz w:val="12"/>
                          <w:szCs w:val="12"/>
                        </w:rPr>
                        <w:t xml:space="preserve">  </w:t>
                      </w:r>
                      <w:r w:rsidRPr="00C62651">
                        <w:rPr>
                          <w:sz w:val="12"/>
                          <w:szCs w:val="12"/>
                        </w:rPr>
                        <w:t>1</w:t>
                      </w:r>
                      <w:r w:rsidRPr="00C62651">
                        <w:rPr>
                          <w:sz w:val="12"/>
                          <w:szCs w:val="12"/>
                          <w:vertAlign w:val="superscript"/>
                        </w:rPr>
                        <w:t>st</w:t>
                      </w:r>
                      <w:r w:rsidRPr="00C62651">
                        <w:rPr>
                          <w:sz w:val="12"/>
                          <w:szCs w:val="12"/>
                        </w:rPr>
                        <w:t xml:space="preserve"> Place</w:t>
                      </w:r>
                    </w:p>
                  </w:txbxContent>
                </v:textbox>
                <w10:wrap type="through" anchorx="page" anchory="page"/>
              </v:shape>
            </w:pict>
          </mc:Fallback>
        </mc:AlternateContent>
      </w:r>
      <w:r w:rsidR="0067593C">
        <w:rPr>
          <w:noProof/>
        </w:rPr>
        <w:drawing>
          <wp:anchor distT="0" distB="0" distL="114300" distR="114300" simplePos="0" relativeHeight="251675711" behindDoc="0" locked="0" layoutInCell="1" allowOverlap="1" wp14:anchorId="4C3ACADC" wp14:editId="7A780151">
            <wp:simplePos x="0" y="0"/>
            <wp:positionH relativeFrom="page">
              <wp:posOffset>1012190</wp:posOffset>
            </wp:positionH>
            <wp:positionV relativeFrom="page">
              <wp:posOffset>834390</wp:posOffset>
            </wp:positionV>
            <wp:extent cx="870585" cy="1956435"/>
            <wp:effectExtent l="101600" t="50800" r="120015" b="50165"/>
            <wp:wrapThrough wrapText="bothSides">
              <wp:wrapPolygon edited="0">
                <wp:start x="18342" y="-275"/>
                <wp:lineTo x="163" y="-1108"/>
                <wp:lineTo x="-1902" y="7819"/>
                <wp:lineTo x="-2712" y="16803"/>
                <wp:lineTo x="-1237" y="21381"/>
                <wp:lineTo x="2524" y="21553"/>
                <wp:lineTo x="12555" y="22012"/>
                <wp:lineTo x="21783" y="20461"/>
                <wp:lineTo x="22547" y="8938"/>
                <wp:lineTo x="22104" y="-103"/>
                <wp:lineTo x="18342" y="-275"/>
              </wp:wrapPolygon>
            </wp:wrapThrough>
            <wp:docPr id="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99805" l="0" r="100000">
                                  <a14:foregroundMark x1="16886" y1="9570" x2="16886" y2="9570"/>
                                  <a14:foregroundMark x1="18421" y1="13770" x2="18421" y2="13770"/>
                                  <a14:foregroundMark x1="35526" y1="1270" x2="35526" y2="1270"/>
                                  <a14:foregroundMark x1="37061" y1="6934" x2="37061" y2="6934"/>
                                  <a14:foregroundMark x1="82018" y1="10156" x2="82018" y2="10156"/>
                                  <a14:foregroundMark x1="81360" y1="16016" x2="81360" y2="16016"/>
                                  <a14:foregroundMark x1="78070" y1="20703" x2="78070" y2="20703"/>
                                  <a14:foregroundMark x1="75877" y1="23926" x2="75877" y2="23926"/>
                                  <a14:foregroundMark x1="75439" y1="1953" x2="75439" y2="1953"/>
                                  <a14:foregroundMark x1="75439" y1="5273" x2="75439" y2="5273"/>
                                  <a14:foregroundMark x1="65789" y1="3711" x2="65789" y2="3711"/>
                                  <a14:foregroundMark x1="27193" y1="28906" x2="27193" y2="28906"/>
                                  <a14:foregroundMark x1="25877" y1="27539" x2="25877" y2="27539"/>
                                  <a14:foregroundMark x1="25658" y1="25586" x2="25658" y2="25586"/>
                                  <a14:foregroundMark x1="24123" y1="23633" x2="24123" y2="23633"/>
                                  <a14:foregroundMark x1="23026" y1="22266" x2="23026" y2="22266"/>
                                  <a14:foregroundMark x1="22807" y1="20605" x2="22807" y2="20605"/>
                                  <a14:foregroundMark x1="20833" y1="18652" x2="20833" y2="18652"/>
                                  <a14:foregroundMark x1="16009" y1="7227" x2="16009" y2="7227"/>
                                  <a14:foregroundMark x1="74342" y1="27344" x2="74342" y2="27344"/>
                                  <a14:foregroundMark x1="72149" y1="31836" x2="72149" y2="31836"/>
                                  <a14:foregroundMark x1="14254" y1="5273" x2="14254" y2="5273"/>
                                  <a14:foregroundMark x1="14254" y1="2930" x2="14254" y2="2930"/>
                                  <a14:foregroundMark x1="21272" y1="1660" x2="21272" y2="1660"/>
                                  <a14:foregroundMark x1="61842" y1="47070" x2="61842" y2="47070"/>
                                  <a14:foregroundMark x1="66447" y1="41504" x2="66447" y2="41504"/>
                                  <a14:foregroundMark x1="67982" y1="38770" x2="67982" y2="38770"/>
                                  <a14:foregroundMark x1="30263" y1="37402" x2="30263" y2="37402"/>
                                  <a14:foregroundMark x1="29386" y1="33105" x2="29386" y2="33105"/>
                                  <a14:foregroundMark x1="31798" y1="40332" x2="31798" y2="40332"/>
                                  <a14:foregroundMark x1="33991" y1="42188" x2="33991" y2="42188"/>
                                  <a14:foregroundMark x1="34211" y1="44824" x2="34211" y2="44824"/>
                                  <a14:foregroundMark x1="35965" y1="47070" x2="35965" y2="47070"/>
                                  <a14:foregroundMark x1="36842" y1="49219" x2="36842" y2="49219"/>
                                  <a14:foregroundMark x1="39035" y1="51563" x2="39035" y2="51563"/>
                                  <a14:foregroundMark x1="40351" y1="54590" x2="40351" y2="54590"/>
                                  <a14:foregroundMark x1="42325" y1="58789" x2="42325" y2="58789"/>
                                  <a14:foregroundMark x1="44079" y1="61523" x2="44079" y2="61523"/>
                                  <a14:foregroundMark x1="46491" y1="66113" x2="46491" y2="66113"/>
                                  <a14:foregroundMark x1="47368" y1="69141" x2="47368" y2="69141"/>
                                  <a14:foregroundMark x1="48246" y1="71094" x2="48246" y2="71094"/>
                                  <a14:foregroundMark x1="50219" y1="72363" x2="50219" y2="72363"/>
                                  <a14:foregroundMark x1="52632" y1="67090" x2="52632" y2="67090"/>
                                  <a14:foregroundMark x1="56140" y1="60449" x2="56140" y2="60449"/>
                                  <a14:foregroundMark x1="59868" y1="53613" x2="59868" y2="53613"/>
                                  <a14:foregroundMark x1="62500" y1="49219" x2="62500" y2="49219"/>
                                  <a14:foregroundMark x1="69518" y1="34570" x2="69518" y2="34570"/>
                                  <a14:foregroundMark x1="69518" y1="36133" x2="69518" y2="36133"/>
                                  <a14:foregroundMark x1="73246" y1="29980" x2="73246" y2="29980"/>
                                  <a14:foregroundMark x1="80263" y1="19434" x2="80263" y2="19434"/>
                                  <a14:foregroundMark x1="82456" y1="12402" x2="82456" y2="12402"/>
                                  <a14:foregroundMark x1="80702" y1="14746" x2="80702" y2="14746"/>
                                  <a14:foregroundMark x1="87061" y1="4492" x2="87061" y2="4492"/>
                                  <a14:foregroundMark x1="86623" y1="6250" x2="86623" y2="6250"/>
                                  <a14:foregroundMark x1="86623" y1="2246" x2="86623" y2="2246"/>
                                  <a14:foregroundMark x1="84211" y1="8594" x2="84211" y2="8594"/>
                                  <a14:foregroundMark x1="83991" y1="684" x2="83991" y2="684"/>
                                  <a14:foregroundMark x1="72149" y1="1563" x2="72149" y2="1563"/>
                                  <a14:foregroundMark x1="79605" y1="1758" x2="79605" y2="1758"/>
                                  <a14:foregroundMark x1="62939" y1="879" x2="62939" y2="879"/>
                                  <a14:foregroundMark x1="60307" y1="2051" x2="60307" y2="2051"/>
                                  <a14:foregroundMark x1="67105" y1="1758" x2="67105" y2="1758"/>
                                  <a14:foregroundMark x1="49561" y1="1660" x2="49561" y2="1660"/>
                                  <a14:foregroundMark x1="54605" y1="1563" x2="54605" y2="1563"/>
                                  <a14:foregroundMark x1="18202" y1="10938" x2="18202" y2="10938"/>
                                  <a14:foregroundMark x1="18421" y1="15527" x2="18421" y2="15527"/>
                                  <a14:foregroundMark x1="16447" y1="879" x2="16447" y2="879"/>
                                  <a14:foregroundMark x1="25877" y1="1563" x2="25877" y2="1563"/>
                                  <a14:foregroundMark x1="39912" y1="2246" x2="39912" y2="2246"/>
                                  <a14:foregroundMark x1="53728" y1="65137" x2="53728" y2="65137"/>
                                  <a14:foregroundMark x1="51754" y1="68652" x2="51754" y2="68652"/>
                                  <a14:foregroundMark x1="46711" y1="67480" x2="46711" y2="67480"/>
                                  <a14:foregroundMark x1="50439" y1="70020" x2="50439" y2="70020"/>
                                </a14:backgroundRemoval>
                              </a14:imgEffect>
                            </a14:imgLayer>
                          </a14:imgProps>
                        </a:ext>
                        <a:ext uri="{28A0092B-C50C-407E-A947-70E740481C1C}">
                          <a14:useLocalDpi xmlns:a14="http://schemas.microsoft.com/office/drawing/2010/main" val="0"/>
                        </a:ext>
                      </a:extLst>
                    </a:blip>
                    <a:srcRect/>
                    <a:stretch>
                      <a:fillRect/>
                    </a:stretch>
                  </pic:blipFill>
                  <pic:spPr bwMode="auto">
                    <a:xfrm rot="21247473">
                      <a:off x="0" y="0"/>
                      <a:ext cx="870585"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F73">
        <w:rPr>
          <w:noProof/>
        </w:rPr>
        <mc:AlternateContent>
          <mc:Choice Requires="wps">
            <w:drawing>
              <wp:anchor distT="0" distB="0" distL="114300" distR="114300" simplePos="0" relativeHeight="251672639" behindDoc="0" locked="0" layoutInCell="1" allowOverlap="1" wp14:anchorId="1E937E0F" wp14:editId="3CCA8803">
                <wp:simplePos x="0" y="0"/>
                <wp:positionH relativeFrom="page">
                  <wp:posOffset>457200</wp:posOffset>
                </wp:positionH>
                <wp:positionV relativeFrom="page">
                  <wp:posOffset>457200</wp:posOffset>
                </wp:positionV>
                <wp:extent cx="6858000" cy="274320"/>
                <wp:effectExtent l="0" t="0" r="0" b="5080"/>
                <wp:wrapThrough wrapText="bothSides">
                  <wp:wrapPolygon edited="0">
                    <wp:start x="0" y="0"/>
                    <wp:lineTo x="0" y="20000"/>
                    <wp:lineTo x="21520" y="20000"/>
                    <wp:lineTo x="21520" y="0"/>
                    <wp:lineTo x="0" y="0"/>
                  </wp:wrapPolygon>
                </wp:wrapThrough>
                <wp:docPr id="296" name="Text Box 296"/>
                <wp:cNvGraphicFramePr/>
                <a:graphic xmlns:a="http://schemas.openxmlformats.org/drawingml/2006/main">
                  <a:graphicData uri="http://schemas.microsoft.com/office/word/2010/wordprocessingShape">
                    <wps:wsp>
                      <wps:cNvSpPr txBox="1"/>
                      <wps:spPr>
                        <a:xfrm>
                          <a:off x="0" y="0"/>
                          <a:ext cx="6858000" cy="274320"/>
                        </a:xfrm>
                        <a:prstGeom prst="rect">
                          <a:avLst/>
                        </a:prstGeom>
                        <a:solidFill>
                          <a:schemeClr val="accent5">
                            <a:lumMod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89DFF8" w14:textId="77777777" w:rsidR="00290A7F" w:rsidRDefault="00290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82" type="#_x0000_t202" style="position:absolute;margin-left:36pt;margin-top:36pt;width:540pt;height:21.6pt;z-index:2516726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" mv:complextextbox="1" fillcolor="#7fb126 [2408]" stroked="f">
                <v:textbox>
                  <w:txbxContent>
                    <w:p w14:paraId="5C89DFF8" w14:textId="77777777" w:rsidR="00290A7F" w:rsidRDefault="00290A7F"/>
                  </w:txbxContent>
                </v:textbox>
                <w10:wrap type="through" anchorx="page" anchory="page"/>
              </v:shape>
            </w:pict>
          </mc:Fallback>
        </mc:AlternateContent>
      </w:r>
      <w:r w:rsidR="0015553D">
        <w:br w:type="page"/>
      </w:r>
      <w:r w:rsidR="0067405A">
        <w:rPr>
          <w:noProof/>
        </w:rPr>
        <w:lastRenderedPageBreak/>
        <mc:AlternateContent>
          <mc:Choice Requires="wpg">
            <w:drawing>
              <wp:anchor distT="0" distB="0" distL="114300" distR="114300" simplePos="0" relativeHeight="251681855" behindDoc="0" locked="0" layoutInCell="1" allowOverlap="1" wp14:anchorId="72AEA1BF" wp14:editId="529BBB34">
                <wp:simplePos x="0" y="0"/>
                <wp:positionH relativeFrom="page">
                  <wp:posOffset>591185</wp:posOffset>
                </wp:positionH>
                <wp:positionV relativeFrom="page">
                  <wp:posOffset>5996940</wp:posOffset>
                </wp:positionV>
                <wp:extent cx="6653530" cy="3467100"/>
                <wp:effectExtent l="0" t="0" r="0" b="12700"/>
                <wp:wrapThrough wrapText="bothSides">
                  <wp:wrapPolygon edited="0">
                    <wp:start x="82" y="0"/>
                    <wp:lineTo x="82" y="21521"/>
                    <wp:lineTo x="21439" y="21521"/>
                    <wp:lineTo x="21439" y="0"/>
                    <wp:lineTo x="82" y="0"/>
                  </wp:wrapPolygon>
                </wp:wrapThrough>
                <wp:docPr id="247" name="Group 247"/>
                <wp:cNvGraphicFramePr/>
                <a:graphic xmlns:a="http://schemas.openxmlformats.org/drawingml/2006/main">
                  <a:graphicData uri="http://schemas.microsoft.com/office/word/2010/wordprocessingGroup">
                    <wpg:wgp>
                      <wpg:cNvGrpSpPr/>
                      <wpg:grpSpPr>
                        <a:xfrm>
                          <a:off x="0" y="0"/>
                          <a:ext cx="6653530" cy="3467100"/>
                          <a:chOff x="0" y="0"/>
                          <a:chExt cx="6653530" cy="3467100"/>
                        </a:xfrm>
                        <a:extLst>
                          <a:ext uri="{0CCBE362-F206-4b92-989A-16890622DB6E}">
                            <ma14:wrappingTextBoxFlag xmlns:ma14="http://schemas.microsoft.com/office/mac/drawingml/2011/main" val="1"/>
                          </a:ext>
                        </a:extLst>
                      </wpg:grpSpPr>
                      <wps:wsp>
                        <wps:cNvPr id="306" name="Text Box 306"/>
                        <wps:cNvSpPr txBox="1"/>
                        <wps:spPr>
                          <a:xfrm>
                            <a:off x="0" y="0"/>
                            <a:ext cx="6653530" cy="346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91440" y="45720"/>
                            <a:ext cx="4164330" cy="215900"/>
                          </a:xfrm>
                          <a:prstGeom prst="rect">
                            <a:avLst/>
                          </a:prstGeom>
                          <a:noFill/>
                          <a:ln>
                            <a:noFill/>
                          </a:ln>
                          <a:effectLst/>
                          <a:extLst>
                            <a:ext uri="{C572A759-6A51-4108-AA02-DFA0A04FC94B}">
                              <ma14:wrappingTextBoxFlag xmlns:ma14="http://schemas.microsoft.com/office/mac/drawingml/2011/main"/>
                            </a:ext>
                          </a:extLst>
                        </wps:spPr>
                        <wps:txbx id="28">
                          <w:txbxContent>
                            <w:p w14:paraId="493463D3" w14:textId="707042A5" w:rsidR="00290A7F" w:rsidRDefault="00290A7F" w:rsidP="00751EB0">
                              <w:pPr>
                                <w:spacing w:line="276" w:lineRule="auto"/>
                              </w:pPr>
                              <w:r>
                                <w:t xml:space="preserve">Raea is the daughter of Top Star’s owner, Missy Weder.  It is safe to say that Raea has spent her entire life in the gym and refers to it as her second home!  Raea started gymnastics when she was 3 years old and switched over to trampoline and tumbling a couple of years later.  She competed trampoline and double mini until she was 14.  Raea has been teaching classes at Top Star for three or four years now.  She loves coaching double mini and her calm temperament and patient personality makes her great with younger kids!  She was also a part of Top Star’s competitive cheer program for 5 years!  Raea was on her school’s competitive dance team for 3 years and is nothing short of talented!  She recently graduated from Mattoon High School with honors and in the top 10% of her class!  She was accepted into Parkland College’s veterinary technology program and will begin her college career this fall!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260350"/>
                            <a:ext cx="4166870" cy="21653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475615"/>
                            <a:ext cx="4169410" cy="215900"/>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1440" y="690245"/>
                            <a:ext cx="4172585" cy="216535"/>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905510"/>
                            <a:ext cx="4175125" cy="215900"/>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1120140"/>
                            <a:ext cx="4177665" cy="215900"/>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1334770"/>
                            <a:ext cx="4180205" cy="216535"/>
                          </a:xfrm>
                          <a:prstGeom prst="rect">
                            <a:avLst/>
                          </a:prstGeom>
                          <a:noFill/>
                          <a:ln>
                            <a:noFill/>
                          </a:ln>
                          <a:effectLst/>
                          <a:extLst>
                            <a:ext uri="{C572A759-6A51-4108-AA02-DFA0A04FC94B}">
                              <ma14:wrappingTextBoxFlag xmlns:ma14="http://schemas.microsoft.com/office/mac/drawingml/2011/main"/>
                            </a:ext>
                          </a:extLst>
                        </wps:spPr>
                        <wps:linkedTxbx id="2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1550035"/>
                            <a:ext cx="4183380" cy="215900"/>
                          </a:xfrm>
                          <a:prstGeom prst="rect">
                            <a:avLst/>
                          </a:prstGeom>
                          <a:noFill/>
                          <a:ln>
                            <a:noFill/>
                          </a:ln>
                          <a:effectLst/>
                          <a:extLst>
                            <a:ext uri="{C572A759-6A51-4108-AA02-DFA0A04FC94B}">
                              <ma14:wrappingTextBoxFlag xmlns:ma14="http://schemas.microsoft.com/office/mac/drawingml/2011/main"/>
                            </a:ext>
                          </a:extLst>
                        </wps:spPr>
                        <wps:linkedTxbx id="2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91440" y="1764665"/>
                            <a:ext cx="4185920" cy="216535"/>
                          </a:xfrm>
                          <a:prstGeom prst="rect">
                            <a:avLst/>
                          </a:prstGeom>
                          <a:noFill/>
                          <a:ln>
                            <a:noFill/>
                          </a:ln>
                          <a:effectLst/>
                          <a:extLst>
                            <a:ext uri="{C572A759-6A51-4108-AA02-DFA0A04FC94B}">
                              <ma14:wrappingTextBoxFlag xmlns:ma14="http://schemas.microsoft.com/office/mac/drawingml/2011/main"/>
                            </a:ext>
                          </a:extLst>
                        </wps:spPr>
                        <wps:linkedTxbx id="2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91440" y="1979930"/>
                            <a:ext cx="4204970" cy="215900"/>
                          </a:xfrm>
                          <a:prstGeom prst="rect">
                            <a:avLst/>
                          </a:prstGeom>
                          <a:noFill/>
                          <a:ln>
                            <a:noFill/>
                          </a:ln>
                          <a:effectLst/>
                          <a:extLst>
                            <a:ext uri="{C572A759-6A51-4108-AA02-DFA0A04FC94B}">
                              <ma14:wrappingTextBoxFlag xmlns:ma14="http://schemas.microsoft.com/office/mac/drawingml/2011/main"/>
                            </a:ext>
                          </a:extLst>
                        </wps:spPr>
                        <wps:linkedTxbx id="2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1440" y="2194560"/>
                            <a:ext cx="6470650" cy="1202690"/>
                          </a:xfrm>
                          <a:prstGeom prst="rect">
                            <a:avLst/>
                          </a:prstGeom>
                          <a:noFill/>
                          <a:ln>
                            <a:noFill/>
                          </a:ln>
                          <a:effectLst/>
                          <a:extLst>
                            <a:ext uri="{C572A759-6A51-4108-AA02-DFA0A04FC94B}">
                              <ma14:wrappingTextBoxFlag xmlns:ma14="http://schemas.microsoft.com/office/mac/drawingml/2011/main"/>
                            </a:ext>
                          </a:extLst>
                        </wps:spPr>
                        <wps:linkedTxbx id="2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083" style="position:absolute;margin-left:46.55pt;margin-top:472.2pt;width:523.9pt;height:273pt;z-index:251681855;mso-position-horizontal-relative:page;mso-position-vertical-relative:page" coordsize="6653530,3467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" mv:complextextbox="1">
                <v:shape id="Text Box 306" o:spid="_x0000_s1084" type="#_x0000_t202" style="position:absolute;width:6653530;height:3467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wHVxxQAA&#10;ANwAAAAPAAAAZHJzL2Rvd25yZXYueG1sRI9Pa8JAFMTvBb/D8gRvdVcFG6KrqGjpwdL65+DxkX0m&#10;wezbkN2a9Nu7QqHHYWZ+w8yXna3EnRpfOtYwGioQxJkzJecazqfdawLCB2SDlWPS8EseloveyxxT&#10;41o+0P0YchEh7FPUUIRQp1L6rCCLfuhq4uhdXWMxRNnk0jTYRrit5FipqbRYclwosKZNQdnt+GM1&#10;0L6zp8/kbRu+1td3dUm+273JtR70u9UMRKAu/If/2h9Gw0RN4XkmHg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AdXHFAAAA3AAAAA8AAAAAAAAAAAAAAAAAlwIAAGRycy9k&#10;b3ducmV2LnhtbFBLBQYAAAAABAAEAPUAAACJAwAAAAA=&#10;" mv:complextextbox="1" filled="f" stroked="f"/>
                <v:shape id="Text Box 236" o:spid="_x0000_s1085" type="#_x0000_t202" style="position:absolute;left:91440;top:45720;width:416433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w:p w14:paraId="493463D3" w14:textId="707042A5" w:rsidR="00290A7F" w:rsidRDefault="00290A7F" w:rsidP="00751EB0">
                        <w:pPr>
                          <w:spacing w:line="276" w:lineRule="auto"/>
                        </w:pPr>
                        <w:r>
                          <w:t xml:space="preserve">Raea is the daughter of Top Star’s owner, Missy Weder.  It is safe to say that Raea has spent her entire life in the gym and refers to it as her second home!  Raea started gymnastics when she was 3 years old and switched over to trampoline and tumbling a couple of years later.  She competed trampoline and double mini until she was 14.  Raea has been teaching classes at Top Star for three or four years now.  She loves coaching double mini and her calm temperament and patient personality makes her great with younger kids!  She was also a part of Top Star’s competitive cheer program for 5 years!  Raea was on her school’s competitive dance team for 3 years and is nothing short of talented!  She recently graduated from Mattoon High School with honors and in the top 10% of her class!  She was accepted into Parkland College’s veterinary technology program and will begin her college career this fall!  </w:t>
                        </w:r>
                      </w:p>
                    </w:txbxContent>
                  </v:textbox>
                </v:shape>
                <v:shape id="Text Box 237" o:spid="_x0000_s1086" type="#_x0000_t202" style="position:absolute;left:91440;top:260350;width:416687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087" type="#_x0000_t202" style="position:absolute;left:91440;top:475615;width:416941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88" type="#_x0000_t202" style="position:absolute;left:91440;top:690245;width:417258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089" type="#_x0000_t202" style="position:absolute;left:91440;top:905510;width:417512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090" type="#_x0000_t202" style="position:absolute;left:91440;top:1120140;width:417766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091" type="#_x0000_t202" style="position:absolute;left:91440;top:1334770;width:418020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092" type="#_x0000_t202" style="position:absolute;left:91440;top:1550035;width:418338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093" type="#_x0000_t202" style="position:absolute;left:91440;top:1764665;width:418592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094" type="#_x0000_t202" style="position:absolute;left:91440;top:1979930;width:420497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095" type="#_x0000_t202" style="position:absolute;left:91440;top:2194560;width:6470650;height:1202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inset="0,0,0,0">
                    <w:txbxContent/>
                  </v:textbox>
                </v:shape>
                <w10:wrap type="through" anchorx="page" anchory="page"/>
              </v:group>
            </w:pict>
          </mc:Fallback>
        </mc:AlternateContent>
      </w:r>
      <w:r w:rsidR="00751EB0">
        <w:rPr>
          <w:noProof/>
        </w:rPr>
        <mc:AlternateContent>
          <mc:Choice Requires="wps">
            <w:drawing>
              <wp:anchor distT="0" distB="0" distL="114300" distR="114300" simplePos="0" relativeHeight="251658258" behindDoc="0" locked="0" layoutInCell="1" allowOverlap="1" wp14:anchorId="28A5FB67" wp14:editId="35D61B84">
                <wp:simplePos x="0" y="0"/>
                <wp:positionH relativeFrom="page">
                  <wp:posOffset>469900</wp:posOffset>
                </wp:positionH>
                <wp:positionV relativeFrom="page">
                  <wp:posOffset>5682615</wp:posOffset>
                </wp:positionV>
                <wp:extent cx="6858000" cy="3921125"/>
                <wp:effectExtent l="0" t="0" r="0" b="0"/>
                <wp:wrapThrough wrapText="bothSides">
                  <wp:wrapPolygon edited="0">
                    <wp:start x="0" y="0"/>
                    <wp:lineTo x="0" y="21408"/>
                    <wp:lineTo x="21520" y="21408"/>
                    <wp:lineTo x="21520" y="0"/>
                    <wp:lineTo x="0" y="0"/>
                  </wp:wrapPolygon>
                </wp:wrapThrough>
                <wp:docPr id="2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92112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2C3BE3F" w14:textId="6E06241C" w:rsidR="00290A7F" w:rsidRDefault="00290A7F" w:rsidP="007356E0">
                            <w:pPr>
                              <w:pStyle w:val="BodyText3"/>
                            </w:pPr>
                            <w:r>
                              <w:t xml:space="preserve"> </w:t>
                            </w:r>
                          </w:p>
                        </w:txbxContent>
                      </wps:txbx>
                      <wps:bodyPr rot="0" vert="horz" wrap="square" lIns="137160" tIns="137160" rIns="13716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83" o:spid="_x0000_s1096" style="position:absolute;margin-left:37pt;margin-top:447.45pt;width:540pt;height:308.7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" mv:complextextbox="1" fillcolor="#fea022 [3205]" stroked="f" strokecolor="#4a7ebb" strokeweight="1.5pt">
                <v:shadow opacity="22938f" mv:blur="38100f" offset="0,2pt"/>
                <v:textbox inset="10.8pt,10.8pt,10.8pt,10.8pt">
                  <w:txbxContent>
                    <w:p w14:paraId="52C3BE3F" w14:textId="6E06241C" w:rsidR="00290A7F" w:rsidRDefault="00290A7F" w:rsidP="007356E0">
                      <w:pPr>
                        <w:pStyle w:val="BodyText3"/>
                      </w:pPr>
                      <w:r>
                        <w:t xml:space="preserve"> </w:t>
                      </w:r>
                    </w:p>
                  </w:txbxContent>
                </v:textbox>
                <w10:wrap type="through" anchorx="page" anchory="page"/>
              </v:rect>
            </w:pict>
          </mc:Fallback>
        </mc:AlternateContent>
      </w:r>
      <w:r w:rsidR="00EA7426">
        <w:rPr>
          <w:noProof/>
        </w:rPr>
        <w:drawing>
          <wp:anchor distT="0" distB="0" distL="114300" distR="114300" simplePos="0" relativeHeight="251694143" behindDoc="0" locked="0" layoutInCell="1" allowOverlap="1" wp14:anchorId="333B41A8" wp14:editId="71EA651A">
            <wp:simplePos x="0" y="0"/>
            <wp:positionH relativeFrom="page">
              <wp:posOffset>5183505</wp:posOffset>
            </wp:positionH>
            <wp:positionV relativeFrom="page">
              <wp:posOffset>816610</wp:posOffset>
            </wp:positionV>
            <wp:extent cx="2061210" cy="1494790"/>
            <wp:effectExtent l="203200" t="177800" r="199390" b="257810"/>
            <wp:wrapThrough wrapText="bothSides">
              <wp:wrapPolygon edited="0">
                <wp:start x="-1377" y="-1553"/>
                <wp:lineTo x="-1699" y="20907"/>
                <wp:lineTo x="-1351" y="22716"/>
                <wp:lineTo x="19486" y="23507"/>
                <wp:lineTo x="19784" y="24217"/>
                <wp:lineTo x="22441" y="23990"/>
                <wp:lineTo x="22824" y="20647"/>
                <wp:lineTo x="22865" y="-2156"/>
                <wp:lineTo x="4468" y="-2053"/>
                <wp:lineTo x="-1377" y="-1553"/>
              </wp:wrapPolygon>
            </wp:wrapThrough>
            <wp:docPr id="3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10335" b="41309"/>
                    <a:stretch/>
                  </pic:blipFill>
                  <pic:spPr bwMode="auto">
                    <a:xfrm rot="213050">
                      <a:off x="0" y="0"/>
                      <a:ext cx="2061210" cy="1494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426">
        <w:rPr>
          <w:noProof/>
        </w:rPr>
        <w:drawing>
          <wp:anchor distT="0" distB="0" distL="114300" distR="114300" simplePos="0" relativeHeight="251693119" behindDoc="0" locked="0" layoutInCell="1" allowOverlap="1" wp14:anchorId="48F0B431" wp14:editId="48358198">
            <wp:simplePos x="0" y="0"/>
            <wp:positionH relativeFrom="page">
              <wp:posOffset>5607050</wp:posOffset>
            </wp:positionH>
            <wp:positionV relativeFrom="page">
              <wp:posOffset>2316480</wp:posOffset>
            </wp:positionV>
            <wp:extent cx="1619250" cy="2159635"/>
            <wp:effectExtent l="254000" t="177800" r="260350" b="253365"/>
            <wp:wrapThrough wrapText="bothSides">
              <wp:wrapPolygon edited="0">
                <wp:start x="-1763" y="-1000"/>
                <wp:lineTo x="-2106" y="7694"/>
                <wp:lineTo x="-2223" y="21217"/>
                <wp:lineTo x="16329" y="22801"/>
                <wp:lineTo x="20131" y="23316"/>
                <wp:lineTo x="22831" y="23138"/>
                <wp:lineTo x="23080" y="22357"/>
                <wp:lineTo x="23482" y="14170"/>
                <wp:lineTo x="23362" y="-1379"/>
                <wp:lineTo x="2962" y="-1311"/>
                <wp:lineTo x="-1763" y="-1000"/>
              </wp:wrapPolygon>
            </wp:wrapThrough>
            <wp:docPr id="310" name="Picture 310" descr="Macintosh HD:Users:erinturner:Pictures:Newsletter:ph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Macintosh HD:Users:erinturner:Pictures:Newsletter:photo 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301079">
                      <a:off x="0" y="0"/>
                      <a:ext cx="1619250"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A7426">
        <w:rPr>
          <w:noProof/>
        </w:rPr>
        <w:drawing>
          <wp:anchor distT="0" distB="0" distL="114300" distR="114300" simplePos="0" relativeHeight="251686975" behindDoc="0" locked="0" layoutInCell="1" allowOverlap="1" wp14:anchorId="2F4CC751" wp14:editId="47B97478">
            <wp:simplePos x="0" y="0"/>
            <wp:positionH relativeFrom="page">
              <wp:posOffset>3753485</wp:posOffset>
            </wp:positionH>
            <wp:positionV relativeFrom="page">
              <wp:posOffset>2576195</wp:posOffset>
            </wp:positionV>
            <wp:extent cx="2087245" cy="1565275"/>
            <wp:effectExtent l="260985" t="196215" r="256540" b="256540"/>
            <wp:wrapThrough wrapText="bothSides">
              <wp:wrapPolygon edited="0">
                <wp:start x="-1431" y="2667"/>
                <wp:lineTo x="-2624" y="23297"/>
                <wp:lineTo x="1555" y="23918"/>
                <wp:lineTo x="10002" y="24114"/>
                <wp:lineTo x="18740" y="24001"/>
                <wp:lineTo x="23036" y="23228"/>
                <wp:lineTo x="23239" y="20789"/>
                <wp:lineTo x="22746" y="20363"/>
                <wp:lineTo x="20631" y="-1816"/>
                <wp:lineTo x="2431" y="-2403"/>
                <wp:lineTo x="-1082" y="-1514"/>
                <wp:lineTo x="-1431" y="2667"/>
              </wp:wrapPolygon>
            </wp:wrapThrough>
            <wp:docPr id="311" name="Picture 311" descr="Macintosh HD:Users:erinturner:Pictures:Newslette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Macintosh HD:Users:erinturner:Pictures:Newsletter:photo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018777">
                      <a:off x="0" y="0"/>
                      <a:ext cx="2087245" cy="1565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A7426">
        <w:rPr>
          <w:noProof/>
        </w:rPr>
        <w:drawing>
          <wp:anchor distT="0" distB="0" distL="114300" distR="114300" simplePos="0" relativeHeight="251690047" behindDoc="0" locked="0" layoutInCell="1" allowOverlap="1" wp14:anchorId="3254E7FA" wp14:editId="30B5E7AD">
            <wp:simplePos x="0" y="0"/>
            <wp:positionH relativeFrom="page">
              <wp:posOffset>2331720</wp:posOffset>
            </wp:positionH>
            <wp:positionV relativeFrom="page">
              <wp:posOffset>2400300</wp:posOffset>
            </wp:positionV>
            <wp:extent cx="1638935" cy="2018030"/>
            <wp:effectExtent l="228600" t="177800" r="215265" b="242570"/>
            <wp:wrapThrough wrapText="bothSides">
              <wp:wrapPolygon edited="0">
                <wp:start x="-1970" y="-1272"/>
                <wp:lineTo x="-2239" y="21080"/>
                <wp:lineTo x="18707" y="22999"/>
                <wp:lineTo x="19084" y="23525"/>
                <wp:lineTo x="22425" y="23353"/>
                <wp:lineTo x="23173" y="20045"/>
                <wp:lineTo x="23193" y="-1204"/>
                <wp:lineTo x="4712" y="-1615"/>
                <wp:lineTo x="-1970" y="-1272"/>
              </wp:wrapPolygon>
            </wp:wrapThrough>
            <wp:docPr id="313" name="Picture 313" descr="Macintosh HD:Users:erinturner:Pictures:Newsletter:photo 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Macintosh HD:Users:erinturner:Pictures:Newsletter:photo 3 cop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7079" b="8432"/>
                    <a:stretch/>
                  </pic:blipFill>
                  <pic:spPr bwMode="auto">
                    <a:xfrm rot="217488">
                      <a:off x="0" y="0"/>
                      <a:ext cx="1638935" cy="2018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426">
        <w:rPr>
          <w:noProof/>
        </w:rPr>
        <w:drawing>
          <wp:anchor distT="0" distB="0" distL="114300" distR="114300" simplePos="0" relativeHeight="251729983" behindDoc="0" locked="0" layoutInCell="1" allowOverlap="1" wp14:anchorId="1F244330" wp14:editId="4D85A7A5">
            <wp:simplePos x="0" y="0"/>
            <wp:positionH relativeFrom="page">
              <wp:posOffset>288925</wp:posOffset>
            </wp:positionH>
            <wp:positionV relativeFrom="page">
              <wp:posOffset>2584450</wp:posOffset>
            </wp:positionV>
            <wp:extent cx="2311400" cy="1595755"/>
            <wp:effectExtent l="230822" t="175578" r="230823" b="230822"/>
            <wp:wrapThrough wrapText="bothSides">
              <wp:wrapPolygon edited="0">
                <wp:start x="-1445" y="5453"/>
                <wp:lineTo x="-1235" y="23724"/>
                <wp:lineTo x="13498" y="23945"/>
                <wp:lineTo x="23031" y="23378"/>
                <wp:lineTo x="23157" y="20289"/>
                <wp:lineTo x="22697" y="19906"/>
                <wp:lineTo x="22152" y="-1838"/>
                <wp:lineTo x="-637" y="-2744"/>
                <wp:lineTo x="-1167" y="-1411"/>
                <wp:lineTo x="-1445" y="5453"/>
              </wp:wrapPolygon>
            </wp:wrapThrough>
            <wp:docPr id="333" name="Picture 333" descr="Macintosh HD:Users:erinturner:Pictures:Newslette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descr="Macintosh HD:Users:erinturner:Pictures:Newsletter:photo 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44" t="7671" r="4311" b="4767"/>
                    <a:stretch/>
                  </pic:blipFill>
                  <pic:spPr bwMode="auto">
                    <a:xfrm rot="5198272">
                      <a:off x="0" y="0"/>
                      <a:ext cx="2311400" cy="15957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403">
        <w:rPr>
          <w:noProof/>
        </w:rPr>
        <w:drawing>
          <wp:anchor distT="0" distB="0" distL="114300" distR="114300" simplePos="0" relativeHeight="251732031" behindDoc="0" locked="0" layoutInCell="1" allowOverlap="1" wp14:anchorId="0B9BC64C" wp14:editId="1B7D4FF1">
            <wp:simplePos x="0" y="0"/>
            <wp:positionH relativeFrom="page">
              <wp:posOffset>5111750</wp:posOffset>
            </wp:positionH>
            <wp:positionV relativeFrom="page">
              <wp:posOffset>5994400</wp:posOffset>
            </wp:positionV>
            <wp:extent cx="2017395" cy="1856105"/>
            <wp:effectExtent l="152400" t="152400" r="167005" b="175895"/>
            <wp:wrapThrough wrapText="bothSides">
              <wp:wrapPolygon edited="0">
                <wp:start x="-544" y="-1774"/>
                <wp:lineTo x="-1632" y="-1182"/>
                <wp:lineTo x="-1360" y="22465"/>
                <wp:lineTo x="-1088" y="23351"/>
                <wp:lineTo x="22572" y="23351"/>
                <wp:lineTo x="22844" y="22465"/>
                <wp:lineTo x="23116" y="3547"/>
                <wp:lineTo x="22028" y="-887"/>
                <wp:lineTo x="22028" y="-1774"/>
                <wp:lineTo x="-544" y="-1774"/>
              </wp:wrapPolygon>
            </wp:wrapThrough>
            <wp:docPr id="3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b="31002"/>
                    <a:stretch/>
                  </pic:blipFill>
                  <pic:spPr bwMode="auto">
                    <a:xfrm>
                      <a:off x="0" y="0"/>
                      <a:ext cx="2017395" cy="1856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40D">
        <w:rPr>
          <w:noProof/>
        </w:rPr>
        <mc:AlternateContent>
          <mc:Choice Requires="wps">
            <w:drawing>
              <wp:anchor distT="0" distB="0" distL="114300" distR="114300" simplePos="0" relativeHeight="251678783" behindDoc="0" locked="0" layoutInCell="1" allowOverlap="1" wp14:anchorId="2E0AB6CF" wp14:editId="317092B7">
                <wp:simplePos x="0" y="0"/>
                <wp:positionH relativeFrom="page">
                  <wp:posOffset>2555240</wp:posOffset>
                </wp:positionH>
                <wp:positionV relativeFrom="page">
                  <wp:posOffset>4730750</wp:posOffset>
                </wp:positionV>
                <wp:extent cx="4712970" cy="1099820"/>
                <wp:effectExtent l="0" t="0" r="0" b="0"/>
                <wp:wrapThrough wrapText="bothSides">
                  <wp:wrapPolygon edited="0">
                    <wp:start x="116" y="0"/>
                    <wp:lineTo x="116" y="20952"/>
                    <wp:lineTo x="21303" y="20952"/>
                    <wp:lineTo x="21303" y="0"/>
                    <wp:lineTo x="116" y="0"/>
                  </wp:wrapPolygon>
                </wp:wrapThrough>
                <wp:docPr id="302" name="Text Box 302"/>
                <wp:cNvGraphicFramePr/>
                <a:graphic xmlns:a="http://schemas.openxmlformats.org/drawingml/2006/main">
                  <a:graphicData uri="http://schemas.microsoft.com/office/word/2010/wordprocessingShape">
                    <wps:wsp>
                      <wps:cNvSpPr txBox="1"/>
                      <wps:spPr>
                        <a:xfrm>
                          <a:off x="0" y="0"/>
                          <a:ext cx="4712970" cy="10998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6AEE2C" w14:textId="5F263BE3" w:rsidR="00290A7F" w:rsidRPr="0067593C" w:rsidRDefault="00290A7F" w:rsidP="0067593C">
                            <w:pPr>
                              <w:jc w:val="center"/>
                              <w:rPr>
                                <w:color w:val="246A93" w:themeColor="text2" w:themeShade="BF"/>
                                <w:sz w:val="52"/>
                                <w:szCs w:val="52"/>
                              </w:rPr>
                            </w:pPr>
                            <w:r w:rsidRPr="0067593C">
                              <w:rPr>
                                <w:color w:val="246A93" w:themeColor="text2" w:themeShade="BF"/>
                                <w:sz w:val="52"/>
                                <w:szCs w:val="52"/>
                              </w:rPr>
                              <w:t>Meet the Coach!</w:t>
                            </w:r>
                            <w:r>
                              <w:rPr>
                                <w:color w:val="246A93" w:themeColor="text2" w:themeShade="BF"/>
                                <w:sz w:val="52"/>
                                <w:szCs w:val="52"/>
                              </w:rPr>
                              <w:t xml:space="preserve">          Raea Weder – T&amp;T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97" type="#_x0000_t202" style="position:absolute;margin-left:201.2pt;margin-top:372.5pt;width:371.1pt;height:86.6pt;z-index:2516787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" mv:complextextbox="1" filled="f" stroked="f">
                <v:textbox>
                  <w:txbxContent>
                    <w:p w14:paraId="636AEE2C" w14:textId="5F263BE3" w:rsidR="00290A7F" w:rsidRPr="0067593C" w:rsidRDefault="00290A7F" w:rsidP="0067593C">
                      <w:pPr>
                        <w:jc w:val="center"/>
                        <w:rPr>
                          <w:color w:val="246A93" w:themeColor="text2" w:themeShade="BF"/>
                          <w:sz w:val="52"/>
                          <w:szCs w:val="52"/>
                        </w:rPr>
                      </w:pPr>
                      <w:r w:rsidRPr="0067593C">
                        <w:rPr>
                          <w:color w:val="246A93" w:themeColor="text2" w:themeShade="BF"/>
                          <w:sz w:val="52"/>
                          <w:szCs w:val="52"/>
                        </w:rPr>
                        <w:t>Meet the Coach!</w:t>
                      </w:r>
                      <w:r>
                        <w:rPr>
                          <w:color w:val="246A93" w:themeColor="text2" w:themeShade="BF"/>
                          <w:sz w:val="52"/>
                          <w:szCs w:val="52"/>
                        </w:rPr>
                        <w:t xml:space="preserve">          Raea Weder – T&amp;T coach</w:t>
                      </w:r>
                    </w:p>
                  </w:txbxContent>
                </v:textbox>
                <w10:wrap type="through" anchorx="page" anchory="page"/>
              </v:shape>
            </w:pict>
          </mc:Fallback>
        </mc:AlternateContent>
      </w:r>
      <w:r w:rsidR="00B2240D">
        <w:rPr>
          <w:noProof/>
        </w:rPr>
        <w:drawing>
          <wp:anchor distT="0" distB="0" distL="114300" distR="114300" simplePos="0" relativeHeight="251680831" behindDoc="0" locked="0" layoutInCell="1" allowOverlap="1" wp14:anchorId="3D7F5C9A" wp14:editId="46B938DE">
            <wp:simplePos x="0" y="0"/>
            <wp:positionH relativeFrom="page">
              <wp:posOffset>862330</wp:posOffset>
            </wp:positionH>
            <wp:positionV relativeFrom="page">
              <wp:posOffset>4669790</wp:posOffset>
            </wp:positionV>
            <wp:extent cx="1659890" cy="1119505"/>
            <wp:effectExtent l="0" t="0" r="0" b="0"/>
            <wp:wrapThrough wrapText="bothSides">
              <wp:wrapPolygon edited="0">
                <wp:start x="4958" y="0"/>
                <wp:lineTo x="2644" y="2450"/>
                <wp:lineTo x="1983" y="4411"/>
                <wp:lineTo x="2644" y="7841"/>
                <wp:lineTo x="1322" y="10292"/>
                <wp:lineTo x="1322" y="12252"/>
                <wp:lineTo x="2644" y="15682"/>
                <wp:lineTo x="1983" y="21073"/>
                <wp:lineTo x="17849" y="21073"/>
                <wp:lineTo x="18179" y="9311"/>
                <wp:lineTo x="17187" y="3431"/>
                <wp:lineTo x="14874" y="0"/>
                <wp:lineTo x="4958" y="0"/>
              </wp:wrapPolygon>
            </wp:wrapThrough>
            <wp:docPr id="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0" b="100000" l="992" r="89881">
                                  <a14:foregroundMark x1="26389" y1="38235" x2="26389" y2="38235"/>
                                  <a14:foregroundMark x1="30952" y1="17059" x2="30952" y2="17059"/>
                                  <a14:foregroundMark x1="35714" y1="17059" x2="35714" y2="17059"/>
                                  <a14:foregroundMark x1="28770" y1="55294" x2="28770" y2="55294"/>
                                  <a14:foregroundMark x1="30159" y1="47353" x2="30159" y2="47353"/>
                                  <a14:foregroundMark x1="15873" y1="97647" x2="15873" y2="97647"/>
                                  <a14:foregroundMark x1="57738" y1="29412" x2="57738" y2="29412"/>
                                  <a14:foregroundMark x1="56349" y1="17647" x2="56349" y2="17647"/>
                                  <a14:foregroundMark x1="61310" y1="18529" x2="61310" y2="1852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5989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05A">
        <w:rPr>
          <w:noProof/>
        </w:rPr>
        <mc:AlternateContent>
          <mc:Choice Requires="wpg">
            <w:drawing>
              <wp:anchor distT="0" distB="0" distL="114300" distR="114300" simplePos="0" relativeHeight="251659327" behindDoc="0" locked="0" layoutInCell="1" allowOverlap="1" wp14:anchorId="0A02721E" wp14:editId="4AC773F1">
                <wp:simplePos x="0" y="0"/>
                <wp:positionH relativeFrom="page">
                  <wp:posOffset>482600</wp:posOffset>
                </wp:positionH>
                <wp:positionV relativeFrom="page">
                  <wp:posOffset>4623435</wp:posOffset>
                </wp:positionV>
                <wp:extent cx="6832600" cy="1207522"/>
                <wp:effectExtent l="25400" t="25400" r="25400" b="37465"/>
                <wp:wrapThrough wrapText="bothSides">
                  <wp:wrapPolygon edited="0">
                    <wp:start x="-80" y="-454"/>
                    <wp:lineTo x="-80" y="21816"/>
                    <wp:lineTo x="21600" y="21816"/>
                    <wp:lineTo x="21600" y="-454"/>
                    <wp:lineTo x="-80" y="-454"/>
                  </wp:wrapPolygon>
                </wp:wrapThrough>
                <wp:docPr id="235" name="Group 235"/>
                <wp:cNvGraphicFramePr/>
                <a:graphic xmlns:a="http://schemas.openxmlformats.org/drawingml/2006/main">
                  <a:graphicData uri="http://schemas.microsoft.com/office/word/2010/wordprocessingGroup">
                    <wpg:wgp>
                      <wpg:cNvGrpSpPr/>
                      <wpg:grpSpPr>
                        <a:xfrm>
                          <a:off x="0" y="0"/>
                          <a:ext cx="6832600" cy="1207522"/>
                          <a:chOff x="0" y="0"/>
                          <a:chExt cx="6832600" cy="1207522"/>
                        </a:xfrm>
                        <a:extLst>
                          <a:ext uri="{0CCBE362-F206-4b92-989A-16890622DB6E}">
                            <ma14:wrappingTextBoxFlag xmlns:ma14="http://schemas.microsoft.com/office/mac/drawingml/2011/main" val="1"/>
                          </a:ext>
                        </a:extLst>
                      </wpg:grpSpPr>
                      <wps:wsp>
                        <wps:cNvPr id="22" name="Rectangle 45"/>
                        <wps:cNvSpPr>
                          <a:spLocks noChangeArrowheads="1"/>
                        </wps:cNvSpPr>
                        <wps:spPr bwMode="auto">
                          <a:xfrm>
                            <a:off x="0" y="0"/>
                            <a:ext cx="6832600" cy="1207522"/>
                          </a:xfrm>
                          <a:prstGeom prst="rect">
                            <a:avLst/>
                          </a:prstGeom>
                          <a:solidFill>
                            <a:schemeClr val="accent1">
                              <a:lumMod val="100000"/>
                              <a:lumOff val="0"/>
                            </a:schemeClr>
                          </a:solidFill>
                          <a:ln w="38100" cmpd="sng">
                            <a:solidFill>
                              <a:srgbClr val="4A7EBB"/>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34" name="Text Box 234"/>
                        <wps:cNvSpPr txBox="1"/>
                        <wps:spPr>
                          <a:xfrm>
                            <a:off x="110490" y="110490"/>
                            <a:ext cx="306705" cy="224790"/>
                          </a:xfrm>
                          <a:prstGeom prst="rect">
                            <a:avLst/>
                          </a:prstGeom>
                          <a:noFill/>
                          <a:ln>
                            <a:noFill/>
                          </a:ln>
                          <a:effectLst/>
                          <a:extLst>
                            <a:ext uri="{C572A759-6A51-4108-AA02-DFA0A04FC94B}">
                              <ma14:wrappingTextBoxFlag xmlns:ma14="http://schemas.microsoft.com/office/mac/drawingml/2011/main"/>
                            </a:ext>
                          </a:extLst>
                        </wps:spPr>
                        <wps:txbx>
                          <w:txbxContent>
                            <w:p w14:paraId="01FA43D5" w14:textId="37DFA823" w:rsidR="00290A7F" w:rsidRDefault="00290A7F" w:rsidP="007356E0">
                              <w:pPr>
                                <w:pStyle w:val="BoxText"/>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5" o:spid="_x0000_s1098" style="position:absolute;margin-left:38pt;margin-top:364.05pt;width:538pt;height:95.1pt;z-index:251659327;mso-position-horizontal-relative:page;mso-position-vertical-relative:page" coordsize="6832600,12075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" mv:complextextbox="1">
                <v:rect id="Rectangle 45" o:spid="_x0000_s1099" style="position:absolute;width:6832600;height:12075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CnPwgAA&#10;ANsAAAAPAAAAZHJzL2Rvd25yZXYueG1sRI/disIwFITvBd8hHME7TbeCSNcosrLghYu/D3BIzrbF&#10;5qTbRFt9+o0geDnMzDfMfNnZStyo8aVjBR/jBASxdqbkXMH59D2agfAB2WDlmBTcycNy0e/NMTOu&#10;5QPdjiEXEcI+QwVFCHUmpdcFWfRjVxNH79c1FkOUTS5Ng22E20qmSTKVFkuOCwXW9FWQvhyvVkG9&#10;/3usp48WJ/5arbf3nd/pH63UcNCtPkEE6sI7/GpvjII0heeX+AP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wKc/CAAAA2wAAAA8AAAAAAAAAAAAAAAAAlwIAAGRycy9kb3du&#10;cmV2LnhtbFBLBQYAAAAABAAEAPUAAACGAwAAAAA=&#10;" mv:complextextbox="1" fillcolor="#76c5ef [3204]" strokecolor="#4a7ebb" strokeweight="3pt">
                  <v:shadow opacity="22938f" mv:blur="38100f" offset="0,2pt"/>
                  <v:textbox inset=",7.2pt,,7.2pt"/>
                </v:rect>
                <v:shape id="Text Box 234" o:spid="_x0000_s1100" type="#_x0000_t202" style="position:absolute;left:110490;top:110490;width:30670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inset="0,0,0,0">
                    <w:txbxContent>
                      <w:p w14:paraId="01FA43D5" w14:textId="37DFA823" w:rsidR="00290A7F" w:rsidRDefault="00290A7F" w:rsidP="007356E0">
                        <w:pPr>
                          <w:pStyle w:val="BoxText"/>
                        </w:pPr>
                        <w:r>
                          <w:t xml:space="preserve"> </w:t>
                        </w:r>
                      </w:p>
                    </w:txbxContent>
                  </v:textbox>
                </v:shape>
                <w10:wrap type="through" anchorx="page" anchory="page"/>
              </v:group>
            </w:pict>
          </mc:Fallback>
        </mc:AlternateContent>
      </w:r>
      <w:r w:rsidR="004E76E2">
        <w:rPr>
          <w:noProof/>
        </w:rPr>
        <w:drawing>
          <wp:anchor distT="0" distB="0" distL="114300" distR="114300" simplePos="0" relativeHeight="251684927" behindDoc="0" locked="0" layoutInCell="1" allowOverlap="1" wp14:anchorId="3226D56D" wp14:editId="60B7AF7A">
            <wp:simplePos x="0" y="0"/>
            <wp:positionH relativeFrom="page">
              <wp:posOffset>2809875</wp:posOffset>
            </wp:positionH>
            <wp:positionV relativeFrom="page">
              <wp:posOffset>853440</wp:posOffset>
            </wp:positionV>
            <wp:extent cx="2301875" cy="1339215"/>
            <wp:effectExtent l="0" t="0" r="9525" b="0"/>
            <wp:wrapThrough wrapText="bothSides">
              <wp:wrapPolygon edited="0">
                <wp:start x="11202" y="0"/>
                <wp:lineTo x="2860" y="2868"/>
                <wp:lineTo x="953" y="4097"/>
                <wp:lineTo x="477" y="10242"/>
                <wp:lineTo x="477" y="11881"/>
                <wp:lineTo x="1668" y="13929"/>
                <wp:lineTo x="0" y="17206"/>
                <wp:lineTo x="238" y="20484"/>
                <wp:lineTo x="21451" y="20484"/>
                <wp:lineTo x="21451" y="18435"/>
                <wp:lineTo x="21213" y="17206"/>
                <wp:lineTo x="19783" y="13929"/>
                <wp:lineTo x="20736" y="13110"/>
                <wp:lineTo x="20974" y="9422"/>
                <wp:lineTo x="20498" y="7374"/>
                <wp:lineTo x="12632" y="0"/>
                <wp:lineTo x="11202" y="0"/>
              </wp:wrapPolygon>
            </wp:wrapThrough>
            <wp:docPr id="309" name="Picture 309" descr="Macintosh HD:Users:erinturner:Pictures:Newsletter:topst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rinturner:Pictures:Newsletter:topstarlogo.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502" t="19279" r="14401" b="16611"/>
                    <a:stretch/>
                  </pic:blipFill>
                  <pic:spPr bwMode="auto">
                    <a:xfrm>
                      <a:off x="0" y="0"/>
                      <a:ext cx="2301875"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6E2">
        <w:rPr>
          <w:noProof/>
        </w:rPr>
        <w:drawing>
          <wp:anchor distT="0" distB="0" distL="114300" distR="114300" simplePos="0" relativeHeight="251692095" behindDoc="0" locked="0" layoutInCell="1" allowOverlap="1" wp14:anchorId="26D42E72" wp14:editId="0F83EDF3">
            <wp:simplePos x="0" y="0"/>
            <wp:positionH relativeFrom="page">
              <wp:posOffset>506730</wp:posOffset>
            </wp:positionH>
            <wp:positionV relativeFrom="page">
              <wp:posOffset>819785</wp:posOffset>
            </wp:positionV>
            <wp:extent cx="2231390" cy="1581150"/>
            <wp:effectExtent l="203200" t="203200" r="181610" b="247650"/>
            <wp:wrapThrough wrapText="bothSides">
              <wp:wrapPolygon edited="0">
                <wp:start x="21109" y="-2085"/>
                <wp:lineTo x="-1509" y="-2941"/>
                <wp:lineTo x="-1782" y="19273"/>
                <wp:lineTo x="-1200" y="23829"/>
                <wp:lineTo x="1010" y="23981"/>
                <wp:lineTo x="1280" y="23305"/>
                <wp:lineTo x="22777" y="20958"/>
                <wp:lineTo x="22859" y="4288"/>
                <wp:lineTo x="22301" y="-961"/>
                <wp:lineTo x="22337" y="-2001"/>
                <wp:lineTo x="21109" y="-2085"/>
              </wp:wrapPolygon>
            </wp:wrapThrough>
            <wp:docPr id="3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b="16631"/>
                    <a:stretch/>
                  </pic:blipFill>
                  <pic:spPr bwMode="auto">
                    <a:xfrm rot="21433055">
                      <a:off x="0" y="0"/>
                      <a:ext cx="2231390"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48B">
        <w:rPr>
          <w:noProof/>
        </w:rPr>
        <mc:AlternateContent>
          <mc:Choice Requires="wps">
            <w:drawing>
              <wp:anchor distT="0" distB="0" distL="114300" distR="114300" simplePos="0" relativeHeight="251683903" behindDoc="0" locked="0" layoutInCell="1" allowOverlap="1" wp14:anchorId="7E18691F" wp14:editId="42127CD4">
                <wp:simplePos x="0" y="0"/>
                <wp:positionH relativeFrom="page">
                  <wp:posOffset>469900</wp:posOffset>
                </wp:positionH>
                <wp:positionV relativeFrom="page">
                  <wp:posOffset>467360</wp:posOffset>
                </wp:positionV>
                <wp:extent cx="6858000" cy="274320"/>
                <wp:effectExtent l="0" t="0" r="0" b="5080"/>
                <wp:wrapThrough wrapText="bothSides">
                  <wp:wrapPolygon edited="0">
                    <wp:start x="0" y="0"/>
                    <wp:lineTo x="0" y="20000"/>
                    <wp:lineTo x="21520" y="20000"/>
                    <wp:lineTo x="21520" y="0"/>
                    <wp:lineTo x="0" y="0"/>
                  </wp:wrapPolygon>
                </wp:wrapThrough>
                <wp:docPr id="308" name="Text Box 308"/>
                <wp:cNvGraphicFramePr/>
                <a:graphic xmlns:a="http://schemas.openxmlformats.org/drawingml/2006/main">
                  <a:graphicData uri="http://schemas.microsoft.com/office/word/2010/wordprocessingShape">
                    <wps:wsp>
                      <wps:cNvSpPr txBox="1"/>
                      <wps:spPr>
                        <a:xfrm>
                          <a:off x="0" y="0"/>
                          <a:ext cx="6858000" cy="274320"/>
                        </a:xfrm>
                        <a:prstGeom prst="rect">
                          <a:avLst/>
                        </a:prstGeom>
                        <a:solidFill>
                          <a:schemeClr val="accent5">
                            <a:lumMod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C7F557" w14:textId="77777777" w:rsidR="00290A7F" w:rsidRDefault="00290A7F" w:rsidP="00D96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8" o:spid="_x0000_s1101" type="#_x0000_t202" style="position:absolute;margin-left:37pt;margin-top:36.8pt;width:540pt;height:21.6pt;z-index:2516839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" mv:complextextbox="1" fillcolor="#7fb126 [2408]" stroked="f">
                <v:textbox>
                  <w:txbxContent>
                    <w:p w14:paraId="37C7F557" w14:textId="77777777" w:rsidR="00290A7F" w:rsidRDefault="00290A7F" w:rsidP="00D9648B"/>
                  </w:txbxContent>
                </v:textbox>
                <w10:wrap type="through" anchorx="page" anchory="page"/>
              </v:shape>
            </w:pict>
          </mc:Fallback>
        </mc:AlternateContent>
      </w:r>
    </w:p>
    <w:p w14:paraId="5625C5CC" w14:textId="3F68315F" w:rsidR="007356E0" w:rsidRDefault="00A21BE4">
      <w:bookmarkStart w:id="0" w:name="_GoBack"/>
      <w:bookmarkEnd w:id="0"/>
      <w:r>
        <w:rPr>
          <w:noProof/>
        </w:rPr>
        <w:lastRenderedPageBreak/>
        <mc:AlternateContent>
          <mc:Choice Requires="wps">
            <w:drawing>
              <wp:anchor distT="0" distB="0" distL="114300" distR="114300" simplePos="0" relativeHeight="251758655" behindDoc="0" locked="0" layoutInCell="1" allowOverlap="1" wp14:anchorId="09E76B7B" wp14:editId="1B331947">
                <wp:simplePos x="0" y="0"/>
                <wp:positionH relativeFrom="page">
                  <wp:posOffset>962660</wp:posOffset>
                </wp:positionH>
                <wp:positionV relativeFrom="page">
                  <wp:posOffset>3491865</wp:posOffset>
                </wp:positionV>
                <wp:extent cx="6049645" cy="19685"/>
                <wp:effectExtent l="0" t="0" r="20955" b="31115"/>
                <wp:wrapNone/>
                <wp:docPr id="253" name="Straight Connector 253"/>
                <wp:cNvGraphicFramePr/>
                <a:graphic xmlns:a="http://schemas.openxmlformats.org/drawingml/2006/main">
                  <a:graphicData uri="http://schemas.microsoft.com/office/word/2010/wordprocessingShape">
                    <wps:wsp>
                      <wps:cNvCnPr/>
                      <wps:spPr>
                        <a:xfrm flipH="1" flipV="1">
                          <a:off x="0" y="0"/>
                          <a:ext cx="6049645" cy="19685"/>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 o:spid="_x0000_s1026" style="position:absolute;flip:x y;z-index:251758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5.8pt,274.95pt" to="552.15pt,2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" strokecolor="#76c5ef [3204]" strokeweight="2pt">
                <w10:wrap anchorx="page" anchory="page"/>
              </v:line>
            </w:pict>
          </mc:Fallback>
        </mc:AlternateContent>
      </w:r>
      <w:r>
        <w:rPr>
          <w:noProof/>
        </w:rPr>
        <mc:AlternateContent>
          <mc:Choice Requires="wps">
            <w:drawing>
              <wp:anchor distT="0" distB="0" distL="114300" distR="114300" simplePos="0" relativeHeight="251762751" behindDoc="0" locked="0" layoutInCell="1" allowOverlap="1" wp14:anchorId="0B836D99" wp14:editId="2B60E82C">
                <wp:simplePos x="0" y="0"/>
                <wp:positionH relativeFrom="page">
                  <wp:posOffset>7012305</wp:posOffset>
                </wp:positionH>
                <wp:positionV relativeFrom="page">
                  <wp:posOffset>3491865</wp:posOffset>
                </wp:positionV>
                <wp:extent cx="10795" cy="1239161"/>
                <wp:effectExtent l="0" t="0" r="40005" b="31115"/>
                <wp:wrapNone/>
                <wp:docPr id="254" name="Straight Connector 254"/>
                <wp:cNvGraphicFramePr/>
                <a:graphic xmlns:a="http://schemas.openxmlformats.org/drawingml/2006/main">
                  <a:graphicData uri="http://schemas.microsoft.com/office/word/2010/wordprocessingShape">
                    <wps:wsp>
                      <wps:cNvCnPr/>
                      <wps:spPr>
                        <a:xfrm>
                          <a:off x="0" y="0"/>
                          <a:ext cx="10795" cy="1239161"/>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 o:spid="_x0000_s1026" style="position:absolute;z-index:251762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52.15pt,274.95pt" to="553pt,3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" strokecolor="#76c5ef [3204]" strokeweight="2pt">
                <w10:wrap anchorx="page" anchory="page"/>
              </v:line>
            </w:pict>
          </mc:Fallback>
        </mc:AlternateContent>
      </w:r>
      <w:r>
        <w:rPr>
          <w:noProof/>
        </w:rPr>
        <mc:AlternateContent>
          <mc:Choice Requires="wps">
            <w:drawing>
              <wp:anchor distT="0" distB="0" distL="114300" distR="114300" simplePos="0" relativeHeight="251658270" behindDoc="0" locked="0" layoutInCell="1" allowOverlap="1" wp14:anchorId="308F1847" wp14:editId="2737ACB9">
                <wp:simplePos x="0" y="0"/>
                <wp:positionH relativeFrom="page">
                  <wp:posOffset>470452</wp:posOffset>
                </wp:positionH>
                <wp:positionV relativeFrom="page">
                  <wp:posOffset>5017770</wp:posOffset>
                </wp:positionV>
                <wp:extent cx="6858000" cy="0"/>
                <wp:effectExtent l="0" t="0" r="25400" b="25400"/>
                <wp:wrapNone/>
                <wp:docPr id="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395.1pt" to="577.05pt,39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" strokecolor="#acdd67 [1943]" strokeweight="1pt">
                <v:shadow opacity="22938f" mv:blur="38100f" offset="0,2pt"/>
                <w10:wrap anchorx="page" anchory="page"/>
              </v:line>
            </w:pict>
          </mc:Fallback>
        </mc:AlternateContent>
      </w:r>
      <w:r w:rsidR="0067405A">
        <w:rPr>
          <w:noProof/>
        </w:rPr>
        <mc:AlternateContent>
          <mc:Choice Requires="wpg">
            <w:drawing>
              <wp:anchor distT="0" distB="0" distL="114300" distR="114300" simplePos="1" relativeHeight="251759679" behindDoc="0" locked="0" layoutInCell="1" allowOverlap="1" wp14:anchorId="1B3ADABD" wp14:editId="277DECF3">
                <wp:simplePos x="530225" y="4974590"/>
                <wp:positionH relativeFrom="page">
                  <wp:posOffset>530225</wp:posOffset>
                </wp:positionH>
                <wp:positionV relativeFrom="page">
                  <wp:posOffset>4974590</wp:posOffset>
                </wp:positionV>
                <wp:extent cx="6692900" cy="3208020"/>
                <wp:effectExtent l="0" t="0" r="0" b="0"/>
                <wp:wrapThrough wrapText="bothSides">
                  <wp:wrapPolygon edited="0">
                    <wp:start x="82" y="171"/>
                    <wp:lineTo x="82" y="21207"/>
                    <wp:lineTo x="21395" y="21207"/>
                    <wp:lineTo x="21395" y="171"/>
                    <wp:lineTo x="82" y="171"/>
                  </wp:wrapPolygon>
                </wp:wrapThrough>
                <wp:docPr id="36" name="Group 36"/>
                <wp:cNvGraphicFramePr/>
                <a:graphic xmlns:a="http://schemas.openxmlformats.org/drawingml/2006/main">
                  <a:graphicData uri="http://schemas.microsoft.com/office/word/2010/wordprocessingGroup">
                    <wpg:wgp>
                      <wpg:cNvGrpSpPr/>
                      <wpg:grpSpPr>
                        <a:xfrm>
                          <a:off x="0" y="0"/>
                          <a:ext cx="6692900" cy="3208020"/>
                          <a:chOff x="0" y="0"/>
                          <a:chExt cx="6692900" cy="3208020"/>
                        </a:xfrm>
                        <a:extLst>
                          <a:ext uri="{0CCBE362-F206-4b92-989A-16890622DB6E}">
                            <ma14:wrappingTextBoxFlag xmlns:ma14="http://schemas.microsoft.com/office/mac/drawingml/2011/main" val="1"/>
                          </a:ext>
                        </a:extLst>
                      </wpg:grpSpPr>
                      <wps:wsp>
                        <wps:cNvPr id="10" name="Text Box 75"/>
                        <wps:cNvSpPr txBox="1">
                          <a:spLocks noChangeArrowheads="1"/>
                        </wps:cNvSpPr>
                        <wps:spPr bwMode="auto">
                          <a:xfrm>
                            <a:off x="0" y="0"/>
                            <a:ext cx="6692900"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55" name="Text Box 255"/>
                        <wps:cNvSpPr txBox="1"/>
                        <wps:spPr>
                          <a:xfrm>
                            <a:off x="91440" y="91440"/>
                            <a:ext cx="6510020" cy="339090"/>
                          </a:xfrm>
                          <a:prstGeom prst="rect">
                            <a:avLst/>
                          </a:prstGeom>
                          <a:noFill/>
                          <a:ln>
                            <a:noFill/>
                          </a:ln>
                          <a:effectLst/>
                          <a:extLst>
                            <a:ext uri="{C572A759-6A51-4108-AA02-DFA0A04FC94B}">
                              <ma14:wrappingTextBoxFlag xmlns:ma14="http://schemas.microsoft.com/office/mac/drawingml/2011/main"/>
                            </a:ext>
                          </a:extLst>
                        </wps:spPr>
                        <wps:txbx id="33">
                          <w:txbxContent>
                            <w:p w14:paraId="5ED4C9BE" w14:textId="0D4E6C07" w:rsidR="00290A7F" w:rsidRPr="00B33813" w:rsidRDefault="00290A7F" w:rsidP="00FE0FDE">
                              <w:pPr>
                                <w:pStyle w:val="BoxText"/>
                                <w:jc w:val="left"/>
                                <w:rPr>
                                  <w:color w:val="7FB126" w:themeColor="accent5" w:themeShade="BF"/>
                                  <w:sz w:val="32"/>
                                  <w:szCs w:val="32"/>
                                </w:rPr>
                              </w:pPr>
                              <w:r w:rsidRPr="00B33813">
                                <w:rPr>
                                  <w:color w:val="7FB126" w:themeColor="accent5" w:themeShade="BF"/>
                                  <w:sz w:val="32"/>
                                  <w:szCs w:val="32"/>
                                </w:rPr>
                                <w:t>From me to all of you:</w:t>
                              </w:r>
                            </w:p>
                            <w:p w14:paraId="389E8403" w14:textId="3339F7F7" w:rsidR="00290A7F" w:rsidRDefault="00290A7F" w:rsidP="00FE0FDE">
                              <w:pPr>
                                <w:pStyle w:val="BoxText"/>
                                <w:jc w:val="left"/>
                                <w:rPr>
                                  <w:color w:val="7FB126" w:themeColor="accent5" w:themeShade="BF"/>
                                  <w:sz w:val="24"/>
                                </w:rPr>
                              </w:pPr>
                              <w:r>
                                <w:rPr>
                                  <w:color w:val="7FB126" w:themeColor="accent5" w:themeShade="BF"/>
                                  <w:sz w:val="24"/>
                                </w:rPr>
                                <w:t>I’m going to take advantage of being the one who writes the newsletters by adding a section a little more personal than the rest.  As many of you know, my time at Top Star is coming to a close, hopefully not permanently, but at least for the next few years.  I have no words to describe the ways your children have impacted my life.  I often find myself rambling on about my “awesome kids” to people who have no idea who I am talking about… and probably don’t care!  But I can’t help it, coaching tumbling is what I love to do and I can’t imagine my life without this sport.  So I want to say a huge thank you to all of the parents who have raised the wonderfully loving kids that make me tear up when I think about leaving them.  Parents, all I ask is that you keep encouraging your children and remind them that they have coaches that love them to the moon and back!</w:t>
                              </w:r>
                            </w:p>
                            <w:p w14:paraId="1F2FA7CD" w14:textId="3459A2BA" w:rsidR="00290A7F" w:rsidRDefault="00290A7F" w:rsidP="00FE0FDE">
                              <w:pPr>
                                <w:pStyle w:val="BoxText"/>
                                <w:jc w:val="left"/>
                                <w:rPr>
                                  <w:color w:val="7FB126" w:themeColor="accent5" w:themeShade="BF"/>
                                  <w:sz w:val="24"/>
                                </w:rPr>
                              </w:pPr>
                              <w:r>
                                <w:rPr>
                                  <w:color w:val="7FB126" w:themeColor="accent5" w:themeShade="BF"/>
                                  <w:sz w:val="24"/>
                                </w:rPr>
                                <w:tab/>
                              </w:r>
                              <w:r>
                                <w:rPr>
                                  <w:color w:val="7FB126" w:themeColor="accent5" w:themeShade="BF"/>
                                  <w:sz w:val="24"/>
                                </w:rPr>
                                <w:tab/>
                              </w:r>
                              <w:r>
                                <w:rPr>
                                  <w:color w:val="7FB126" w:themeColor="accent5" w:themeShade="BF"/>
                                  <w:sz w:val="24"/>
                                </w:rPr>
                                <w:tab/>
                                <w:t>Thank you,</w:t>
                              </w:r>
                            </w:p>
                            <w:p w14:paraId="024536F2" w14:textId="6DC497FB" w:rsidR="00290A7F" w:rsidRPr="00FE0FDE" w:rsidRDefault="00290A7F" w:rsidP="00FE0FDE">
                              <w:pPr>
                                <w:pStyle w:val="BoxText"/>
                                <w:jc w:val="left"/>
                                <w:rPr>
                                  <w:color w:val="7FB126" w:themeColor="accent5" w:themeShade="BF"/>
                                  <w:sz w:val="24"/>
                                </w:rPr>
                              </w:pPr>
                              <w:r>
                                <w:rPr>
                                  <w:color w:val="7FB126" w:themeColor="accent5" w:themeShade="BF"/>
                                  <w:sz w:val="24"/>
                                </w:rPr>
                                <w:tab/>
                              </w:r>
                              <w:r>
                                <w:rPr>
                                  <w:color w:val="7FB126" w:themeColor="accent5" w:themeShade="BF"/>
                                  <w:sz w:val="24"/>
                                </w:rPr>
                                <w:tab/>
                              </w:r>
                              <w:r>
                                <w:rPr>
                                  <w:color w:val="7FB126" w:themeColor="accent5" w:themeShade="BF"/>
                                  <w:sz w:val="24"/>
                                </w:rPr>
                                <w:tab/>
                              </w:r>
                              <w:r>
                                <w:rPr>
                                  <w:color w:val="7FB126" w:themeColor="accent5" w:themeShade="BF"/>
                                  <w:sz w:val="24"/>
                                </w:rPr>
                                <w:tab/>
                                <w:t>Erin Turner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429260"/>
                            <a:ext cx="6510020" cy="2197735"/>
                          </a:xfrm>
                          <a:prstGeom prst="rect">
                            <a:avLst/>
                          </a:prstGeom>
                          <a:noFill/>
                          <a:ln>
                            <a:noFill/>
                          </a:ln>
                          <a:effectLst/>
                          <a:extLst>
                            <a:ext uri="{C572A759-6A51-4108-AA02-DFA0A04FC94B}">
                              <ma14:wrappingTextBoxFlag xmlns:ma14="http://schemas.microsoft.com/office/mac/drawingml/2011/main"/>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625725"/>
                            <a:ext cx="6510020" cy="235585"/>
                          </a:xfrm>
                          <a:prstGeom prst="rect">
                            <a:avLst/>
                          </a:prstGeom>
                          <a:noFill/>
                          <a:ln>
                            <a:noFill/>
                          </a:ln>
                          <a:effectLst/>
                          <a:extLst>
                            <a:ext uri="{C572A759-6A51-4108-AA02-DFA0A04FC94B}">
                              <ma14:wrappingTextBoxFlag xmlns:ma14="http://schemas.microsoft.com/office/mac/drawingml/2011/main"/>
                            </a:ext>
                          </a:extLst>
                        </wps:spPr>
                        <wps:linkedTxbx id="3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2860040"/>
                            <a:ext cx="4006850" cy="235585"/>
                          </a:xfrm>
                          <a:prstGeom prst="rect">
                            <a:avLst/>
                          </a:prstGeom>
                          <a:noFill/>
                          <a:ln>
                            <a:noFill/>
                          </a:ln>
                          <a:effectLst/>
                          <a:extLst>
                            <a:ext uri="{C572A759-6A51-4108-AA02-DFA0A04FC94B}">
                              <ma14:wrappingTextBoxFlag xmlns:ma14="http://schemas.microsoft.com/office/mac/drawingml/2011/main"/>
                            </a:ext>
                          </a:extLst>
                        </wps:spPr>
                        <wps:linkedTxbx id="3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 o:spid="_x0000_s1102" style="position:absolute;margin-left:41.75pt;margin-top:391.7pt;width:527pt;height:252.6pt;z-index:251759679;mso-position-horizontal-relative:page;mso-position-vertical-relative:page" coordsize="6692900,3208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" mv:complextextbox="1">
                <v:shape id="Text Box 75" o:spid="_x0000_s1103" type="#_x0000_t202" style="position:absolute;width:6692900;height:3208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PiPwwAA&#10;ANsAAAAPAAAAZHJzL2Rvd25yZXYueG1sRI9PawJBDMXvhX6HIYK3OmuFIltnpRSLnkrVeg872T86&#10;k1l2pu767ZuD4C3hvbz3y2o9eqeu1Mc2sIH5LANFXAbbcm3g9/j1sgQVE7JFF5gM3CjCunh+WmFu&#10;w8B7uh5SrSSEY44GmpS6XOtYNuQxzkJHLFoVeo9J1r7WtsdBwr3Tr1n2pj22LA0NdvTZUHk5/HkD&#10;W7s4u03pt9+bn30KVX1angZnzHQyfryDSjSmh/l+vbOCL/Tyiwyg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APiPwwAAANsAAAAPAAAAAAAAAAAAAAAAAJcCAABkcnMvZG93&#10;bnJldi54bWxQSwUGAAAAAAQABAD1AAAAhwMAAAAA&#10;" mv:complextextbox="1" filled="f" stroked="f">
                  <v:textbox inset=",7.2pt,,7.2pt"/>
                </v:shape>
                <v:shape id="Text Box 255" o:spid="_x0000_s1104" type="#_x0000_t202" style="position:absolute;left:91440;top:91440;width:6510020;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32" inset="0,0,0,0">
                    <w:txbxContent>
                      <w:p w14:paraId="5ED4C9BE" w14:textId="0D4E6C07" w:rsidR="00290A7F" w:rsidRPr="00B33813" w:rsidRDefault="00290A7F" w:rsidP="00FE0FDE">
                        <w:pPr>
                          <w:pStyle w:val="BoxText"/>
                          <w:jc w:val="left"/>
                          <w:rPr>
                            <w:color w:val="7FB126" w:themeColor="accent5" w:themeShade="BF"/>
                            <w:sz w:val="32"/>
                            <w:szCs w:val="32"/>
                          </w:rPr>
                        </w:pPr>
                        <w:r w:rsidRPr="00B33813">
                          <w:rPr>
                            <w:color w:val="7FB126" w:themeColor="accent5" w:themeShade="BF"/>
                            <w:sz w:val="32"/>
                            <w:szCs w:val="32"/>
                          </w:rPr>
                          <w:t>From me to all of you:</w:t>
                        </w:r>
                      </w:p>
                      <w:p w14:paraId="389E8403" w14:textId="3339F7F7" w:rsidR="00290A7F" w:rsidRDefault="00290A7F" w:rsidP="00FE0FDE">
                        <w:pPr>
                          <w:pStyle w:val="BoxText"/>
                          <w:jc w:val="left"/>
                          <w:rPr>
                            <w:color w:val="7FB126" w:themeColor="accent5" w:themeShade="BF"/>
                            <w:sz w:val="24"/>
                          </w:rPr>
                        </w:pPr>
                        <w:r>
                          <w:rPr>
                            <w:color w:val="7FB126" w:themeColor="accent5" w:themeShade="BF"/>
                            <w:sz w:val="24"/>
                          </w:rPr>
                          <w:t>I’m going to take advantage of being the one who writes the newsletters by adding a section a little more personal than the rest.  As many of you know, my time at Top Star is coming to a close, hopefully not permanently, but at least for the next few years.  I have no words to describe the ways your children have impacted my life.  I often find myself rambling on about my “awesome kids” to people who have no idea who I am talking about… and probably don’t care!  But I can’t help it, coaching tumbling is what I love to do and I can’t imagine my life without this sport.  So I want to say a huge thank you to all of the parents who have raised the wonderfully loving kids that make me tear up when I think about leaving them.  Parents, all I ask is that you keep encouraging your children and remind them that they have coaches that love them to the moon and back!</w:t>
                        </w:r>
                      </w:p>
                      <w:p w14:paraId="1F2FA7CD" w14:textId="3459A2BA" w:rsidR="00290A7F" w:rsidRDefault="00290A7F" w:rsidP="00FE0FDE">
                        <w:pPr>
                          <w:pStyle w:val="BoxText"/>
                          <w:jc w:val="left"/>
                          <w:rPr>
                            <w:color w:val="7FB126" w:themeColor="accent5" w:themeShade="BF"/>
                            <w:sz w:val="24"/>
                          </w:rPr>
                        </w:pPr>
                        <w:r>
                          <w:rPr>
                            <w:color w:val="7FB126" w:themeColor="accent5" w:themeShade="BF"/>
                            <w:sz w:val="24"/>
                          </w:rPr>
                          <w:tab/>
                        </w:r>
                        <w:r>
                          <w:rPr>
                            <w:color w:val="7FB126" w:themeColor="accent5" w:themeShade="BF"/>
                            <w:sz w:val="24"/>
                          </w:rPr>
                          <w:tab/>
                        </w:r>
                        <w:r>
                          <w:rPr>
                            <w:color w:val="7FB126" w:themeColor="accent5" w:themeShade="BF"/>
                            <w:sz w:val="24"/>
                          </w:rPr>
                          <w:tab/>
                          <w:t>Thank you,</w:t>
                        </w:r>
                      </w:p>
                      <w:p w14:paraId="024536F2" w14:textId="6DC497FB" w:rsidR="00290A7F" w:rsidRPr="00FE0FDE" w:rsidRDefault="00290A7F" w:rsidP="00FE0FDE">
                        <w:pPr>
                          <w:pStyle w:val="BoxText"/>
                          <w:jc w:val="left"/>
                          <w:rPr>
                            <w:color w:val="7FB126" w:themeColor="accent5" w:themeShade="BF"/>
                            <w:sz w:val="24"/>
                          </w:rPr>
                        </w:pPr>
                        <w:r>
                          <w:rPr>
                            <w:color w:val="7FB126" w:themeColor="accent5" w:themeShade="BF"/>
                            <w:sz w:val="24"/>
                          </w:rPr>
                          <w:tab/>
                        </w:r>
                        <w:r>
                          <w:rPr>
                            <w:color w:val="7FB126" w:themeColor="accent5" w:themeShade="BF"/>
                            <w:sz w:val="24"/>
                          </w:rPr>
                          <w:tab/>
                        </w:r>
                        <w:r>
                          <w:rPr>
                            <w:color w:val="7FB126" w:themeColor="accent5" w:themeShade="BF"/>
                            <w:sz w:val="24"/>
                          </w:rPr>
                          <w:tab/>
                        </w:r>
                        <w:r>
                          <w:rPr>
                            <w:color w:val="7FB126" w:themeColor="accent5" w:themeShade="BF"/>
                            <w:sz w:val="24"/>
                          </w:rPr>
                          <w:tab/>
                          <w:t>Erin Turner</w:t>
                        </w:r>
                      </w:p>
                    </w:txbxContent>
                  </v:textbox>
                </v:shape>
                <v:shape id="Text Box 32" o:spid="_x0000_s1105" type="#_x0000_t202" style="position:absolute;left:91440;top:429260;width:6510020;height:2197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106" type="#_x0000_t202" style="position:absolute;left:91440;top:2625725;width:651002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107" type="#_x0000_t202" style="position:absolute;left:91440;top:2860040;width:400685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760703" behindDoc="0" locked="0" layoutInCell="1" allowOverlap="1" wp14:anchorId="5B2BAF4B" wp14:editId="7FD7F509">
                <wp:simplePos x="0" y="0"/>
                <wp:positionH relativeFrom="page">
                  <wp:posOffset>4718050</wp:posOffset>
                </wp:positionH>
                <wp:positionV relativeFrom="page">
                  <wp:posOffset>7910195</wp:posOffset>
                </wp:positionV>
                <wp:extent cx="2527300" cy="1827530"/>
                <wp:effectExtent l="0" t="0" r="0" b="1270"/>
                <wp:wrapThrough wrapText="bothSides">
                  <wp:wrapPolygon edited="0">
                    <wp:start x="217" y="0"/>
                    <wp:lineTo x="217" y="21315"/>
                    <wp:lineTo x="21057" y="21315"/>
                    <wp:lineTo x="21057" y="0"/>
                    <wp:lineTo x="217" y="0"/>
                  </wp:wrapPolygon>
                </wp:wrapThrough>
                <wp:docPr id="228"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8275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3B5CD1" w14:textId="77777777" w:rsidR="00290A7F" w:rsidRPr="00A21BE4" w:rsidRDefault="00290A7F" w:rsidP="008B1822">
                            <w:pPr>
                              <w:pStyle w:val="BodyText"/>
                              <w:spacing w:line="360" w:lineRule="auto"/>
                              <w:rPr>
                                <w:b/>
                                <w:sz w:val="26"/>
                                <w:szCs w:val="26"/>
                              </w:rPr>
                            </w:pPr>
                            <w:r w:rsidRPr="00A21BE4">
                              <w:rPr>
                                <w:b/>
                                <w:sz w:val="26"/>
                                <w:szCs w:val="26"/>
                              </w:rPr>
                              <w:t>Top Star Training Center</w:t>
                            </w:r>
                          </w:p>
                          <w:p w14:paraId="4D6482DC" w14:textId="77777777" w:rsidR="00290A7F" w:rsidRPr="00C95CBD" w:rsidRDefault="00290A7F" w:rsidP="008B1822">
                            <w:pPr>
                              <w:pStyle w:val="BodyText"/>
                              <w:spacing w:line="360" w:lineRule="auto"/>
                              <w:rPr>
                                <w:sz w:val="24"/>
                              </w:rPr>
                            </w:pPr>
                            <w:r w:rsidRPr="00C95CBD">
                              <w:rPr>
                                <w:sz w:val="24"/>
                              </w:rPr>
                              <w:t>1708 W. Hensley Rd</w:t>
                            </w:r>
                          </w:p>
                          <w:p w14:paraId="3E5A0245" w14:textId="77777777" w:rsidR="00290A7F" w:rsidRPr="00C95CBD" w:rsidRDefault="00290A7F" w:rsidP="008B1822">
                            <w:pPr>
                              <w:pStyle w:val="BodyText"/>
                              <w:spacing w:line="360" w:lineRule="auto"/>
                              <w:rPr>
                                <w:sz w:val="24"/>
                              </w:rPr>
                            </w:pPr>
                            <w:r w:rsidRPr="00C95CBD">
                              <w:rPr>
                                <w:sz w:val="24"/>
                              </w:rPr>
                              <w:t>217-378-5058</w:t>
                            </w:r>
                          </w:p>
                          <w:p w14:paraId="1E15E9DC" w14:textId="77777777" w:rsidR="00290A7F" w:rsidRPr="00C95CBD" w:rsidRDefault="00290A7F" w:rsidP="008B1822">
                            <w:pPr>
                              <w:pStyle w:val="BodyText"/>
                              <w:spacing w:line="360" w:lineRule="auto"/>
                              <w:rPr>
                                <w:sz w:val="24"/>
                              </w:rPr>
                            </w:pPr>
                            <w:proofErr w:type="gramStart"/>
                            <w:r w:rsidRPr="00C95CBD">
                              <w:rPr>
                                <w:sz w:val="24"/>
                              </w:rPr>
                              <w:t>topstargym.net</w:t>
                            </w:r>
                            <w:proofErr w:type="gramEnd"/>
                          </w:p>
                          <w:p w14:paraId="49B959C3" w14:textId="77777777" w:rsidR="00290A7F" w:rsidRPr="00C95CBD" w:rsidRDefault="00290A7F" w:rsidP="008B1822">
                            <w:pPr>
                              <w:pStyle w:val="BodyText"/>
                              <w:spacing w:line="360" w:lineRule="auto"/>
                              <w:rPr>
                                <w:sz w:val="24"/>
                              </w:rPr>
                            </w:pPr>
                            <w:r w:rsidRPr="00C95CBD">
                              <w:rPr>
                                <w:sz w:val="24"/>
                              </w:rPr>
                              <w:t>topstargym@hotmail.com</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515" o:spid="_x0000_s1108" type="#_x0000_t202" style="position:absolute;margin-left:371.5pt;margin-top:622.85pt;width:199pt;height:143.9pt;z-index:25176070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" mv:complextextbox="1" filled="f" fillcolor="#b3cfff" stroked="f" strokecolor="#b3cfff" strokeweight="1.5pt">
                <v:fill color2="#3f80cd" focus="100%" type="gradient">
                  <o:fill v:ext="view" type="gradientUnscaled"/>
                </v:fill>
                <v:textbox inset=",0,,0">
                  <w:txbxContent>
                    <w:p w14:paraId="313B5CD1" w14:textId="77777777" w:rsidR="00290A7F" w:rsidRPr="00A21BE4" w:rsidRDefault="00290A7F" w:rsidP="008B1822">
                      <w:pPr>
                        <w:pStyle w:val="BodyText"/>
                        <w:spacing w:line="360" w:lineRule="auto"/>
                        <w:rPr>
                          <w:b/>
                          <w:sz w:val="26"/>
                          <w:szCs w:val="26"/>
                        </w:rPr>
                      </w:pPr>
                      <w:r w:rsidRPr="00A21BE4">
                        <w:rPr>
                          <w:b/>
                          <w:sz w:val="26"/>
                          <w:szCs w:val="26"/>
                        </w:rPr>
                        <w:t>Top Star Training Center</w:t>
                      </w:r>
                    </w:p>
                    <w:p w14:paraId="4D6482DC" w14:textId="77777777" w:rsidR="00290A7F" w:rsidRPr="00C95CBD" w:rsidRDefault="00290A7F" w:rsidP="008B1822">
                      <w:pPr>
                        <w:pStyle w:val="BodyText"/>
                        <w:spacing w:line="360" w:lineRule="auto"/>
                        <w:rPr>
                          <w:sz w:val="24"/>
                        </w:rPr>
                      </w:pPr>
                      <w:r w:rsidRPr="00C95CBD">
                        <w:rPr>
                          <w:sz w:val="24"/>
                        </w:rPr>
                        <w:t>1708 W. Hensley Rd</w:t>
                      </w:r>
                    </w:p>
                    <w:p w14:paraId="3E5A0245" w14:textId="77777777" w:rsidR="00290A7F" w:rsidRPr="00C95CBD" w:rsidRDefault="00290A7F" w:rsidP="008B1822">
                      <w:pPr>
                        <w:pStyle w:val="BodyText"/>
                        <w:spacing w:line="360" w:lineRule="auto"/>
                        <w:rPr>
                          <w:sz w:val="24"/>
                        </w:rPr>
                      </w:pPr>
                      <w:r w:rsidRPr="00C95CBD">
                        <w:rPr>
                          <w:sz w:val="24"/>
                        </w:rPr>
                        <w:t>217-378-5058</w:t>
                      </w:r>
                    </w:p>
                    <w:p w14:paraId="1E15E9DC" w14:textId="77777777" w:rsidR="00290A7F" w:rsidRPr="00C95CBD" w:rsidRDefault="00290A7F" w:rsidP="008B1822">
                      <w:pPr>
                        <w:pStyle w:val="BodyText"/>
                        <w:spacing w:line="360" w:lineRule="auto"/>
                        <w:rPr>
                          <w:sz w:val="24"/>
                        </w:rPr>
                      </w:pPr>
                      <w:proofErr w:type="gramStart"/>
                      <w:r w:rsidRPr="00C95CBD">
                        <w:rPr>
                          <w:sz w:val="24"/>
                        </w:rPr>
                        <w:t>topstargym.net</w:t>
                      </w:r>
                      <w:proofErr w:type="gramEnd"/>
                    </w:p>
                    <w:p w14:paraId="49B959C3" w14:textId="77777777" w:rsidR="00290A7F" w:rsidRPr="00C95CBD" w:rsidRDefault="00290A7F" w:rsidP="008B1822">
                      <w:pPr>
                        <w:pStyle w:val="BodyText"/>
                        <w:spacing w:line="360" w:lineRule="auto"/>
                        <w:rPr>
                          <w:sz w:val="24"/>
                        </w:rPr>
                      </w:pPr>
                      <w:r w:rsidRPr="00C95CBD">
                        <w:rPr>
                          <w:sz w:val="24"/>
                        </w:rPr>
                        <w:t>topstargym@hotmail.com</w:t>
                      </w:r>
                    </w:p>
                  </w:txbxContent>
                </v:textbox>
                <w10:wrap type="through" anchorx="page" anchory="page"/>
              </v:shape>
            </w:pict>
          </mc:Fallback>
        </mc:AlternateContent>
      </w:r>
      <w:r>
        <w:rPr>
          <w:noProof/>
        </w:rPr>
        <w:drawing>
          <wp:anchor distT="0" distB="0" distL="114300" distR="114300" simplePos="0" relativeHeight="251745343" behindDoc="0" locked="0" layoutInCell="1" allowOverlap="1" wp14:anchorId="79DE513F" wp14:editId="1AE061BE">
            <wp:simplePos x="0" y="0"/>
            <wp:positionH relativeFrom="page">
              <wp:posOffset>962660</wp:posOffset>
            </wp:positionH>
            <wp:positionV relativeFrom="page">
              <wp:posOffset>8145145</wp:posOffset>
            </wp:positionV>
            <wp:extent cx="970915" cy="437515"/>
            <wp:effectExtent l="0" t="0" r="0" b="0"/>
            <wp:wrapThrough wrapText="bothSides">
              <wp:wrapPolygon edited="0">
                <wp:start x="0" y="0"/>
                <wp:lineTo x="0" y="20064"/>
                <wp:lineTo x="20908" y="20064"/>
                <wp:lineTo x="20908" y="0"/>
                <wp:lineTo x="0" y="0"/>
              </wp:wrapPolygon>
            </wp:wrapThrough>
            <wp:docPr id="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25">
                      <a:duotone>
                        <a:schemeClr val="accent1">
                          <a:shade val="45000"/>
                          <a:satMod val="135000"/>
                        </a:schemeClr>
                        <a:prstClr val="white"/>
                      </a:duotone>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091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61C">
        <w:rPr>
          <w:noProof/>
        </w:rPr>
        <mc:AlternateContent>
          <mc:Choice Requires="wps">
            <w:drawing>
              <wp:anchor distT="0" distB="0" distL="114300" distR="114300" simplePos="0" relativeHeight="251743295" behindDoc="0" locked="0" layoutInCell="1" allowOverlap="1" wp14:anchorId="21EE4F83" wp14:editId="2D127916">
                <wp:simplePos x="0" y="0"/>
                <wp:positionH relativeFrom="page">
                  <wp:posOffset>707390</wp:posOffset>
                </wp:positionH>
                <wp:positionV relativeFrom="page">
                  <wp:posOffset>8405495</wp:posOffset>
                </wp:positionV>
                <wp:extent cx="3616960" cy="1327785"/>
                <wp:effectExtent l="0" t="0" r="0" b="0"/>
                <wp:wrapThrough wrapText="bothSides">
                  <wp:wrapPolygon edited="0">
                    <wp:start x="152" y="0"/>
                    <wp:lineTo x="152" y="21073"/>
                    <wp:lineTo x="21236" y="21073"/>
                    <wp:lineTo x="21236" y="0"/>
                    <wp:lineTo x="152" y="0"/>
                  </wp:wrapPolygon>
                </wp:wrapThrough>
                <wp:docPr id="295"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1327785"/>
                        </a:xfrm>
                        <a:prstGeom prst="rect">
                          <a:avLst/>
                        </a:prstGeom>
                        <a:noFill/>
                        <a:ln w="19050">
                          <a:no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E54222D" w14:textId="77777777" w:rsidR="00290A7F" w:rsidRPr="00A21BE4" w:rsidRDefault="00290A7F" w:rsidP="008B1822">
                            <w:pPr>
                              <w:pStyle w:val="Heading4"/>
                              <w:spacing w:line="276" w:lineRule="auto"/>
                              <w:ind w:firstLine="720"/>
                              <w:rPr>
                                <w:color w:val="76C5EF" w:themeColor="accent1"/>
                                <w:sz w:val="26"/>
                                <w:szCs w:val="26"/>
                              </w:rPr>
                            </w:pPr>
                            <w:r w:rsidRPr="00E50146">
                              <w:rPr>
                                <w:color w:val="76C5EF" w:themeColor="accent1"/>
                                <w:szCs w:val="32"/>
                              </w:rPr>
                              <w:tab/>
                            </w:r>
                            <w:r w:rsidRPr="00E50146">
                              <w:rPr>
                                <w:color w:val="76C5EF" w:themeColor="accent1"/>
                                <w:szCs w:val="32"/>
                              </w:rPr>
                              <w:tab/>
                            </w:r>
                            <w:r w:rsidRPr="00A21BE4">
                              <w:rPr>
                                <w:color w:val="76C5EF" w:themeColor="accent1"/>
                                <w:sz w:val="26"/>
                                <w:szCs w:val="26"/>
                              </w:rPr>
                              <w:t>We are so proud of our athletes, parents and coaches.  Thank you for your dedication, loyalty, and support in helping us create a successful and confident family atmosphere.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109" type="#_x0000_t202" style="position:absolute;margin-left:55.7pt;margin-top:661.85pt;width:284.8pt;height:104.55pt;z-index:251743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" filled="f" fillcolor="#b3cfff" stroked="f" strokeweight="1.5pt">
                <v:fill color2="#3f80cd" focus="100%" type="gradient">
                  <o:fill v:ext="view" type="gradientUnscaled"/>
                </v:fill>
                <v:textbox inset=",0,,0">
                  <w:txbxContent>
                    <w:p w14:paraId="1E54222D" w14:textId="77777777" w:rsidR="00290A7F" w:rsidRPr="00A21BE4" w:rsidRDefault="00290A7F" w:rsidP="008B1822">
                      <w:pPr>
                        <w:pStyle w:val="Heading4"/>
                        <w:spacing w:line="276" w:lineRule="auto"/>
                        <w:ind w:firstLine="720"/>
                        <w:rPr>
                          <w:color w:val="76C5EF" w:themeColor="accent1"/>
                          <w:sz w:val="26"/>
                          <w:szCs w:val="26"/>
                        </w:rPr>
                      </w:pPr>
                      <w:r w:rsidRPr="00E50146">
                        <w:rPr>
                          <w:color w:val="76C5EF" w:themeColor="accent1"/>
                          <w:szCs w:val="32"/>
                        </w:rPr>
                        <w:tab/>
                      </w:r>
                      <w:r w:rsidRPr="00E50146">
                        <w:rPr>
                          <w:color w:val="76C5EF" w:themeColor="accent1"/>
                          <w:szCs w:val="32"/>
                        </w:rPr>
                        <w:tab/>
                      </w:r>
                      <w:r w:rsidRPr="00A21BE4">
                        <w:rPr>
                          <w:color w:val="76C5EF" w:themeColor="accent1"/>
                          <w:sz w:val="26"/>
                          <w:szCs w:val="26"/>
                        </w:rPr>
                        <w:t>We are so proud of our athletes, parents and coaches.  Thank you for your dedication, loyalty, and support in helping us create a successful and confident family atmosphere.</w:t>
                      </w:r>
                    </w:p>
                  </w:txbxContent>
                </v:textbox>
                <w10:wrap type="through" anchorx="page" anchory="page"/>
              </v:shape>
            </w:pict>
          </mc:Fallback>
        </mc:AlternateContent>
      </w:r>
      <w:r>
        <w:rPr>
          <w:noProof/>
        </w:rPr>
        <mc:AlternateContent>
          <mc:Choice Requires="wps">
            <w:drawing>
              <wp:anchor distT="0" distB="0" distL="114300" distR="114300" simplePos="0" relativeHeight="251756607" behindDoc="0" locked="0" layoutInCell="1" allowOverlap="1" wp14:anchorId="308A09FE" wp14:editId="38BC0A46">
                <wp:simplePos x="0" y="0"/>
                <wp:positionH relativeFrom="page">
                  <wp:posOffset>530225</wp:posOffset>
                </wp:positionH>
                <wp:positionV relativeFrom="page">
                  <wp:posOffset>3908426</wp:posOffset>
                </wp:positionV>
                <wp:extent cx="6492875" cy="1047888"/>
                <wp:effectExtent l="0" t="0" r="0" b="0"/>
                <wp:wrapThrough wrapText="bothSides">
                  <wp:wrapPolygon edited="0">
                    <wp:start x="84" y="0"/>
                    <wp:lineTo x="84" y="20945"/>
                    <wp:lineTo x="21463" y="20945"/>
                    <wp:lineTo x="21378" y="0"/>
                    <wp:lineTo x="84" y="0"/>
                  </wp:wrapPolygon>
                </wp:wrapThrough>
                <wp:docPr id="252" name="Text Box 252"/>
                <wp:cNvGraphicFramePr/>
                <a:graphic xmlns:a="http://schemas.openxmlformats.org/drawingml/2006/main">
                  <a:graphicData uri="http://schemas.microsoft.com/office/word/2010/wordprocessingShape">
                    <wps:wsp>
                      <wps:cNvSpPr txBox="1"/>
                      <wps:spPr>
                        <a:xfrm>
                          <a:off x="0" y="0"/>
                          <a:ext cx="6492875" cy="1047888"/>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1FE23E" w14:textId="6BA872F4" w:rsidR="00290A7F" w:rsidRDefault="00290A7F">
                            <w:r>
                              <w:t>Top Star is hosting a cheerleading camp for all ages and skill levels!  The camp is on Saturday, August 23</w:t>
                            </w:r>
                            <w:r w:rsidRPr="004C1C64">
                              <w:rPr>
                                <w:vertAlign w:val="superscript"/>
                              </w:rPr>
                              <w:t>rd</w:t>
                            </w:r>
                            <w:r>
                              <w:t xml:space="preserve"> from 10am to 3pm.  The cost is $35 per child.  A pizza lunch will be provided but please bring your own water bottle.  </w:t>
                            </w:r>
                            <w:r w:rsidR="00A21BE4">
                              <w:t xml:space="preserve">Form </w:t>
                            </w:r>
                            <w:proofErr w:type="gramStart"/>
                            <w:r w:rsidR="00A21BE4">
                              <w:t>fitting,</w:t>
                            </w:r>
                            <w:proofErr w:type="gramEnd"/>
                            <w:r w:rsidR="00A21BE4">
                              <w:t xml:space="preserve"> practice appropriate apparel as well as tennis shoes are required.  Please have hair pulled back tightly and leave jewelry at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2" o:spid="_x0000_s1110" type="#_x0000_t202" style="position:absolute;margin-left:41.75pt;margin-top:307.75pt;width:511.25pt;height:82.5pt;z-index:25175660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v3jdgCAAAj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" mv:complextextbox="1" filled="f" stroked="f">
                <v:textbox>
                  <w:txbxContent>
                    <w:p w14:paraId="4D1FE23E" w14:textId="6BA872F4" w:rsidR="00290A7F" w:rsidRDefault="00290A7F">
                      <w:r>
                        <w:t>Top Star is hosting a cheerleading camp for all ages and skill levels!  The camp is on Saturday, August 23</w:t>
                      </w:r>
                      <w:r w:rsidRPr="004C1C64">
                        <w:rPr>
                          <w:vertAlign w:val="superscript"/>
                        </w:rPr>
                        <w:t>rd</w:t>
                      </w:r>
                      <w:r>
                        <w:t xml:space="preserve"> from 10am to 3pm.  The cost is $35 per child.  A pizza lunch will be provided but please bring your own water bottle.  </w:t>
                      </w:r>
                      <w:r w:rsidR="00A21BE4">
                        <w:t xml:space="preserve">Form </w:t>
                      </w:r>
                      <w:proofErr w:type="gramStart"/>
                      <w:r w:rsidR="00A21BE4">
                        <w:t>fitting,</w:t>
                      </w:r>
                      <w:proofErr w:type="gramEnd"/>
                      <w:r w:rsidR="00A21BE4">
                        <w:t xml:space="preserve"> practice appropriate apparel as well as tennis shoes are required.  Please have hair pulled back tightly and leave jewelry at home. </w:t>
                      </w:r>
                    </w:p>
                  </w:txbxContent>
                </v:textbox>
                <w10:wrap type="through" anchorx="page" anchory="page"/>
              </v:shape>
            </w:pict>
          </mc:Fallback>
        </mc:AlternateContent>
      </w:r>
      <w:r w:rsidR="004C1C64">
        <w:rPr>
          <w:noProof/>
        </w:rPr>
        <mc:AlternateContent>
          <mc:Choice Requires="wps">
            <w:drawing>
              <wp:anchor distT="0" distB="0" distL="114300" distR="114300" simplePos="0" relativeHeight="251751487" behindDoc="0" locked="0" layoutInCell="1" allowOverlap="1" wp14:anchorId="1C007F35" wp14:editId="3EAB2394">
                <wp:simplePos x="0" y="0"/>
                <wp:positionH relativeFrom="page">
                  <wp:posOffset>963295</wp:posOffset>
                </wp:positionH>
                <wp:positionV relativeFrom="page">
                  <wp:posOffset>2049780</wp:posOffset>
                </wp:positionV>
                <wp:extent cx="1" cy="1461770"/>
                <wp:effectExtent l="0" t="0" r="25400" b="36830"/>
                <wp:wrapNone/>
                <wp:docPr id="249" name="Straight Connector 249"/>
                <wp:cNvGraphicFramePr/>
                <a:graphic xmlns:a="http://schemas.openxmlformats.org/drawingml/2006/main">
                  <a:graphicData uri="http://schemas.microsoft.com/office/word/2010/wordprocessingShape">
                    <wps:wsp>
                      <wps:cNvCnPr/>
                      <wps:spPr>
                        <a:xfrm flipH="1">
                          <a:off x="0" y="0"/>
                          <a:ext cx="1" cy="146177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flip:x;z-index:251751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5.85pt,161.4pt" to="75.85pt,2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" strokecolor="#76c5ef [3204]" strokeweight="2pt">
                <w10:wrap anchorx="page" anchory="page"/>
              </v:line>
            </w:pict>
          </mc:Fallback>
        </mc:AlternateContent>
      </w:r>
      <w:r w:rsidR="004C1C64">
        <w:rPr>
          <w:noProof/>
        </w:rPr>
        <mc:AlternateContent>
          <mc:Choice Requires="wps">
            <w:drawing>
              <wp:anchor distT="0" distB="0" distL="114300" distR="114300" simplePos="0" relativeHeight="251738175" behindDoc="0" locked="0" layoutInCell="1" allowOverlap="1" wp14:anchorId="4BE0ED10" wp14:editId="0E51558C">
                <wp:simplePos x="0" y="0"/>
                <wp:positionH relativeFrom="page">
                  <wp:posOffset>962660</wp:posOffset>
                </wp:positionH>
                <wp:positionV relativeFrom="page">
                  <wp:posOffset>2054860</wp:posOffset>
                </wp:positionV>
                <wp:extent cx="5770881" cy="0"/>
                <wp:effectExtent l="0" t="0" r="20320" b="25400"/>
                <wp:wrapNone/>
                <wp:docPr id="338" name="Straight Connector 338"/>
                <wp:cNvGraphicFramePr/>
                <a:graphic xmlns:a="http://schemas.openxmlformats.org/drawingml/2006/main">
                  <a:graphicData uri="http://schemas.microsoft.com/office/word/2010/wordprocessingShape">
                    <wps:wsp>
                      <wps:cNvCnPr/>
                      <wps:spPr>
                        <a:xfrm flipH="1">
                          <a:off x="0" y="0"/>
                          <a:ext cx="5770881"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 o:spid="_x0000_s1026" style="position:absolute;flip:x;z-index:25173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5.8pt,161.8pt" to="530.2pt,16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" strokecolor="#76c5ef [3204]" strokeweight="2pt">
                <w10:wrap anchorx="page" anchory="page"/>
              </v:line>
            </w:pict>
          </mc:Fallback>
        </mc:AlternateContent>
      </w:r>
      <w:r w:rsidR="004C1C64">
        <w:rPr>
          <w:noProof/>
        </w:rPr>
        <mc:AlternateContent>
          <mc:Choice Requires="wps">
            <w:drawing>
              <wp:anchor distT="0" distB="0" distL="114300" distR="114300" simplePos="0" relativeHeight="251749439" behindDoc="0" locked="0" layoutInCell="1" allowOverlap="1" wp14:anchorId="6B0E357C" wp14:editId="07B35268">
                <wp:simplePos x="0" y="0"/>
                <wp:positionH relativeFrom="page">
                  <wp:posOffset>3320416</wp:posOffset>
                </wp:positionH>
                <wp:positionV relativeFrom="page">
                  <wp:posOffset>945515</wp:posOffset>
                </wp:positionV>
                <wp:extent cx="3402964" cy="0"/>
                <wp:effectExtent l="0" t="0" r="26670" b="25400"/>
                <wp:wrapNone/>
                <wp:docPr id="248" name="Straight Connector 248"/>
                <wp:cNvGraphicFramePr/>
                <a:graphic xmlns:a="http://schemas.openxmlformats.org/drawingml/2006/main">
                  <a:graphicData uri="http://schemas.microsoft.com/office/word/2010/wordprocessingShape">
                    <wps:wsp>
                      <wps:cNvCnPr/>
                      <wps:spPr>
                        <a:xfrm flipH="1">
                          <a:off x="0" y="0"/>
                          <a:ext cx="3402964"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flip:x;z-index:2517494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61.45pt,74.45pt" to="529.4pt,7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" strokecolor="#76c5ef [3204]" strokeweight="2pt">
                <w10:wrap anchorx="page" anchory="page"/>
              </v:line>
            </w:pict>
          </mc:Fallback>
        </mc:AlternateContent>
      </w:r>
      <w:r w:rsidR="004C1C64">
        <w:rPr>
          <w:noProof/>
        </w:rPr>
        <mc:AlternateContent>
          <mc:Choice Requires="wps">
            <w:drawing>
              <wp:anchor distT="0" distB="0" distL="114300" distR="114300" simplePos="0" relativeHeight="251755583" behindDoc="0" locked="0" layoutInCell="1" allowOverlap="1" wp14:anchorId="4C41EB56" wp14:editId="0E4F155C">
                <wp:simplePos x="0" y="0"/>
                <wp:positionH relativeFrom="page">
                  <wp:posOffset>530225</wp:posOffset>
                </wp:positionH>
                <wp:positionV relativeFrom="page">
                  <wp:posOffset>3536950</wp:posOffset>
                </wp:positionV>
                <wp:extent cx="4319270" cy="555625"/>
                <wp:effectExtent l="0" t="0" r="0" b="0"/>
                <wp:wrapThrough wrapText="bothSides">
                  <wp:wrapPolygon edited="0">
                    <wp:start x="127" y="987"/>
                    <wp:lineTo x="127" y="19749"/>
                    <wp:lineTo x="21340" y="19749"/>
                    <wp:lineTo x="21340" y="987"/>
                    <wp:lineTo x="127" y="987"/>
                  </wp:wrapPolygon>
                </wp:wrapThrough>
                <wp:docPr id="2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5B8FBE" w14:textId="7CF25A71" w:rsidR="00290A7F" w:rsidRPr="004C1C64" w:rsidRDefault="00290A7F" w:rsidP="004C1C64">
                            <w:pPr>
                              <w:pStyle w:val="Heading4"/>
                              <w:rPr>
                                <w:sz w:val="40"/>
                                <w:szCs w:val="40"/>
                              </w:rPr>
                            </w:pPr>
                            <w:r>
                              <w:rPr>
                                <w:sz w:val="40"/>
                                <w:szCs w:val="40"/>
                              </w:rPr>
                              <w:t>Top Star Cheer Camp!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11" type="#_x0000_t202" style="position:absolute;margin-left:41.75pt;margin-top:278.5pt;width:340.1pt;height:43.75pt;z-index:251755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" filled="f" stroked="f">
                <v:textbox inset=",7.2pt,,7.2pt">
                  <w:txbxContent>
                    <w:p w14:paraId="055B8FBE" w14:textId="7CF25A71" w:rsidR="00290A7F" w:rsidRPr="004C1C64" w:rsidRDefault="00290A7F" w:rsidP="004C1C64">
                      <w:pPr>
                        <w:pStyle w:val="Heading4"/>
                        <w:rPr>
                          <w:sz w:val="40"/>
                          <w:szCs w:val="40"/>
                        </w:rPr>
                      </w:pPr>
                      <w:r>
                        <w:rPr>
                          <w:sz w:val="40"/>
                          <w:szCs w:val="40"/>
                        </w:rPr>
                        <w:t>Top Star Cheer Camp!</w:t>
                      </w:r>
                    </w:p>
                  </w:txbxContent>
                </v:textbox>
                <w10:wrap type="through" anchorx="page" anchory="page"/>
              </v:shape>
            </w:pict>
          </mc:Fallback>
        </mc:AlternateContent>
      </w:r>
      <w:r w:rsidR="004C1C64">
        <w:rPr>
          <w:noProof/>
        </w:rPr>
        <mc:AlternateContent>
          <mc:Choice Requires="wps">
            <w:drawing>
              <wp:anchor distT="0" distB="0" distL="114300" distR="114300" simplePos="0" relativeHeight="251753535" behindDoc="0" locked="0" layoutInCell="1" allowOverlap="1" wp14:anchorId="077AF360" wp14:editId="467B33D2">
                <wp:simplePos x="0" y="0"/>
                <wp:positionH relativeFrom="page">
                  <wp:posOffset>6723932</wp:posOffset>
                </wp:positionH>
                <wp:positionV relativeFrom="page">
                  <wp:posOffset>927100</wp:posOffset>
                </wp:positionV>
                <wp:extent cx="12065" cy="1127760"/>
                <wp:effectExtent l="0" t="0" r="38735" b="15240"/>
                <wp:wrapNone/>
                <wp:docPr id="250" name="Straight Connector 250"/>
                <wp:cNvGraphicFramePr/>
                <a:graphic xmlns:a="http://schemas.openxmlformats.org/drawingml/2006/main">
                  <a:graphicData uri="http://schemas.microsoft.com/office/word/2010/wordprocessingShape">
                    <wps:wsp>
                      <wps:cNvCnPr/>
                      <wps:spPr>
                        <a:xfrm>
                          <a:off x="0" y="0"/>
                          <a:ext cx="12065" cy="112776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 o:spid="_x0000_s1026" style="position:absolute;z-index:251753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29.45pt,73pt" to="530.4pt,16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" strokecolor="#76c5ef [3204]" strokeweight="2pt">
                <w10:wrap anchorx="page" anchory="page"/>
              </v:line>
            </w:pict>
          </mc:Fallback>
        </mc:AlternateContent>
      </w:r>
      <w:r w:rsidR="004C1C64">
        <w:rPr>
          <w:noProof/>
        </w:rPr>
        <mc:AlternateContent>
          <mc:Choice Requires="wps">
            <w:drawing>
              <wp:anchor distT="0" distB="0" distL="114300" distR="114300" simplePos="0" relativeHeight="251741247" behindDoc="0" locked="0" layoutInCell="1" allowOverlap="1" wp14:anchorId="708526C0" wp14:editId="59A5D06C">
                <wp:simplePos x="0" y="0"/>
                <wp:positionH relativeFrom="page">
                  <wp:posOffset>1400810</wp:posOffset>
                </wp:positionH>
                <wp:positionV relativeFrom="page">
                  <wp:posOffset>2518410</wp:posOffset>
                </wp:positionV>
                <wp:extent cx="5936615" cy="993140"/>
                <wp:effectExtent l="0" t="0" r="0" b="0"/>
                <wp:wrapThrough wrapText="bothSides">
                  <wp:wrapPolygon edited="0">
                    <wp:start x="92" y="0"/>
                    <wp:lineTo x="92" y="20992"/>
                    <wp:lineTo x="21441" y="20992"/>
                    <wp:lineTo x="21441" y="0"/>
                    <wp:lineTo x="92" y="0"/>
                  </wp:wrapPolygon>
                </wp:wrapThrough>
                <wp:docPr id="340" name="Text Box 340"/>
                <wp:cNvGraphicFramePr/>
                <a:graphic xmlns:a="http://schemas.openxmlformats.org/drawingml/2006/main">
                  <a:graphicData uri="http://schemas.microsoft.com/office/word/2010/wordprocessingShape">
                    <wps:wsp>
                      <wps:cNvSpPr txBox="1"/>
                      <wps:spPr>
                        <a:xfrm>
                          <a:off x="0" y="0"/>
                          <a:ext cx="5936615" cy="9931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37A92F" w14:textId="5D956397" w:rsidR="00290A7F" w:rsidRDefault="00290A7F" w:rsidP="000E0C9B">
                            <w:pPr>
                              <w:spacing w:line="276" w:lineRule="auto"/>
                            </w:pPr>
                            <w:r>
                              <w:t>Not enough families were able to make our previously scheduled competition team pictures.  We felt that it would be a waste if our whole team were not included in the photo.   Photos have been rescheduled for September 20</w:t>
                            </w:r>
                            <w:r w:rsidRPr="000E0C9B">
                              <w:rPr>
                                <w:vertAlign w:val="superscript"/>
                              </w:rPr>
                              <w:t>th</w:t>
                            </w:r>
                            <w:r>
                              <w:t xml:space="preserve">.  Details to 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112" type="#_x0000_t202" style="position:absolute;margin-left:110.3pt;margin-top:198.3pt;width:467.45pt;height:78.2pt;z-index:251741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" mv:complextextbox="1" filled="f" stroked="f">
                <v:textbox>
                  <w:txbxContent>
                    <w:p w14:paraId="2C37A92F" w14:textId="5D956397" w:rsidR="00290A7F" w:rsidRDefault="00290A7F" w:rsidP="000E0C9B">
                      <w:pPr>
                        <w:spacing w:line="276" w:lineRule="auto"/>
                      </w:pPr>
                      <w:r>
                        <w:t>Not enough families were able to make our previously scheduled competition team pictures.  We felt that it would be a waste if our whole team were not included in the photo.   Photos have been rescheduled for September 20</w:t>
                      </w:r>
                      <w:r w:rsidRPr="000E0C9B">
                        <w:rPr>
                          <w:vertAlign w:val="superscript"/>
                        </w:rPr>
                        <w:t>th</w:t>
                      </w:r>
                      <w:r>
                        <w:t xml:space="preserve">.  Details to come.  </w:t>
                      </w:r>
                    </w:p>
                  </w:txbxContent>
                </v:textbox>
                <w10:wrap type="through" anchorx="page" anchory="page"/>
              </v:shape>
            </w:pict>
          </mc:Fallback>
        </mc:AlternateContent>
      </w:r>
      <w:r w:rsidR="004C1C64">
        <w:rPr>
          <w:noProof/>
        </w:rPr>
        <mc:AlternateContent>
          <mc:Choice Requires="wps">
            <w:drawing>
              <wp:anchor distT="0" distB="0" distL="114300" distR="114300" simplePos="0" relativeHeight="251740223" behindDoc="0" locked="0" layoutInCell="1" allowOverlap="1" wp14:anchorId="2AFDA97C" wp14:editId="63063379">
                <wp:simplePos x="0" y="0"/>
                <wp:positionH relativeFrom="page">
                  <wp:posOffset>2903855</wp:posOffset>
                </wp:positionH>
                <wp:positionV relativeFrom="page">
                  <wp:posOffset>2094230</wp:posOffset>
                </wp:positionV>
                <wp:extent cx="4319270" cy="555625"/>
                <wp:effectExtent l="0" t="0" r="0" b="0"/>
                <wp:wrapThrough wrapText="bothSides">
                  <wp:wrapPolygon edited="0">
                    <wp:start x="127" y="987"/>
                    <wp:lineTo x="127" y="19749"/>
                    <wp:lineTo x="21340" y="19749"/>
                    <wp:lineTo x="21340" y="987"/>
                    <wp:lineTo x="127" y="987"/>
                  </wp:wrapPolygon>
                </wp:wrapThrough>
                <wp:docPr id="33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43FAE6" w14:textId="3761B358" w:rsidR="00290A7F" w:rsidRPr="004C1C64" w:rsidRDefault="00290A7F" w:rsidP="004C1C64">
                            <w:pPr>
                              <w:pStyle w:val="Heading4"/>
                              <w:jc w:val="right"/>
                              <w:rPr>
                                <w:sz w:val="40"/>
                                <w:szCs w:val="40"/>
                              </w:rPr>
                            </w:pPr>
                            <w:r w:rsidRPr="004C1C64">
                              <w:rPr>
                                <w:sz w:val="40"/>
                                <w:szCs w:val="40"/>
                              </w:rPr>
                              <w:t>Pictures have been rescheduled!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228.65pt;margin-top:164.9pt;width:340.1pt;height:43.75pt;z-index:251740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" filled="f" stroked="f">
                <v:textbox inset=",7.2pt,,7.2pt">
                  <w:txbxContent>
                    <w:p w14:paraId="7143FAE6" w14:textId="3761B358" w:rsidR="00290A7F" w:rsidRPr="004C1C64" w:rsidRDefault="00290A7F" w:rsidP="004C1C64">
                      <w:pPr>
                        <w:pStyle w:val="Heading4"/>
                        <w:jc w:val="right"/>
                        <w:rPr>
                          <w:sz w:val="40"/>
                          <w:szCs w:val="40"/>
                        </w:rPr>
                      </w:pPr>
                      <w:r w:rsidRPr="004C1C64">
                        <w:rPr>
                          <w:sz w:val="40"/>
                          <w:szCs w:val="40"/>
                        </w:rPr>
                        <w:t>Pictures have been rescheduled!</w:t>
                      </w:r>
                    </w:p>
                  </w:txbxContent>
                </v:textbox>
                <w10:wrap type="through" anchorx="page" anchory="page"/>
              </v:shape>
            </w:pict>
          </mc:Fallback>
        </mc:AlternateContent>
      </w:r>
      <w:r w:rsidR="004C1C64">
        <w:rPr>
          <w:noProof/>
        </w:rPr>
        <mc:AlternateContent>
          <mc:Choice Requires="wps">
            <w:drawing>
              <wp:anchor distT="0" distB="0" distL="114300" distR="114300" simplePos="0" relativeHeight="251737151" behindDoc="0" locked="0" layoutInCell="1" allowOverlap="1" wp14:anchorId="55E10B5D" wp14:editId="371ED48D">
                <wp:simplePos x="0" y="0"/>
                <wp:positionH relativeFrom="page">
                  <wp:posOffset>474980</wp:posOffset>
                </wp:positionH>
                <wp:positionV relativeFrom="page">
                  <wp:posOffset>1083945</wp:posOffset>
                </wp:positionV>
                <wp:extent cx="5993765" cy="953135"/>
                <wp:effectExtent l="0" t="0" r="0" b="12065"/>
                <wp:wrapThrough wrapText="bothSides">
                  <wp:wrapPolygon edited="0">
                    <wp:start x="92" y="0"/>
                    <wp:lineTo x="92" y="21298"/>
                    <wp:lineTo x="21419" y="21298"/>
                    <wp:lineTo x="21419" y="0"/>
                    <wp:lineTo x="92" y="0"/>
                  </wp:wrapPolygon>
                </wp:wrapThrough>
                <wp:docPr id="337" name="Text Box 337"/>
                <wp:cNvGraphicFramePr/>
                <a:graphic xmlns:a="http://schemas.openxmlformats.org/drawingml/2006/main">
                  <a:graphicData uri="http://schemas.microsoft.com/office/word/2010/wordprocessingShape">
                    <wps:wsp>
                      <wps:cNvSpPr txBox="1"/>
                      <wps:spPr>
                        <a:xfrm>
                          <a:off x="0" y="0"/>
                          <a:ext cx="5993765" cy="9531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4C9F5D" w14:textId="38C13C6B" w:rsidR="00290A7F" w:rsidRDefault="00290A7F" w:rsidP="000E0C9B">
                            <w:pPr>
                              <w:spacing w:line="276" w:lineRule="auto"/>
                            </w:pPr>
                            <w:r>
                              <w:t>Unfortunately, our coach’s schedules are just too busy with back to school activities to host a pizza party this month.  However, we will have a big “Back to School” pizza party bash in September.  So keep your eyes peeled for next month’s sign up!  It will be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114" type="#_x0000_t202" style="position:absolute;margin-left:37.4pt;margin-top:85.35pt;width:471.95pt;height:75.05pt;z-index:251737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" mv:complextextbox="1" filled="f" stroked="f">
                <v:textbox>
                  <w:txbxContent>
                    <w:p w14:paraId="374C9F5D" w14:textId="38C13C6B" w:rsidR="00290A7F" w:rsidRDefault="00290A7F" w:rsidP="000E0C9B">
                      <w:pPr>
                        <w:spacing w:line="276" w:lineRule="auto"/>
                      </w:pPr>
                      <w:r>
                        <w:t>Unfortunately, our coach’s schedules are just too busy with back to school activities to host a pizza party this month.  However, we will have a big “Back to School” pizza party bash in September.  So keep your eyes peeled for next month’s sign up!  It will be fun!</w:t>
                      </w:r>
                    </w:p>
                  </w:txbxContent>
                </v:textbox>
                <w10:wrap type="through" anchorx="page" anchory="page"/>
              </v:shape>
            </w:pict>
          </mc:Fallback>
        </mc:AlternateContent>
      </w:r>
      <w:r w:rsidR="004C1C64">
        <w:rPr>
          <w:noProof/>
        </w:rPr>
        <mc:AlternateContent>
          <mc:Choice Requires="wps">
            <w:drawing>
              <wp:anchor distT="0" distB="0" distL="114300" distR="114300" simplePos="0" relativeHeight="251658285" behindDoc="0" locked="0" layoutInCell="1" allowOverlap="1" wp14:anchorId="43174CEB" wp14:editId="5A340CAC">
                <wp:simplePos x="0" y="0"/>
                <wp:positionH relativeFrom="page">
                  <wp:posOffset>503555</wp:posOffset>
                </wp:positionH>
                <wp:positionV relativeFrom="page">
                  <wp:posOffset>704215</wp:posOffset>
                </wp:positionV>
                <wp:extent cx="3707130" cy="579120"/>
                <wp:effectExtent l="0" t="0" r="0" b="0"/>
                <wp:wrapThrough wrapText="bothSides">
                  <wp:wrapPolygon edited="0">
                    <wp:start x="148" y="947"/>
                    <wp:lineTo x="148" y="19895"/>
                    <wp:lineTo x="21311" y="19895"/>
                    <wp:lineTo x="21311" y="947"/>
                    <wp:lineTo x="148" y="947"/>
                  </wp:wrapPolygon>
                </wp:wrapThrough>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B22F80" w14:textId="76835BA0" w:rsidR="00290A7F" w:rsidRPr="004C1C64" w:rsidRDefault="00290A7F" w:rsidP="007356E0">
                            <w:pPr>
                              <w:pStyle w:val="Heading4"/>
                              <w:rPr>
                                <w:sz w:val="40"/>
                                <w:szCs w:val="40"/>
                              </w:rPr>
                            </w:pPr>
                            <w:r w:rsidRPr="004C1C64">
                              <w:rPr>
                                <w:sz w:val="40"/>
                                <w:szCs w:val="40"/>
                              </w:rPr>
                              <w:t xml:space="preserve">No August Pizza Party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39.65pt;margin-top:55.45pt;width:291.9pt;height:45.6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" filled="f" stroked="f">
                <v:textbox inset=",7.2pt,,7.2pt">
                  <w:txbxContent>
                    <w:p w14:paraId="75B22F80" w14:textId="76835BA0" w:rsidR="00290A7F" w:rsidRPr="004C1C64" w:rsidRDefault="00290A7F" w:rsidP="007356E0">
                      <w:pPr>
                        <w:pStyle w:val="Heading4"/>
                        <w:rPr>
                          <w:sz w:val="40"/>
                          <w:szCs w:val="40"/>
                        </w:rPr>
                      </w:pPr>
                      <w:r w:rsidRPr="004C1C64">
                        <w:rPr>
                          <w:sz w:val="40"/>
                          <w:szCs w:val="40"/>
                        </w:rPr>
                        <w:t xml:space="preserve">No August Pizza Party </w:t>
                      </w:r>
                    </w:p>
                  </w:txbxContent>
                </v:textbox>
                <w10:wrap type="through" anchorx="page" anchory="page"/>
              </v:shape>
            </w:pict>
          </mc:Fallback>
        </mc:AlternateContent>
      </w:r>
      <w:r w:rsidR="000E0C9B">
        <w:rPr>
          <w:noProof/>
        </w:rPr>
        <mc:AlternateContent>
          <mc:Choice Requires="wps">
            <w:drawing>
              <wp:anchor distT="0" distB="0" distL="114300" distR="114300" simplePos="0" relativeHeight="251734079" behindDoc="0" locked="0" layoutInCell="1" allowOverlap="1" wp14:anchorId="4BE89921" wp14:editId="38694DE0">
                <wp:simplePos x="0" y="0"/>
                <wp:positionH relativeFrom="page">
                  <wp:posOffset>475615</wp:posOffset>
                </wp:positionH>
                <wp:positionV relativeFrom="page">
                  <wp:posOffset>459740</wp:posOffset>
                </wp:positionV>
                <wp:extent cx="6858000" cy="274320"/>
                <wp:effectExtent l="0" t="0" r="0" b="5080"/>
                <wp:wrapThrough wrapText="bothSides">
                  <wp:wrapPolygon edited="0">
                    <wp:start x="0" y="0"/>
                    <wp:lineTo x="0" y="20000"/>
                    <wp:lineTo x="21520" y="20000"/>
                    <wp:lineTo x="21520" y="0"/>
                    <wp:lineTo x="0" y="0"/>
                  </wp:wrapPolygon>
                </wp:wrapThrough>
                <wp:docPr id="335" name="Text Box 335"/>
                <wp:cNvGraphicFramePr/>
                <a:graphic xmlns:a="http://schemas.openxmlformats.org/drawingml/2006/main">
                  <a:graphicData uri="http://schemas.microsoft.com/office/word/2010/wordprocessingShape">
                    <wps:wsp>
                      <wps:cNvSpPr txBox="1"/>
                      <wps:spPr>
                        <a:xfrm>
                          <a:off x="0" y="0"/>
                          <a:ext cx="6858000" cy="274320"/>
                        </a:xfrm>
                        <a:prstGeom prst="rect">
                          <a:avLst/>
                        </a:prstGeom>
                        <a:solidFill>
                          <a:schemeClr val="accent5">
                            <a:lumMod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42625A" w14:textId="77777777" w:rsidR="00290A7F" w:rsidRDefault="00290A7F" w:rsidP="000E0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5" o:spid="_x0000_s1116" type="#_x0000_t202" style="position:absolute;margin-left:37.45pt;margin-top:36.2pt;width:540pt;height:21.6pt;z-index:2517340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" mv:complextextbox="1" fillcolor="#7fb126 [2408]" stroked="f">
                <v:textbox>
                  <w:txbxContent>
                    <w:p w14:paraId="7442625A" w14:textId="77777777" w:rsidR="00290A7F" w:rsidRDefault="00290A7F" w:rsidP="000E0C9B"/>
                  </w:txbxContent>
                </v:textbox>
                <w10:wrap type="through" anchorx="page" anchory="page"/>
              </v:shape>
            </w:pict>
          </mc:Fallback>
        </mc:AlternateContent>
      </w:r>
    </w:p>
    <w:sectPr w:rsidR="007356E0" w:rsidSect="007356E0">
      <w:footerReference w:type="default" r:id="rId27"/>
      <w:headerReference w:type="first" r:id="rId28"/>
      <w:footerReference w:type="first" r:id="rId29"/>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A6F29" w14:textId="77777777" w:rsidR="0067405A" w:rsidRDefault="0067405A">
      <w:pPr>
        <w:spacing w:after="0"/>
      </w:pPr>
      <w:r>
        <w:separator/>
      </w:r>
    </w:p>
  </w:endnote>
  <w:endnote w:type="continuationSeparator" w:id="0">
    <w:p w14:paraId="36E50167" w14:textId="77777777" w:rsidR="0067405A" w:rsidRDefault="006740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72BB" w14:textId="77777777" w:rsidR="00290A7F" w:rsidRDefault="00290A7F">
    <w:pPr>
      <w:pStyle w:val="Footer"/>
    </w:pPr>
    <w:r>
      <w:rPr>
        <w:noProof/>
      </w:rPr>
      <mc:AlternateContent>
        <mc:Choice Requires="wps">
          <w:drawing>
            <wp:anchor distT="0" distB="0" distL="114300" distR="114300" simplePos="0" relativeHeight="251658243" behindDoc="0" locked="0" layoutInCell="1" allowOverlap="1" wp14:anchorId="558513C6" wp14:editId="6D5477EE">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27746" w14:textId="77777777" w:rsidR="00290A7F" w:rsidRPr="00460DA0" w:rsidRDefault="00290A7F" w:rsidP="00CB1A25">
                          <w:pPr>
                            <w:spacing w:after="0"/>
                            <w:jc w:val="right"/>
                            <w:rPr>
                              <w:rStyle w:val="PageNumber"/>
                            </w:rPr>
                          </w:pPr>
                          <w:r>
                            <w:fldChar w:fldCharType="begin"/>
                          </w:r>
                          <w:r>
                            <w:instrText xml:space="preserve"> PAGE  \* MERGEFORMAT </w:instrText>
                          </w:r>
                          <w:r>
                            <w:fldChar w:fldCharType="separate"/>
                          </w:r>
                          <w:r w:rsidR="0067405A" w:rsidRPr="0067405A">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19"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JYKwCAACv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" filled="f" stroked="f">
              <v:textbox style="mso-next-textbox:#Text Box 16" inset="0,0,0,0">
                <w:txbxContent>
                  <w:p w14:paraId="66C27746" w14:textId="77777777" w:rsidR="00290A7F" w:rsidRPr="00460DA0" w:rsidRDefault="00290A7F" w:rsidP="00CB1A25">
                    <w:pPr>
                      <w:spacing w:after="0"/>
                      <w:jc w:val="right"/>
                      <w:rPr>
                        <w:rStyle w:val="PageNumber"/>
                      </w:rPr>
                    </w:pPr>
                    <w:r>
                      <w:fldChar w:fldCharType="begin"/>
                    </w:r>
                    <w:r>
                      <w:instrText xml:space="preserve"> PAGE  \* MERGEFORMAT </w:instrText>
                    </w:r>
                    <w:r>
                      <w:fldChar w:fldCharType="separate"/>
                    </w:r>
                    <w:r w:rsidR="0067405A" w:rsidRPr="0067405A">
                      <w:rPr>
                        <w:rStyle w:val="PageNumber"/>
                        <w:noProof/>
                      </w:rPr>
                      <w:t>3</w:t>
                    </w:r>
                    <w:r>
                      <w:rPr>
                        <w:rStyle w:val="PageNumbe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7FE76" w14:textId="77777777" w:rsidR="00290A7F" w:rsidRDefault="00290A7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B0651" w14:textId="77777777" w:rsidR="00290A7F" w:rsidRDefault="00290A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0C805" w14:textId="77777777" w:rsidR="0067405A" w:rsidRDefault="0067405A">
      <w:pPr>
        <w:spacing w:after="0"/>
      </w:pPr>
      <w:r>
        <w:separator/>
      </w:r>
    </w:p>
  </w:footnote>
  <w:footnote w:type="continuationSeparator" w:id="0">
    <w:p w14:paraId="315BD5D0" w14:textId="77777777" w:rsidR="0067405A" w:rsidRDefault="0067405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6DDE0" w14:textId="77777777" w:rsidR="00290A7F" w:rsidRDefault="00290A7F">
    <w:pPr>
      <w:pStyle w:val="Header"/>
    </w:pPr>
    <w:r>
      <w:rPr>
        <w:noProof/>
      </w:rPr>
      <mc:AlternateContent>
        <mc:Choice Requires="wps">
          <w:drawing>
            <wp:anchor distT="0" distB="0" distL="114300" distR="114300" simplePos="0" relativeHeight="251658245" behindDoc="0" locked="0" layoutInCell="1" allowOverlap="1" wp14:anchorId="6C60EFE9" wp14:editId="5DE0A7D1">
              <wp:simplePos x="0" y="0"/>
              <wp:positionH relativeFrom="page">
                <wp:posOffset>4051300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DD609FB" w14:textId="77777777" w:rsidR="00290A7F" w:rsidRDefault="00290A7F" w:rsidP="007356E0">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117"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" filled="f" stroked="f">
              <v:stroke o:forcedash="t"/>
              <v:textbox inset=",0,,0">
                <w:txbxContent>
                  <w:p w14:paraId="4DD609FB" w14:textId="77777777" w:rsidR="00290A7F" w:rsidRDefault="00290A7F" w:rsidP="007356E0">
                    <w:pPr>
                      <w:pStyle w:val="Header-Right"/>
                    </w:pPr>
                    <w:r>
                      <w:t>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0E92E59B" wp14:editId="347F1545">
              <wp:simplePos x="0" y="0"/>
              <wp:positionH relativeFrom="page">
                <wp:posOffset>457200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0F3188B" w14:textId="77777777" w:rsidR="00290A7F" w:rsidRDefault="00290A7F" w:rsidP="007356E0">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18"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" filled="f" stroked="f">
              <v:stroke o:forcedash="t"/>
              <v:textbox inset=",0,,0">
                <w:txbxContent>
                  <w:p w14:paraId="50F3188B" w14:textId="77777777" w:rsidR="00290A7F" w:rsidRDefault="00290A7F" w:rsidP="007356E0">
                    <w:pPr>
                      <w:pStyle w:val="Header"/>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0A5FC71F" wp14:editId="17669594">
              <wp:simplePos x="0" y="0"/>
              <wp:positionH relativeFrom="page">
                <wp:posOffset>457200</wp:posOffset>
              </wp:positionH>
              <wp:positionV relativeFrom="page">
                <wp:posOffset>457200</wp:posOffset>
              </wp:positionV>
              <wp:extent cx="6858000" cy="274320"/>
              <wp:effectExtent l="0" t="0" r="0" b="508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6pt;width:540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" fillcolor="#70a525 [3207]"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662F6" w14:textId="77777777" w:rsidR="00290A7F" w:rsidRDefault="00290A7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7356E0"/>
    <w:rsid w:val="0004577D"/>
    <w:rsid w:val="000C17F9"/>
    <w:rsid w:val="000E0C9B"/>
    <w:rsid w:val="00111AE1"/>
    <w:rsid w:val="0015553D"/>
    <w:rsid w:val="00157828"/>
    <w:rsid w:val="001823C6"/>
    <w:rsid w:val="001C2E45"/>
    <w:rsid w:val="001C56D0"/>
    <w:rsid w:val="001E7971"/>
    <w:rsid w:val="001F5A0D"/>
    <w:rsid w:val="00290A7F"/>
    <w:rsid w:val="002A590D"/>
    <w:rsid w:val="002B2C2B"/>
    <w:rsid w:val="002C1116"/>
    <w:rsid w:val="002D3682"/>
    <w:rsid w:val="00331006"/>
    <w:rsid w:val="003A0E07"/>
    <w:rsid w:val="003B4F4D"/>
    <w:rsid w:val="00496EA0"/>
    <w:rsid w:val="004C1C64"/>
    <w:rsid w:val="004E76E2"/>
    <w:rsid w:val="0051550B"/>
    <w:rsid w:val="005332D5"/>
    <w:rsid w:val="00561D5C"/>
    <w:rsid w:val="005C4304"/>
    <w:rsid w:val="0067405A"/>
    <w:rsid w:val="0067593C"/>
    <w:rsid w:val="006C40EE"/>
    <w:rsid w:val="006F0D58"/>
    <w:rsid w:val="007356E0"/>
    <w:rsid w:val="00751EB0"/>
    <w:rsid w:val="00894587"/>
    <w:rsid w:val="008B1822"/>
    <w:rsid w:val="00936E29"/>
    <w:rsid w:val="00966A32"/>
    <w:rsid w:val="00967509"/>
    <w:rsid w:val="00A21BE4"/>
    <w:rsid w:val="00A25403"/>
    <w:rsid w:val="00A36F73"/>
    <w:rsid w:val="00A63990"/>
    <w:rsid w:val="00AC1AC9"/>
    <w:rsid w:val="00AF02F0"/>
    <w:rsid w:val="00B2240D"/>
    <w:rsid w:val="00B33813"/>
    <w:rsid w:val="00B3506C"/>
    <w:rsid w:val="00BB03FF"/>
    <w:rsid w:val="00BE2E39"/>
    <w:rsid w:val="00C62651"/>
    <w:rsid w:val="00C64ED5"/>
    <w:rsid w:val="00CB1A25"/>
    <w:rsid w:val="00CD55C8"/>
    <w:rsid w:val="00D75B59"/>
    <w:rsid w:val="00D9648B"/>
    <w:rsid w:val="00DC0005"/>
    <w:rsid w:val="00E1781C"/>
    <w:rsid w:val="00EA7426"/>
    <w:rsid w:val="00F37F94"/>
    <w:rsid w:val="00FA2DFE"/>
    <w:rsid w:val="00FA3F2F"/>
    <w:rsid w:val="00FD3B3F"/>
    <w:rsid w:val="00FE0FD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36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FEA022"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318FC5"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318FC5"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AEE8FB"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AEE8FB"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318FC5"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FEA022" w:themeColor="accent2"/>
      <w:sz w:val="40"/>
    </w:rPr>
  </w:style>
  <w:style w:type="paragraph" w:customStyle="1" w:styleId="Mailer">
    <w:name w:val="Mailer"/>
    <w:basedOn w:val="Normal"/>
    <w:link w:val="MailerChar"/>
    <w:qFormat/>
    <w:rsid w:val="005A467B"/>
    <w:pPr>
      <w:spacing w:after="0"/>
    </w:pPr>
    <w:rPr>
      <w:color w:val="318FC5" w:themeColor="text2"/>
      <w:sz w:val="28"/>
    </w:rPr>
  </w:style>
  <w:style w:type="character" w:customStyle="1" w:styleId="MailerChar">
    <w:name w:val="Mailer Char"/>
    <w:basedOn w:val="DefaultParagraphFont"/>
    <w:link w:val="Mailer"/>
    <w:rsid w:val="005A467B"/>
    <w:rPr>
      <w:color w:val="318FC5" w:themeColor="text2"/>
      <w:sz w:val="28"/>
    </w:rPr>
  </w:style>
  <w:style w:type="paragraph" w:styleId="BlockText">
    <w:name w:val="Block Text"/>
    <w:basedOn w:val="Normal"/>
    <w:rsid w:val="005A467B"/>
    <w:pPr>
      <w:spacing w:after="0" w:line="264" w:lineRule="auto"/>
    </w:pPr>
    <w:rPr>
      <w:iCs/>
      <w:color w:val="404040" w:themeColor="text1" w:themeTint="BF"/>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FEA022"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318FC5"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318FC5"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AEE8FB"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AEE8FB"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318FC5"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FEA022" w:themeColor="accent2"/>
      <w:sz w:val="40"/>
    </w:rPr>
  </w:style>
  <w:style w:type="paragraph" w:customStyle="1" w:styleId="Mailer">
    <w:name w:val="Mailer"/>
    <w:basedOn w:val="Normal"/>
    <w:link w:val="MailerChar"/>
    <w:qFormat/>
    <w:rsid w:val="005A467B"/>
    <w:pPr>
      <w:spacing w:after="0"/>
    </w:pPr>
    <w:rPr>
      <w:color w:val="318FC5" w:themeColor="text2"/>
      <w:sz w:val="28"/>
    </w:rPr>
  </w:style>
  <w:style w:type="character" w:customStyle="1" w:styleId="MailerChar">
    <w:name w:val="Mailer Char"/>
    <w:basedOn w:val="DefaultParagraphFont"/>
    <w:link w:val="Mailer"/>
    <w:rsid w:val="005A467B"/>
    <w:rPr>
      <w:color w:val="318FC5" w:themeColor="text2"/>
      <w:sz w:val="28"/>
    </w:rPr>
  </w:style>
  <w:style w:type="paragraph" w:styleId="BlockText">
    <w:name w:val="Block Text"/>
    <w:basedOn w:val="Normal"/>
    <w:rsid w:val="005A467B"/>
    <w:pPr>
      <w:spacing w:after="0" w:line="264" w:lineRule="auto"/>
    </w:pPr>
    <w:rPr>
      <w:iC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jpeg"/><Relationship Id="rId21" Type="http://schemas.openxmlformats.org/officeDocument/2006/relationships/image" Target="media/image11.png"/><Relationship Id="rId22" Type="http://schemas.microsoft.com/office/2007/relationships/hdphoto" Target="media/hdphoto2.wdp"/><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jpeg"/><Relationship Id="rId26" Type="http://schemas.microsoft.com/office/2007/relationships/hdphoto" Target="media/hdphoto3.wdp"/><Relationship Id="rId27" Type="http://schemas.openxmlformats.org/officeDocument/2006/relationships/footer" Target="footer2.xml"/><Relationship Id="rId28" Type="http://schemas.openxmlformats.org/officeDocument/2006/relationships/header" Target="header2.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microsoft.com/office/2007/relationships/hdphoto" Target="media/hdphoto1.wdp"/><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al%20Estate%20Newsletter.dotx" TargetMode="External"/></Relationships>
</file>

<file path=word/theme/theme1.xml><?xml version="1.0" encoding="utf-8"?>
<a:theme xmlns:a="http://schemas.openxmlformats.org/drawingml/2006/main" name="Office Theme">
  <a:themeElements>
    <a:clrScheme name="Kilter">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Real Estate Newsletter.dotx</Template>
  <TotalTime>262</TotalTime>
  <Pages>4</Pages>
  <Words>10</Words>
  <Characters>61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Turner</dc:creator>
  <cp:keywords/>
  <dc:description/>
  <cp:lastModifiedBy>Erin Turner</cp:lastModifiedBy>
  <cp:revision>14</cp:revision>
  <cp:lastPrinted>2007-10-07T15:12:00Z</cp:lastPrinted>
  <dcterms:created xsi:type="dcterms:W3CDTF">2014-07-29T18:56:00Z</dcterms:created>
  <dcterms:modified xsi:type="dcterms:W3CDTF">2014-08-05T22:06:00Z</dcterms:modified>
  <cp:category/>
</cp:coreProperties>
</file>